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65D260" w14:textId="77777777" w:rsidR="00113E04" w:rsidRDefault="008754DF" w:rsidP="00AA33F5">
      <w:r>
        <w:rPr>
          <w:noProof/>
        </w:rPr>
        <mc:AlternateContent>
          <mc:Choice Requires="wps">
            <w:drawing>
              <wp:anchor distT="0" distB="0" distL="114300" distR="114300" simplePos="0" relativeHeight="250943488" behindDoc="0" locked="0" layoutInCell="1" allowOverlap="1" wp14:anchorId="7251BBF2" wp14:editId="44A4221C">
                <wp:simplePos x="0" y="0"/>
                <wp:positionH relativeFrom="column">
                  <wp:posOffset>1622794</wp:posOffset>
                </wp:positionH>
                <wp:positionV relativeFrom="paragraph">
                  <wp:posOffset>1422400</wp:posOffset>
                </wp:positionV>
                <wp:extent cx="2755075" cy="938150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075" cy="938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EA29F7" w14:textId="77777777" w:rsidR="00AA33F5" w:rsidRPr="00AA33F5" w:rsidRDefault="00AA33F5" w:rsidP="008754DF">
                            <w:pPr>
                              <w:jc w:val="center"/>
                              <w:rPr>
                                <w:color w:val="auto"/>
                              </w:rPr>
                            </w:pPr>
                            <w:r w:rsidRPr="00AA33F5">
                              <w:rPr>
                                <w:rFonts w:ascii="Calibri Light" w:eastAsiaTheme="majorEastAsia" w:hAnsi="Calibri Light" w:cs="Calibri Light"/>
                                <w:color w:val="FFFFFF" w:themeColor="background1"/>
                                <w:sz w:val="52"/>
                                <w:szCs w:val="72"/>
                              </w:rPr>
                              <w:t>Poëzieparcours</w:t>
                            </w:r>
                            <w:r w:rsidRPr="00AA33F5">
                              <w:rPr>
                                <w:rFonts w:ascii="Calibri Light" w:eastAsiaTheme="majorEastAsia" w:hAnsi="Calibri Light" w:cs="Calibri Light"/>
                                <w:color w:val="FFFFFF" w:themeColor="background1"/>
                                <w:sz w:val="48"/>
                                <w:szCs w:val="72"/>
                              </w:rPr>
                              <w:br/>
                            </w:r>
                            <w:r w:rsidRPr="00AA33F5">
                              <w:rPr>
                                <w:rFonts w:ascii="Calibri Light" w:eastAsiaTheme="majorEastAsia" w:hAnsi="Calibri Light" w:cs="Calibri Light"/>
                                <w:color w:val="FFFFFF" w:themeColor="background1"/>
                                <w:sz w:val="40"/>
                                <w:szCs w:val="72"/>
                              </w:rPr>
                              <w:t>Bundeltje vol plezier!</w:t>
                            </w:r>
                            <w:r>
                              <w:rPr>
                                <w:rFonts w:asciiTheme="majorHAnsi" w:eastAsiaTheme="majorEastAsia" w:hAnsiTheme="majorHAnsi" w:cstheme="majorBidi"/>
                                <w:color w:val="auto"/>
                                <w:sz w:val="48"/>
                                <w:szCs w:val="7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51BBF2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127.8pt;margin-top:112pt;width:216.95pt;height:73.85pt;z-index:25094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" filled="f" stroked="f" strokeweight=".5pt">
                <v:textbox>
                  <w:txbxContent>
                    <w:p w14:paraId="72EA29F7" w14:textId="77777777" w:rsidR="00AA33F5" w:rsidRPr="00AA33F5" w:rsidRDefault="00AA33F5" w:rsidP="008754DF">
                      <w:pPr>
                        <w:jc w:val="center"/>
                        <w:rPr>
                          <w:color w:val="auto"/>
                        </w:rPr>
                      </w:pPr>
                      <w:r w:rsidRPr="00AA33F5">
                        <w:rPr>
                          <w:rFonts w:ascii="Calibri Light" w:eastAsiaTheme="majorEastAsia" w:hAnsi="Calibri Light" w:cs="Calibri Light"/>
                          <w:color w:val="FFFFFF" w:themeColor="background1"/>
                          <w:sz w:val="52"/>
                          <w:szCs w:val="72"/>
                        </w:rPr>
                        <w:t>Poëzieparcours</w:t>
                      </w:r>
                      <w:r w:rsidRPr="00AA33F5">
                        <w:rPr>
                          <w:rFonts w:ascii="Calibri Light" w:eastAsiaTheme="majorEastAsia" w:hAnsi="Calibri Light" w:cs="Calibri Light"/>
                          <w:color w:val="FFFFFF" w:themeColor="background1"/>
                          <w:sz w:val="48"/>
                          <w:szCs w:val="72"/>
                        </w:rPr>
                        <w:br/>
                      </w:r>
                      <w:r w:rsidRPr="00AA33F5">
                        <w:rPr>
                          <w:rFonts w:ascii="Calibri Light" w:eastAsiaTheme="majorEastAsia" w:hAnsi="Calibri Light" w:cs="Calibri Light"/>
                          <w:color w:val="FFFFFF" w:themeColor="background1"/>
                          <w:sz w:val="40"/>
                          <w:szCs w:val="72"/>
                        </w:rPr>
                        <w:t>Bundeltje vol plezier!</w:t>
                      </w:r>
                      <w:r>
                        <w:rPr>
                          <w:rFonts w:asciiTheme="majorHAnsi" w:eastAsiaTheme="majorEastAsia" w:hAnsiTheme="majorHAnsi" w:cstheme="majorBidi"/>
                          <w:color w:val="auto"/>
                          <w:sz w:val="48"/>
                          <w:szCs w:val="7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18912" behindDoc="0" locked="0" layoutInCell="1" allowOverlap="1" wp14:anchorId="0F7EFABB" wp14:editId="156582A5">
                <wp:simplePos x="0" y="0"/>
                <wp:positionH relativeFrom="column">
                  <wp:posOffset>989374</wp:posOffset>
                </wp:positionH>
                <wp:positionV relativeFrom="paragraph">
                  <wp:posOffset>10175</wp:posOffset>
                </wp:positionV>
                <wp:extent cx="4072255" cy="933342"/>
                <wp:effectExtent l="0" t="0" r="23495" b="19685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2255" cy="9333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B12E6A3" w14:textId="77777777" w:rsidR="00AA33F5" w:rsidRDefault="00AA33F5" w:rsidP="00AA33F5">
                            <w:pPr>
                              <w:jc w:val="center"/>
                            </w:pPr>
                            <w:r w:rsidRPr="00502FC6">
                              <w:rPr>
                                <w:rFonts w:ascii="Verdana" w:hAnsi="Verdana"/>
                                <w:sz w:val="28"/>
                              </w:rPr>
                              <w:t>Dit bundeltje is van:</w:t>
                            </w:r>
                            <w:r w:rsidRPr="00502FC6">
                              <w:rPr>
                                <w:sz w:val="28"/>
                              </w:rPr>
                              <w:br/>
                            </w:r>
                            <w:r>
                              <w:br/>
                            </w:r>
                            <w:r>
                              <w:br/>
                              <w:t>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EFABB" id="Tekstvak 4" o:spid="_x0000_s1027" type="#_x0000_t202" style="position:absolute;margin-left:77.9pt;margin-top:.8pt;width:320.65pt;height:73.5pt;z-index:250918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" fillcolor="white [3201]" strokecolor="white [3212]" strokeweight=".5pt">
                <v:textbox>
                  <w:txbxContent>
                    <w:p w14:paraId="2B12E6A3" w14:textId="77777777" w:rsidR="00AA33F5" w:rsidRDefault="00AA33F5" w:rsidP="00AA33F5">
                      <w:pPr>
                        <w:jc w:val="center"/>
                      </w:pPr>
                      <w:r w:rsidRPr="00502FC6">
                        <w:rPr>
                          <w:rFonts w:ascii="Verdana" w:hAnsi="Verdana"/>
                          <w:sz w:val="28"/>
                        </w:rPr>
                        <w:t>Dit bundeltje is van:</w:t>
                      </w:r>
                      <w:r w:rsidRPr="00502FC6">
                        <w:rPr>
                          <w:sz w:val="28"/>
                        </w:rPr>
                        <w:br/>
                      </w:r>
                      <w:r>
                        <w:br/>
                      </w:r>
                      <w:r>
                        <w:br/>
                        <w:t>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892288" behindDoc="0" locked="0" layoutInCell="0" allowOverlap="1" wp14:anchorId="4E91871D" wp14:editId="3FF93ECC">
                <wp:simplePos x="0" y="0"/>
                <wp:positionH relativeFrom="page">
                  <wp:posOffset>320040</wp:posOffset>
                </wp:positionH>
                <wp:positionV relativeFrom="page">
                  <wp:posOffset>2193825</wp:posOffset>
                </wp:positionV>
                <wp:extent cx="7125970" cy="1116281"/>
                <wp:effectExtent l="0" t="0" r="0" b="0"/>
                <wp:wrapNone/>
                <wp:docPr id="15" name="Rechthoek 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25970" cy="111628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53640926-AAD7-44D8-BBD7-CCE9431645EC}">
                            <a14:shadowObscured xmlns:a14="http://schemas.microsoft.com/office/drawing/2010/main" val="1"/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5000" w:type="pct"/>
                              <w:jc w:val="center"/>
                              <w:tblCellMar>
                                <w:top w:w="144" w:type="dxa"/>
                                <w:left w:w="0" w:type="dxa"/>
                                <w:bottom w:w="144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1239"/>
                            </w:tblGrid>
                            <w:tr w:rsidR="00113E04" w14:paraId="1BFFFCE1" w14:textId="77777777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F7CD9D" w:themeFill="accent1" w:themeFillTint="66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44340DBE" w14:textId="77777777" w:rsidR="00113E04" w:rsidRDefault="00113E04">
                                  <w:pPr>
                                    <w:pStyle w:val="Geenafstand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</w:tr>
                            <w:tr w:rsidR="00113E04" w14:paraId="5E804C42" w14:textId="77777777">
                              <w:trPr>
                                <w:trHeight w:val="144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E48312" w:themeFill="accent1"/>
                                  <w:vAlign w:val="center"/>
                                </w:tcPr>
                                <w:p w14:paraId="469508D2" w14:textId="77777777" w:rsidR="00113E04" w:rsidRDefault="00113E04">
                                  <w:pPr>
                                    <w:pStyle w:val="Geenafstand"/>
                                    <w:suppressOverlap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c>
                            </w:tr>
                            <w:tr w:rsidR="00113E04" w14:paraId="759BA752" w14:textId="77777777">
                              <w:trPr>
                                <w:trHeight w:val="144"/>
                                <w:jc w:val="center"/>
                              </w:trPr>
                              <w:tc>
                                <w:tcPr>
                                  <w:tcW w:w="0" w:type="auto"/>
                                  <w:shd w:val="clear" w:color="auto" w:fill="C2BC80" w:themeFill="accent5"/>
                                  <w:tcMar>
                                    <w:top w:w="0" w:type="dxa"/>
                                    <w:bottom w:w="0" w:type="dxa"/>
                                  </w:tcMar>
                                  <w:vAlign w:val="center"/>
                                </w:tcPr>
                                <w:p w14:paraId="7AFA765C" w14:textId="77777777" w:rsidR="00113E04" w:rsidRDefault="00113E04">
                                  <w:pPr>
                                    <w:pStyle w:val="Geenafstand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</w:tc>
                            </w:tr>
                            <w:tr w:rsidR="00113E04" w14:paraId="0F1581E3" w14:textId="77777777">
                              <w:trPr>
                                <w:trHeight w:val="720"/>
                                <w:jc w:val="center"/>
                              </w:trPr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14:paraId="6F6EF763" w14:textId="77777777" w:rsidR="00113E04" w:rsidRDefault="00113E04" w:rsidP="00AA33F5">
                                  <w:pPr>
                                    <w:pStyle w:val="Geenafstand"/>
                                    <w:suppressOverlap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7248AC0" w14:textId="77777777" w:rsidR="00113E04" w:rsidRDefault="00113E04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91700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1871D" id="Rechthoek 619" o:spid="_x0000_s1028" style="position:absolute;margin-left:25.2pt;margin-top:172.75pt;width:561.1pt;height:87.9pt;z-index:250892288;visibility:visible;mso-wrap-style:square;mso-width-percent:917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17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" o:allowincell="f" filled="f" stroked="f">
                <v:textbox inset="0,0,0,0">
                  <w:txbxContent>
                    <w:tbl>
                      <w:tblPr>
                        <w:tblOverlap w:val="never"/>
                        <w:tblW w:w="5000" w:type="pct"/>
                        <w:jc w:val="center"/>
                        <w:tblCellMar>
                          <w:top w:w="144" w:type="dxa"/>
                          <w:left w:w="0" w:type="dxa"/>
                          <w:bottom w:w="144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1239"/>
                      </w:tblGrid>
                      <w:tr w:rsidR="00113E04" w14:paraId="1BFFFCE1" w14:textId="77777777">
                        <w:trPr>
                          <w:trHeight w:val="144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F7CD9D" w:themeFill="accent1" w:themeFillTint="66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44340DBE" w14:textId="77777777" w:rsidR="00113E04" w:rsidRDefault="00113E04">
                            <w:pPr>
                              <w:pStyle w:val="Geenafstand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c>
                      </w:tr>
                      <w:tr w:rsidR="00113E04" w14:paraId="5E804C42" w14:textId="77777777">
                        <w:trPr>
                          <w:trHeight w:val="1440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E48312" w:themeFill="accent1"/>
                            <w:vAlign w:val="center"/>
                          </w:tcPr>
                          <w:p w14:paraId="469508D2" w14:textId="77777777" w:rsidR="00113E04" w:rsidRDefault="00113E04">
                            <w:pPr>
                              <w:pStyle w:val="Geenafstand"/>
                              <w:suppressOverlap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c>
                      </w:tr>
                      <w:tr w:rsidR="00113E04" w14:paraId="759BA752" w14:textId="77777777">
                        <w:trPr>
                          <w:trHeight w:val="144"/>
                          <w:jc w:val="center"/>
                        </w:trPr>
                        <w:tc>
                          <w:tcPr>
                            <w:tcW w:w="0" w:type="auto"/>
                            <w:shd w:val="clear" w:color="auto" w:fill="C2BC80" w:themeFill="accent5"/>
                            <w:tcMar>
                              <w:top w:w="0" w:type="dxa"/>
                              <w:bottom w:w="0" w:type="dxa"/>
                            </w:tcMar>
                            <w:vAlign w:val="center"/>
                          </w:tcPr>
                          <w:p w14:paraId="7AFA765C" w14:textId="77777777" w:rsidR="00113E04" w:rsidRDefault="00113E04">
                            <w:pPr>
                              <w:pStyle w:val="Geenafstand"/>
                              <w:rPr>
                                <w:sz w:val="8"/>
                                <w:szCs w:val="8"/>
                              </w:rPr>
                            </w:pPr>
                          </w:p>
                        </w:tc>
                      </w:tr>
                      <w:tr w:rsidR="00113E04" w14:paraId="0F1581E3" w14:textId="77777777">
                        <w:trPr>
                          <w:trHeight w:val="720"/>
                          <w:jc w:val="center"/>
                        </w:trPr>
                        <w:tc>
                          <w:tcPr>
                            <w:tcW w:w="0" w:type="auto"/>
                            <w:vAlign w:val="bottom"/>
                          </w:tcPr>
                          <w:p w14:paraId="6F6EF763" w14:textId="77777777" w:rsidR="00113E04" w:rsidRDefault="00113E04" w:rsidP="00AA33F5">
                            <w:pPr>
                              <w:pStyle w:val="Geenafstand"/>
                              <w:suppressOverlap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</w:tc>
                      </w:tr>
                    </w:tbl>
                    <w:p w14:paraId="47248AC0" w14:textId="77777777" w:rsidR="00113E04" w:rsidRDefault="00113E04"/>
                  </w:txbxContent>
                </v:textbox>
                <w10:wrap anchorx="page" anchory="page"/>
              </v:rect>
            </w:pict>
          </mc:Fallback>
        </mc:AlternateContent>
      </w:r>
      <w:r w:rsidR="00AA33F5">
        <w:rPr>
          <w:rFonts w:ascii="Helvetica" w:hAnsi="Helvetica"/>
          <w:b/>
          <w:bCs/>
          <w:noProof/>
          <w:color w:val="717171"/>
          <w:sz w:val="18"/>
          <w:szCs w:val="18"/>
        </w:rPr>
        <w:drawing>
          <wp:anchor distT="0" distB="0" distL="114300" distR="114300" simplePos="0" relativeHeight="250951680" behindDoc="0" locked="0" layoutInCell="1" allowOverlap="1" wp14:anchorId="6E797108" wp14:editId="43F220CA">
            <wp:simplePos x="0" y="0"/>
            <wp:positionH relativeFrom="column">
              <wp:posOffset>682388</wp:posOffset>
            </wp:positionH>
            <wp:positionV relativeFrom="paragraph">
              <wp:posOffset>2912972</wp:posOffset>
            </wp:positionV>
            <wp:extent cx="4490113" cy="5496651"/>
            <wp:effectExtent l="514350" t="381000" r="767715" b="389890"/>
            <wp:wrapNone/>
            <wp:docPr id="5" name="Afbeelding 5" descr="Hand cut type: 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nd cut type: 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035" cy="54977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id w:val="-831605760"/>
          <w:docPartObj>
            <w:docPartGallery w:val="Cover Pages"/>
            <w:docPartUnique/>
          </w:docPartObj>
        </w:sdtPr>
        <w:sdtEndPr/>
        <w:sdtContent>
          <w:r w:rsidR="00AB6A6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0898432" behindDoc="0" locked="0" layoutInCell="0" allowOverlap="1" wp14:anchorId="3EE8FCB7" wp14:editId="0B33C775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129145" cy="9435465"/>
                    <wp:effectExtent l="9525" t="9525" r="12065" b="10160"/>
                    <wp:wrapNone/>
                    <wp:docPr id="14" name="AutoVorm 62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129145" cy="9435465"/>
                            </a:xfrm>
                            <a:prstGeom prst="roundRect">
                              <a:avLst>
                                <a:gd name="adj" fmla="val 3463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92000</wp14:pctWidth>
                    </wp14:sizeRelH>
                    <wp14:sizeRelV relativeFrom="page">
                      <wp14:pctHeight>94000</wp14:pctHeight>
                    </wp14:sizeRelV>
                  </wp:anchor>
                </w:drawing>
              </mc:Choice>
              <mc:Fallback>
                <w:pict>
                  <v:roundrect w14:anchorId="1947034B" id="AutoVorm 622" o:spid="_x0000_s1026" style="position:absolute;margin-left:0;margin-top:0;width:561.35pt;height:742.95pt;z-index:250898432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" o:allowincell="f" filled="f" fillcolor="black">
                    <w10:wrap anchorx="page" anchory="page"/>
                  </v:roundrect>
                </w:pict>
              </mc:Fallback>
            </mc:AlternateContent>
          </w:r>
          <w:r w:rsidR="00AB6A6F">
            <w:br w:type="page"/>
          </w:r>
        </w:sdtContent>
      </w:sdt>
    </w:p>
    <w:p w14:paraId="4B447614" w14:textId="77777777" w:rsidR="008754DF" w:rsidRPr="008754DF" w:rsidRDefault="008754DF" w:rsidP="008754DF">
      <w:pPr>
        <w:pStyle w:val="Kop3"/>
        <w:jc w:val="center"/>
        <w:rPr>
          <w:rFonts w:ascii="Verdana" w:hAnsi="Verdana"/>
          <w:b w:val="0"/>
          <w:sz w:val="28"/>
          <w:u w:val="single"/>
        </w:rPr>
      </w:pPr>
      <w:r w:rsidRPr="008754DF">
        <w:rPr>
          <w:rFonts w:ascii="Verdana" w:hAnsi="Verdana"/>
          <w:b w:val="0"/>
          <w:sz w:val="28"/>
          <w:u w:val="single"/>
        </w:rPr>
        <w:lastRenderedPageBreak/>
        <w:t>Gedicht 1</w:t>
      </w:r>
    </w:p>
    <w:p w14:paraId="1C72C8DD" w14:textId="77777777" w:rsidR="008754DF" w:rsidRDefault="008754DF" w:rsidP="008754DF">
      <w:pPr>
        <w:tabs>
          <w:tab w:val="left" w:pos="2532"/>
          <w:tab w:val="right" w:pos="907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96736" behindDoc="0" locked="0" layoutInCell="1" allowOverlap="1" wp14:anchorId="2879EC4A" wp14:editId="0CD2BAF4">
                <wp:simplePos x="0" y="0"/>
                <wp:positionH relativeFrom="column">
                  <wp:posOffset>-127591</wp:posOffset>
                </wp:positionH>
                <wp:positionV relativeFrom="paragraph">
                  <wp:posOffset>279695</wp:posOffset>
                </wp:positionV>
                <wp:extent cx="6390167" cy="1041976"/>
                <wp:effectExtent l="0" t="0" r="10795" b="25400"/>
                <wp:wrapNone/>
                <wp:docPr id="8" name="Fra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0167" cy="1041976"/>
                        </a:xfrm>
                        <a:prstGeom prst="frame">
                          <a:avLst>
                            <a:gd name="adj1" fmla="val 8417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D708D" id="Frame 4" o:spid="_x0000_s1026" style="position:absolute;margin-left:-10.05pt;margin-top:22pt;width:503.15pt;height:82.05pt;z-index:25099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90167,1041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" path="m,l6390167,r,1041976l,1041976,,xm87703,87703r,866570l6302464,954273r,-866570l87703,87703xe" fillcolor="white [3201]" strokecolor="#e48312 [3204]" strokeweight="1pt">
                <v:path arrowok="t" o:connecttype="custom" o:connectlocs="0,0;6390167,0;6390167,1041976;0,1041976;0,0;87703,87703;87703,954273;6302464,954273;6302464,87703;87703,87703" o:connectangles="0,0,0,0,0,0,0,0,0,0"/>
              </v:shape>
            </w:pict>
          </mc:Fallback>
        </mc:AlternateContent>
      </w:r>
      <w:r>
        <w:tab/>
      </w:r>
    </w:p>
    <w:p w14:paraId="7A9099D4" w14:textId="77777777" w:rsidR="008754DF" w:rsidRPr="0050787A" w:rsidRDefault="008754DF" w:rsidP="008754DF">
      <w:r>
        <w:rPr>
          <w:noProof/>
        </w:rPr>
        <mc:AlternateContent>
          <mc:Choice Requires="wps">
            <w:drawing>
              <wp:anchor distT="0" distB="0" distL="114300" distR="114300" simplePos="0" relativeHeight="250974208" behindDoc="1" locked="0" layoutInCell="1" allowOverlap="1" wp14:anchorId="5DC4BA26" wp14:editId="2DCDBE66">
                <wp:simplePos x="0" y="0"/>
                <wp:positionH relativeFrom="column">
                  <wp:posOffset>0</wp:posOffset>
                </wp:positionH>
                <wp:positionV relativeFrom="paragraph">
                  <wp:posOffset>164066</wp:posOffset>
                </wp:positionV>
                <wp:extent cx="6039294" cy="871870"/>
                <wp:effectExtent l="0" t="0" r="19050" b="23495"/>
                <wp:wrapNone/>
                <wp:docPr id="6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9294" cy="871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4C7445" w14:textId="6367F42F" w:rsidR="008754DF" w:rsidRPr="008754DF" w:rsidRDefault="00797C02" w:rsidP="008754DF">
                            <w:pPr>
                              <w:rPr>
                                <w:rFonts w:ascii="Verdana" w:hAnsi="Verdana"/>
                                <w:szCs w:val="28"/>
                              </w:rPr>
                            </w:pPr>
                            <w:r w:rsidRPr="00797C02">
                              <w:rPr>
                                <w:rFonts w:ascii="Verdana" w:hAnsi="Verdana"/>
                                <w:szCs w:val="28"/>
                              </w:rPr>
                              <w:t>Maakt jouw school gebruik van wegwijzers om de juiste klas te vinden?</w:t>
                            </w:r>
                            <w:r w:rsidR="008754DF" w:rsidRPr="008754DF">
                              <w:rPr>
                                <w:rFonts w:ascii="Verdana" w:hAnsi="Verdana"/>
                                <w:szCs w:val="28"/>
                              </w:rPr>
                              <w:br/>
                            </w:r>
                            <w:r w:rsidRPr="00797C02">
                              <w:rPr>
                                <w:rFonts w:ascii="Verdana" w:hAnsi="Verdana"/>
                                <w:b/>
                                <w:szCs w:val="28"/>
                              </w:rPr>
                              <w:t>Als jij de baas was, wat zou jij dan op de wegwijzers noteren</w:t>
                            </w:r>
                            <w:r>
                              <w:rPr>
                                <w:rFonts w:ascii="Verdana" w:hAnsi="Verdana"/>
                                <w:szCs w:val="28"/>
                              </w:rPr>
                              <w:t xml:space="preserve">? Alles mag! </w:t>
                            </w:r>
                            <w:r w:rsidR="001B692D">
                              <w:rPr>
                                <w:rFonts w:ascii="Verdana" w:hAnsi="Verdana"/>
                                <w:szCs w:val="28"/>
                              </w:rPr>
                              <w:br/>
                              <w:t>Maak je eigen wegwijzer of vul die hieronder in.</w:t>
                            </w:r>
                          </w:p>
                          <w:p w14:paraId="0E1548D8" w14:textId="77777777" w:rsidR="008754DF" w:rsidRDefault="008754DF" w:rsidP="008754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4BA26" id="Text Box 5" o:spid="_x0000_s1029" type="#_x0000_t202" style="position:absolute;margin-left:0;margin-top:12.9pt;width:475.55pt;height:68.65pt;z-index:-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" fillcolor="white [3201]" strokecolor="white [3212]" strokeweight=".5pt">
                <v:textbox>
                  <w:txbxContent>
                    <w:p w14:paraId="164C7445" w14:textId="6367F42F" w:rsidR="008754DF" w:rsidRPr="008754DF" w:rsidRDefault="00797C02" w:rsidP="008754DF">
                      <w:pPr>
                        <w:rPr>
                          <w:rFonts w:ascii="Verdana" w:hAnsi="Verdana"/>
                          <w:szCs w:val="28"/>
                        </w:rPr>
                      </w:pPr>
                      <w:r w:rsidRPr="00797C02">
                        <w:rPr>
                          <w:rFonts w:ascii="Verdana" w:hAnsi="Verdana"/>
                          <w:szCs w:val="28"/>
                        </w:rPr>
                        <w:t>Maakt jouw school gebruik van wegwijzers om de juiste klas te vinden?</w:t>
                      </w:r>
                      <w:r w:rsidR="008754DF" w:rsidRPr="008754DF">
                        <w:rPr>
                          <w:rFonts w:ascii="Verdana" w:hAnsi="Verdana"/>
                          <w:szCs w:val="28"/>
                        </w:rPr>
                        <w:br/>
                      </w:r>
                      <w:r w:rsidRPr="00797C02">
                        <w:rPr>
                          <w:rFonts w:ascii="Verdana" w:hAnsi="Verdana"/>
                          <w:b/>
                          <w:szCs w:val="28"/>
                        </w:rPr>
                        <w:t>Als jij de baas was, wat zou jij dan op de wegwijzers noteren</w:t>
                      </w:r>
                      <w:r>
                        <w:rPr>
                          <w:rFonts w:ascii="Verdana" w:hAnsi="Verdana"/>
                          <w:szCs w:val="28"/>
                        </w:rPr>
                        <w:t xml:space="preserve">? Alles mag! </w:t>
                      </w:r>
                      <w:r w:rsidR="001B692D">
                        <w:rPr>
                          <w:rFonts w:ascii="Verdana" w:hAnsi="Verdana"/>
                          <w:szCs w:val="28"/>
                        </w:rPr>
                        <w:br/>
                        <w:t>Maak je eigen wegwijzer of vul die hieronder in.</w:t>
                      </w:r>
                    </w:p>
                    <w:p w14:paraId="0E1548D8" w14:textId="77777777" w:rsidR="008754DF" w:rsidRDefault="008754DF" w:rsidP="008754DF"/>
                  </w:txbxContent>
                </v:textbox>
              </v:shape>
            </w:pict>
          </mc:Fallback>
        </mc:AlternateContent>
      </w:r>
    </w:p>
    <w:p w14:paraId="186A482A" w14:textId="77777777" w:rsidR="008754DF" w:rsidRPr="0050787A" w:rsidRDefault="008754DF" w:rsidP="008754DF"/>
    <w:p w14:paraId="405F2755" w14:textId="060BEAAF" w:rsidR="008754DF" w:rsidRPr="0050787A" w:rsidRDefault="008754DF" w:rsidP="008754DF"/>
    <w:p w14:paraId="1D74CAF0" w14:textId="651346E8" w:rsidR="008754DF" w:rsidRDefault="002A0338" w:rsidP="008754DF">
      <w:r w:rsidRPr="008754DF"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DA524DC" wp14:editId="53DD2062">
                <wp:simplePos x="0" y="0"/>
                <wp:positionH relativeFrom="column">
                  <wp:posOffset>-78828</wp:posOffset>
                </wp:positionH>
                <wp:positionV relativeFrom="paragraph">
                  <wp:posOffset>318376</wp:posOffset>
                </wp:positionV>
                <wp:extent cx="3302759" cy="6258910"/>
                <wp:effectExtent l="0" t="0" r="12065" b="27940"/>
                <wp:wrapNone/>
                <wp:docPr id="2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2759" cy="6258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5B453870" w14:textId="77777777" w:rsidR="002A0338" w:rsidRDefault="002A0338" w:rsidP="002A03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524DC" id="Text Box 14" o:spid="_x0000_s1030" type="#_x0000_t202" style="position:absolute;margin-left:-6.2pt;margin-top:25.05pt;width:260.05pt;height:492.8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" fillcolor="window" strokeweight=".25pt">
                <v:stroke dashstyle="3 1"/>
                <v:textbox>
                  <w:txbxContent>
                    <w:p w14:paraId="5B453870" w14:textId="77777777" w:rsidR="002A0338" w:rsidRDefault="002A0338" w:rsidP="002A0338"/>
                  </w:txbxContent>
                </v:textbox>
              </v:shape>
            </w:pict>
          </mc:Fallback>
        </mc:AlternateContent>
      </w:r>
    </w:p>
    <w:p w14:paraId="249A119C" w14:textId="294EEC15" w:rsidR="008754DF" w:rsidRDefault="008754DF" w:rsidP="008754DF">
      <w:pPr>
        <w:jc w:val="center"/>
        <w:rPr>
          <w:szCs w:val="28"/>
        </w:rPr>
      </w:pPr>
    </w:p>
    <w:p w14:paraId="45A25EE5" w14:textId="15B43B18" w:rsidR="008754DF" w:rsidRDefault="008754DF" w:rsidP="008754DF">
      <w:pPr>
        <w:jc w:val="center"/>
      </w:pPr>
    </w:p>
    <w:p w14:paraId="011F4D23" w14:textId="66AA932A" w:rsidR="008754DF" w:rsidRPr="0032362F" w:rsidRDefault="008754DF" w:rsidP="008754DF"/>
    <w:p w14:paraId="28DEF84E" w14:textId="03F267A7" w:rsidR="008754DF" w:rsidRPr="0032362F" w:rsidRDefault="008754DF" w:rsidP="008754DF"/>
    <w:p w14:paraId="0CE891D8" w14:textId="2489C920" w:rsidR="008754DF" w:rsidRPr="0032362F" w:rsidRDefault="008754DF" w:rsidP="008754DF"/>
    <w:p w14:paraId="512FD1B7" w14:textId="057F1483" w:rsidR="008754DF" w:rsidRPr="0032362F" w:rsidRDefault="002A0338" w:rsidP="008754DF">
      <w:r>
        <w:rPr>
          <w:noProof/>
        </w:rPr>
        <w:drawing>
          <wp:anchor distT="0" distB="0" distL="114300" distR="114300" simplePos="0" relativeHeight="251666944" behindDoc="0" locked="0" layoutInCell="1" allowOverlap="1" wp14:anchorId="245445AD" wp14:editId="2D63B699">
            <wp:simplePos x="0" y="0"/>
            <wp:positionH relativeFrom="column">
              <wp:posOffset>1707419</wp:posOffset>
            </wp:positionH>
            <wp:positionV relativeFrom="paragraph">
              <wp:posOffset>270279</wp:posOffset>
            </wp:positionV>
            <wp:extent cx="6252666" cy="2931651"/>
            <wp:effectExtent l="22225" t="15875" r="18415" b="18415"/>
            <wp:wrapNone/>
            <wp:docPr id="82" name="Afbeelding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18360928_1560110917363404_615169505_n.jpg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62715" cy="293636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  <a:prstDash val="sysDash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D2B31" w14:textId="21B9F8AC" w:rsidR="008754DF" w:rsidRPr="0032362F" w:rsidRDefault="008754DF" w:rsidP="008754DF"/>
    <w:p w14:paraId="6CBEC087" w14:textId="77777777" w:rsidR="008754DF" w:rsidRPr="0032362F" w:rsidRDefault="008754DF" w:rsidP="008754DF"/>
    <w:p w14:paraId="6CECF10D" w14:textId="77777777" w:rsidR="008754DF" w:rsidRPr="0032362F" w:rsidRDefault="008754DF" w:rsidP="008754DF"/>
    <w:p w14:paraId="58E88338" w14:textId="77777777" w:rsidR="008754DF" w:rsidRPr="0032362F" w:rsidRDefault="008754DF" w:rsidP="008754DF"/>
    <w:p w14:paraId="6AFEF327" w14:textId="77777777" w:rsidR="008754DF" w:rsidRPr="0032362F" w:rsidRDefault="008754DF" w:rsidP="008754DF"/>
    <w:p w14:paraId="51C30A04" w14:textId="77777777" w:rsidR="008754DF" w:rsidRPr="0032362F" w:rsidRDefault="008754DF" w:rsidP="008754DF"/>
    <w:p w14:paraId="42641631" w14:textId="77777777" w:rsidR="008754DF" w:rsidRPr="0032362F" w:rsidRDefault="008754DF" w:rsidP="008754DF"/>
    <w:p w14:paraId="14B42E5E" w14:textId="1C88072A" w:rsidR="008754DF" w:rsidRPr="0032362F" w:rsidRDefault="008754DF" w:rsidP="008754DF"/>
    <w:p w14:paraId="5F639A72" w14:textId="77777777" w:rsidR="008754DF" w:rsidRPr="0032362F" w:rsidRDefault="008754DF" w:rsidP="008754DF"/>
    <w:p w14:paraId="0B290080" w14:textId="4E71A3D5" w:rsidR="008754DF" w:rsidRPr="0032362F" w:rsidRDefault="008754DF" w:rsidP="008754DF"/>
    <w:p w14:paraId="3F04F65B" w14:textId="77777777" w:rsidR="008754DF" w:rsidRPr="0032362F" w:rsidRDefault="008754DF" w:rsidP="008754DF"/>
    <w:p w14:paraId="3C6BE251" w14:textId="5358DDD7" w:rsidR="008754DF" w:rsidRDefault="008754DF" w:rsidP="008754DF"/>
    <w:p w14:paraId="11D60E6D" w14:textId="13E80CC0" w:rsidR="008754DF" w:rsidRDefault="008754DF" w:rsidP="008754DF">
      <w:pPr>
        <w:tabs>
          <w:tab w:val="left" w:pos="2185"/>
        </w:tabs>
      </w:pPr>
      <w:r>
        <w:tab/>
      </w:r>
    </w:p>
    <w:p w14:paraId="5BF42CA2" w14:textId="14C3C75B" w:rsidR="008754DF" w:rsidRDefault="008754DF" w:rsidP="008754DF">
      <w:pPr>
        <w:tabs>
          <w:tab w:val="left" w:pos="2185"/>
        </w:tabs>
      </w:pPr>
    </w:p>
    <w:p w14:paraId="4161362B" w14:textId="0135078E" w:rsidR="008754DF" w:rsidRDefault="008754DF" w:rsidP="008754DF">
      <w:pPr>
        <w:tabs>
          <w:tab w:val="left" w:pos="1574"/>
        </w:tabs>
      </w:pPr>
      <w:r>
        <w:tab/>
      </w:r>
    </w:p>
    <w:p w14:paraId="4967D800" w14:textId="6A6F8875" w:rsidR="008754DF" w:rsidRDefault="001B692D">
      <w:pPr>
        <w:spacing w:after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89860D2" wp14:editId="03101104">
                <wp:simplePos x="0" y="0"/>
                <wp:positionH relativeFrom="column">
                  <wp:posOffset>804041</wp:posOffset>
                </wp:positionH>
                <wp:positionV relativeFrom="paragraph">
                  <wp:posOffset>512138</wp:posOffset>
                </wp:positionV>
                <wp:extent cx="5012690" cy="441325"/>
                <wp:effectExtent l="628650" t="0" r="16510" b="15875"/>
                <wp:wrapNone/>
                <wp:docPr id="10" name="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2690" cy="441325"/>
                        </a:xfrm>
                        <a:prstGeom prst="wedgeRectCallout">
                          <a:avLst>
                            <a:gd name="adj1" fmla="val -62212"/>
                            <a:gd name="adj2" fmla="val -35742"/>
                          </a:avLst>
                        </a:prstGeom>
                        <a:ln w="31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B7599" w14:textId="3D195D6D" w:rsidR="008754DF" w:rsidRPr="008754DF" w:rsidRDefault="00797C02" w:rsidP="002A0338">
                            <w:pPr>
                              <w:rPr>
                                <w:rFonts w:ascii="Verdana" w:hAnsi="Verdana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4"/>
                                <w:szCs w:val="22"/>
                              </w:rPr>
                              <w:t xml:space="preserve">Wat is jouw </w:t>
                            </w:r>
                            <w:r w:rsidR="008754DF" w:rsidRPr="008754DF">
                              <w:rPr>
                                <w:rFonts w:ascii="Verdana" w:hAnsi="Verdana"/>
                                <w:sz w:val="24"/>
                                <w:szCs w:val="22"/>
                              </w:rPr>
                              <w:t>lievelingsplekje</w:t>
                            </w:r>
                            <w:r>
                              <w:rPr>
                                <w:rFonts w:ascii="Verdana" w:hAnsi="Verdana"/>
                                <w:sz w:val="24"/>
                                <w:szCs w:val="22"/>
                              </w:rPr>
                              <w:t xml:space="preserve"> op school</w:t>
                            </w:r>
                            <w:r w:rsidR="008754DF" w:rsidRPr="008754DF">
                              <w:rPr>
                                <w:rFonts w:ascii="Verdana" w:hAnsi="Verdana"/>
                                <w:sz w:val="24"/>
                                <w:szCs w:val="22"/>
                              </w:rPr>
                              <w:t>?</w:t>
                            </w:r>
                            <w:r w:rsidR="002A0338">
                              <w:rPr>
                                <w:rFonts w:ascii="Verdana" w:hAnsi="Verdana"/>
                                <w:sz w:val="24"/>
                                <w:szCs w:val="22"/>
                              </w:rPr>
                              <w:t xml:space="preserve"> __________________</w:t>
                            </w:r>
                            <w:r w:rsidR="002A0338">
                              <w:rPr>
                                <w:rFonts w:ascii="Verdana" w:hAnsi="Verdana"/>
                                <w:szCs w:val="22"/>
                              </w:rPr>
                              <w:br/>
                            </w:r>
                            <w:r w:rsidR="008754DF" w:rsidRPr="008754DF">
                              <w:rPr>
                                <w:rFonts w:ascii="Verdana" w:hAnsi="Verdana"/>
                                <w:szCs w:val="22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9860D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10" o:spid="_x0000_s1031" type="#_x0000_t61" style="position:absolute;margin-left:63.3pt;margin-top:40.35pt;width:394.7pt;height:34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" adj="-2638,3080" fillcolor="white [3201]" strokecolor="black [3200]" strokeweight=".25pt">
                <v:textbox>
                  <w:txbxContent>
                    <w:p w14:paraId="627B7599" w14:textId="3D195D6D" w:rsidR="008754DF" w:rsidRPr="008754DF" w:rsidRDefault="00797C02" w:rsidP="002A0338">
                      <w:pPr>
                        <w:rPr>
                          <w:rFonts w:ascii="Verdana" w:hAnsi="Verdana"/>
                          <w:szCs w:val="22"/>
                        </w:rPr>
                      </w:pPr>
                      <w:r>
                        <w:rPr>
                          <w:rFonts w:ascii="Verdana" w:hAnsi="Verdana"/>
                          <w:sz w:val="24"/>
                          <w:szCs w:val="22"/>
                        </w:rPr>
                        <w:t xml:space="preserve">Wat is jouw </w:t>
                      </w:r>
                      <w:r w:rsidR="008754DF" w:rsidRPr="008754DF">
                        <w:rPr>
                          <w:rFonts w:ascii="Verdana" w:hAnsi="Verdana"/>
                          <w:sz w:val="24"/>
                          <w:szCs w:val="22"/>
                        </w:rPr>
                        <w:t>lievelingsplekje</w:t>
                      </w:r>
                      <w:r>
                        <w:rPr>
                          <w:rFonts w:ascii="Verdana" w:hAnsi="Verdana"/>
                          <w:sz w:val="24"/>
                          <w:szCs w:val="22"/>
                        </w:rPr>
                        <w:t xml:space="preserve"> op school</w:t>
                      </w:r>
                      <w:r w:rsidR="008754DF" w:rsidRPr="008754DF">
                        <w:rPr>
                          <w:rFonts w:ascii="Verdana" w:hAnsi="Verdana"/>
                          <w:sz w:val="24"/>
                          <w:szCs w:val="22"/>
                        </w:rPr>
                        <w:t>?</w:t>
                      </w:r>
                      <w:r w:rsidR="002A0338">
                        <w:rPr>
                          <w:rFonts w:ascii="Verdana" w:hAnsi="Verdana"/>
                          <w:sz w:val="24"/>
                          <w:szCs w:val="22"/>
                        </w:rPr>
                        <w:t xml:space="preserve"> __________________</w:t>
                      </w:r>
                      <w:r w:rsidR="002A0338">
                        <w:rPr>
                          <w:rFonts w:ascii="Verdana" w:hAnsi="Verdana"/>
                          <w:szCs w:val="22"/>
                        </w:rPr>
                        <w:br/>
                      </w:r>
                      <w:r w:rsidR="008754DF" w:rsidRPr="008754DF">
                        <w:rPr>
                          <w:rFonts w:ascii="Verdana" w:hAnsi="Verdana"/>
                          <w:szCs w:val="22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8754DF">
        <w:br w:type="page"/>
      </w:r>
    </w:p>
    <w:p w14:paraId="2FD663AC" w14:textId="77777777" w:rsidR="008754DF" w:rsidRDefault="008754DF" w:rsidP="008754DF">
      <w:pPr>
        <w:pStyle w:val="Kop3"/>
        <w:jc w:val="center"/>
      </w:pPr>
      <w:r w:rsidRPr="008754DF">
        <w:rPr>
          <w:rFonts w:ascii="Verdana" w:hAnsi="Verdana"/>
          <w:b w:val="0"/>
          <w:noProof/>
          <w:sz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037696" behindDoc="1" locked="0" layoutInCell="1" allowOverlap="1" wp14:anchorId="76AF4771" wp14:editId="3D54A0DA">
                <wp:simplePos x="0" y="0"/>
                <wp:positionH relativeFrom="column">
                  <wp:posOffset>226695</wp:posOffset>
                </wp:positionH>
                <wp:positionV relativeFrom="paragraph">
                  <wp:posOffset>722958</wp:posOffset>
                </wp:positionV>
                <wp:extent cx="5459095" cy="1139825"/>
                <wp:effectExtent l="0" t="0" r="27305" b="222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9095" cy="1139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4B9A7B2F" w14:textId="77777777" w:rsidR="008754DF" w:rsidRPr="008754DF" w:rsidRDefault="008754DF" w:rsidP="008754DF">
                            <w:pPr>
                              <w:jc w:val="center"/>
                              <w:rPr>
                                <w:rFonts w:ascii="Verdana" w:hAnsi="Verdana"/>
                                <w:szCs w:val="28"/>
                              </w:rPr>
                            </w:pPr>
                            <w:r w:rsidRPr="008754DF">
                              <w:rPr>
                                <w:rFonts w:ascii="Verdana" w:hAnsi="Verdana"/>
                                <w:b/>
                                <w:szCs w:val="28"/>
                              </w:rPr>
                              <w:t>Wat betekent onzichtbaar voor jou?</w:t>
                            </w:r>
                            <w:r w:rsidRPr="008754DF">
                              <w:rPr>
                                <w:rFonts w:ascii="Verdana" w:hAnsi="Verdana"/>
                                <w:szCs w:val="28"/>
                              </w:rPr>
                              <w:t xml:space="preserve"> </w:t>
                            </w:r>
                            <w:r w:rsidRPr="008754DF">
                              <w:rPr>
                                <w:rFonts w:ascii="Verdana" w:hAnsi="Verdana"/>
                                <w:color w:val="FF0000"/>
                                <w:szCs w:val="28"/>
                              </w:rPr>
                              <w:br/>
                            </w:r>
                            <w:r w:rsidRPr="008754DF">
                              <w:rPr>
                                <w:rFonts w:ascii="Verdana" w:hAnsi="Verdana"/>
                                <w:szCs w:val="28"/>
                              </w:rPr>
                              <w:t xml:space="preserve">Heeft dat een bepaalde kleur? </w:t>
                            </w:r>
                            <w:r w:rsidRPr="008754DF">
                              <w:rPr>
                                <w:rFonts w:ascii="Verdana" w:hAnsi="Verdana"/>
                                <w:szCs w:val="28"/>
                              </w:rPr>
                              <w:br/>
                              <w:t>Of is het een bepaalde vorm?</w:t>
                            </w:r>
                          </w:p>
                          <w:p w14:paraId="007499D6" w14:textId="77777777" w:rsidR="008754DF" w:rsidRPr="008754DF" w:rsidRDefault="008754DF" w:rsidP="008754DF">
                            <w:pPr>
                              <w:jc w:val="center"/>
                              <w:rPr>
                                <w:rFonts w:ascii="Verdana" w:hAnsi="Verdana"/>
                                <w:szCs w:val="28"/>
                              </w:rPr>
                            </w:pPr>
                            <w:r w:rsidRPr="008754DF">
                              <w:rPr>
                                <w:rFonts w:ascii="Verdana" w:hAnsi="Verdana"/>
                                <w:szCs w:val="28"/>
                              </w:rPr>
                              <w:t>Teken, kleur of schrijf het in woorden!</w:t>
                            </w:r>
                          </w:p>
                          <w:p w14:paraId="143E5F77" w14:textId="77777777" w:rsidR="008754DF" w:rsidRDefault="008754DF" w:rsidP="008754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F4771" id="Text Box 13" o:spid="_x0000_s1032" type="#_x0000_t202" style="position:absolute;left:0;text-align:left;margin-left:17.85pt;margin-top:56.95pt;width:429.85pt;height:89.75pt;z-index:-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" fillcolor="window" strokecolor="window" strokeweight=".5pt">
                <v:textbox>
                  <w:txbxContent>
                    <w:p w14:paraId="4B9A7B2F" w14:textId="77777777" w:rsidR="008754DF" w:rsidRPr="008754DF" w:rsidRDefault="008754DF" w:rsidP="008754DF">
                      <w:pPr>
                        <w:jc w:val="center"/>
                        <w:rPr>
                          <w:rFonts w:ascii="Verdana" w:hAnsi="Verdana"/>
                          <w:szCs w:val="28"/>
                        </w:rPr>
                      </w:pPr>
                      <w:r w:rsidRPr="008754DF">
                        <w:rPr>
                          <w:rFonts w:ascii="Verdana" w:hAnsi="Verdana"/>
                          <w:b/>
                          <w:szCs w:val="28"/>
                        </w:rPr>
                        <w:t>Wat betekent onzichtbaar voor jou?</w:t>
                      </w:r>
                      <w:r w:rsidRPr="008754DF">
                        <w:rPr>
                          <w:rFonts w:ascii="Verdana" w:hAnsi="Verdana"/>
                          <w:szCs w:val="28"/>
                        </w:rPr>
                        <w:t xml:space="preserve"> </w:t>
                      </w:r>
                      <w:r w:rsidRPr="008754DF">
                        <w:rPr>
                          <w:rFonts w:ascii="Verdana" w:hAnsi="Verdana"/>
                          <w:color w:val="FF0000"/>
                          <w:szCs w:val="28"/>
                        </w:rPr>
                        <w:br/>
                      </w:r>
                      <w:r w:rsidRPr="008754DF">
                        <w:rPr>
                          <w:rFonts w:ascii="Verdana" w:hAnsi="Verdana"/>
                          <w:szCs w:val="28"/>
                        </w:rPr>
                        <w:t xml:space="preserve">Heeft dat een bepaalde kleur? </w:t>
                      </w:r>
                      <w:r w:rsidRPr="008754DF">
                        <w:rPr>
                          <w:rFonts w:ascii="Verdana" w:hAnsi="Verdana"/>
                          <w:szCs w:val="28"/>
                        </w:rPr>
                        <w:br/>
                        <w:t>Of is het een bepaalde vorm?</w:t>
                      </w:r>
                    </w:p>
                    <w:p w14:paraId="007499D6" w14:textId="77777777" w:rsidR="008754DF" w:rsidRPr="008754DF" w:rsidRDefault="008754DF" w:rsidP="008754DF">
                      <w:pPr>
                        <w:jc w:val="center"/>
                        <w:rPr>
                          <w:rFonts w:ascii="Verdana" w:hAnsi="Verdana"/>
                          <w:szCs w:val="28"/>
                        </w:rPr>
                      </w:pPr>
                      <w:r w:rsidRPr="008754DF">
                        <w:rPr>
                          <w:rFonts w:ascii="Verdana" w:hAnsi="Verdana"/>
                          <w:szCs w:val="28"/>
                        </w:rPr>
                        <w:t>Teken, kleur of schrijf het in woorden!</w:t>
                      </w:r>
                    </w:p>
                    <w:p w14:paraId="143E5F77" w14:textId="77777777" w:rsidR="008754DF" w:rsidRDefault="008754DF" w:rsidP="008754DF"/>
                  </w:txbxContent>
                </v:textbox>
              </v:shape>
            </w:pict>
          </mc:Fallback>
        </mc:AlternateContent>
      </w:r>
      <w:r w:rsidRPr="008754DF">
        <w:rPr>
          <w:noProof/>
        </w:rPr>
        <mc:AlternateContent>
          <mc:Choice Requires="wps">
            <w:drawing>
              <wp:anchor distT="0" distB="0" distL="114300" distR="114300" simplePos="0" relativeHeight="251020288" behindDoc="0" locked="0" layoutInCell="1" allowOverlap="1" wp14:anchorId="01278E5D" wp14:editId="658D3ECE">
                <wp:simplePos x="0" y="0"/>
                <wp:positionH relativeFrom="column">
                  <wp:posOffset>0</wp:posOffset>
                </wp:positionH>
                <wp:positionV relativeFrom="paragraph">
                  <wp:posOffset>2152803</wp:posOffset>
                </wp:positionV>
                <wp:extent cx="5795010" cy="6277970"/>
                <wp:effectExtent l="0" t="0" r="15240" b="27940"/>
                <wp:wrapNone/>
                <wp:docPr id="9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5010" cy="6277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  <a:prstDash val="sysDash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3C56B" w14:textId="77777777" w:rsidR="008754DF" w:rsidRDefault="008754DF" w:rsidP="008754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78E5D" id="_x0000_s1033" type="#_x0000_t202" style="position:absolute;left:0;text-align:left;margin-left:0;margin-top:169.5pt;width:456.3pt;height:494.35pt;z-index:25102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" fillcolor="white [3201]" strokeweight="1pt">
                <v:stroke dashstyle="3 1"/>
                <v:textbox>
                  <w:txbxContent>
                    <w:p w14:paraId="0A43C56B" w14:textId="77777777" w:rsidR="008754DF" w:rsidRDefault="008754DF" w:rsidP="008754DF"/>
                  </w:txbxContent>
                </v:textbox>
              </v:shape>
            </w:pict>
          </mc:Fallback>
        </mc:AlternateContent>
      </w:r>
      <w:r w:rsidRPr="008754DF">
        <w:rPr>
          <w:rFonts w:ascii="Verdana" w:hAnsi="Verdana"/>
          <w:b w:val="0"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010048" behindDoc="0" locked="0" layoutInCell="1" allowOverlap="1" wp14:anchorId="32288B95" wp14:editId="587F9EBB">
                <wp:simplePos x="0" y="0"/>
                <wp:positionH relativeFrom="column">
                  <wp:posOffset>23495</wp:posOffset>
                </wp:positionH>
                <wp:positionV relativeFrom="paragraph">
                  <wp:posOffset>468280</wp:posOffset>
                </wp:positionV>
                <wp:extent cx="5795010" cy="1424940"/>
                <wp:effectExtent l="0" t="0" r="15240" b="22860"/>
                <wp:wrapNone/>
                <wp:docPr id="12" name="Fram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5010" cy="1424940"/>
                        </a:xfrm>
                        <a:prstGeom prst="frame">
                          <a:avLst>
                            <a:gd name="adj1" fmla="val 8417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2D842" id="Frame 12" o:spid="_x0000_s1026" style="position:absolute;margin-left:1.85pt;margin-top:36.85pt;width:456.3pt;height:112.2pt;z-index:25101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95010,142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" path="m,l5795010,r,1424940l,1424940,,xm119937,119937r,1185066l5675073,1305003r,-1185066l119937,119937xe" fillcolor="white [3201]" strokecolor="#e48312 [3204]" strokeweight="1pt">
                <v:path arrowok="t" o:connecttype="custom" o:connectlocs="0,0;5795010,0;5795010,1424940;0,1424940;0,0;119937,119937;119937,1305003;5675073,1305003;5675073,119937;119937,119937" o:connectangles="0,0,0,0,0,0,0,0,0,0"/>
              </v:shape>
            </w:pict>
          </mc:Fallback>
        </mc:AlternateContent>
      </w:r>
      <w:r w:rsidRPr="008754DF">
        <w:rPr>
          <w:rFonts w:ascii="Verdana" w:hAnsi="Verdana"/>
          <w:b w:val="0"/>
          <w:sz w:val="28"/>
          <w:u w:val="single"/>
        </w:rPr>
        <w:t>Gedicht 2</w:t>
      </w:r>
      <w:r>
        <w:br/>
      </w:r>
      <w:r>
        <w:br/>
      </w:r>
    </w:p>
    <w:p w14:paraId="4EBA97FF" w14:textId="77777777" w:rsidR="008754DF" w:rsidRPr="008754DF" w:rsidRDefault="008754DF" w:rsidP="008754DF"/>
    <w:p w14:paraId="6765FBA8" w14:textId="77777777" w:rsidR="008754DF" w:rsidRPr="008754DF" w:rsidRDefault="008754DF" w:rsidP="008754DF"/>
    <w:p w14:paraId="4E745D0F" w14:textId="77777777" w:rsidR="008754DF" w:rsidRPr="008754DF" w:rsidRDefault="008754DF" w:rsidP="008754DF"/>
    <w:p w14:paraId="6122DA0B" w14:textId="77777777" w:rsidR="008754DF" w:rsidRPr="008754DF" w:rsidRDefault="008754DF" w:rsidP="008754DF"/>
    <w:p w14:paraId="1113D0C9" w14:textId="77777777" w:rsidR="008754DF" w:rsidRPr="008754DF" w:rsidRDefault="008754DF" w:rsidP="008754DF"/>
    <w:p w14:paraId="403D5B01" w14:textId="77777777" w:rsidR="008754DF" w:rsidRPr="008754DF" w:rsidRDefault="008754DF" w:rsidP="008754DF"/>
    <w:p w14:paraId="0CD900BF" w14:textId="77777777" w:rsidR="008754DF" w:rsidRPr="008754DF" w:rsidRDefault="008754DF" w:rsidP="008754DF"/>
    <w:p w14:paraId="7BFE4885" w14:textId="77777777" w:rsidR="008754DF" w:rsidRPr="008754DF" w:rsidRDefault="008754DF" w:rsidP="008754DF"/>
    <w:p w14:paraId="65310BCD" w14:textId="77777777" w:rsidR="008754DF" w:rsidRPr="008754DF" w:rsidRDefault="008754DF" w:rsidP="008754DF"/>
    <w:p w14:paraId="259EB07C" w14:textId="77777777" w:rsidR="008754DF" w:rsidRPr="008754DF" w:rsidRDefault="008754DF" w:rsidP="008754DF"/>
    <w:p w14:paraId="53E545EF" w14:textId="77777777" w:rsidR="008754DF" w:rsidRPr="008754DF" w:rsidRDefault="008754DF" w:rsidP="008754DF"/>
    <w:p w14:paraId="1DB8C734" w14:textId="77777777" w:rsidR="008754DF" w:rsidRPr="008754DF" w:rsidRDefault="008754DF" w:rsidP="008754DF"/>
    <w:p w14:paraId="54BEE683" w14:textId="77777777" w:rsidR="008754DF" w:rsidRPr="008754DF" w:rsidRDefault="008754DF" w:rsidP="008754DF"/>
    <w:p w14:paraId="3A9E1A83" w14:textId="77777777" w:rsidR="008754DF" w:rsidRPr="008754DF" w:rsidRDefault="008754DF" w:rsidP="008754DF"/>
    <w:p w14:paraId="5E6BF525" w14:textId="77777777" w:rsidR="008754DF" w:rsidRPr="008754DF" w:rsidRDefault="008754DF" w:rsidP="008754DF"/>
    <w:p w14:paraId="6EA8794F" w14:textId="77777777" w:rsidR="008754DF" w:rsidRPr="008754DF" w:rsidRDefault="008754DF" w:rsidP="008754DF"/>
    <w:p w14:paraId="5042C8FB" w14:textId="77777777" w:rsidR="008754DF" w:rsidRPr="008754DF" w:rsidRDefault="008754DF" w:rsidP="008754DF"/>
    <w:p w14:paraId="2D2513A3" w14:textId="77777777" w:rsidR="008754DF" w:rsidRPr="008754DF" w:rsidRDefault="008754DF" w:rsidP="008754DF"/>
    <w:p w14:paraId="026F0E83" w14:textId="77777777" w:rsidR="008754DF" w:rsidRDefault="008754DF" w:rsidP="008754DF"/>
    <w:p w14:paraId="798C7733" w14:textId="77777777" w:rsidR="008754DF" w:rsidRPr="008754DF" w:rsidRDefault="008754DF" w:rsidP="008754DF"/>
    <w:p w14:paraId="1CC5E7E7" w14:textId="77777777" w:rsidR="008754DF" w:rsidRDefault="008754DF" w:rsidP="008754DF"/>
    <w:p w14:paraId="6F5E4396" w14:textId="77777777" w:rsidR="008754DF" w:rsidRDefault="008754DF" w:rsidP="008754DF">
      <w:pPr>
        <w:jc w:val="right"/>
      </w:pP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0E53B3F4" w14:textId="77777777" w:rsidR="008754DF" w:rsidRDefault="008754DF">
      <w:pPr>
        <w:spacing w:after="200"/>
      </w:pPr>
      <w:r>
        <w:br w:type="page"/>
      </w:r>
    </w:p>
    <w:p w14:paraId="3C2B3ED4" w14:textId="77777777" w:rsidR="00113E04" w:rsidRDefault="008754DF" w:rsidP="008754DF">
      <w:pPr>
        <w:pStyle w:val="Kop3"/>
        <w:jc w:val="center"/>
        <w:rPr>
          <w:rFonts w:ascii="Verdana" w:hAnsi="Verdana"/>
          <w:b w:val="0"/>
          <w:sz w:val="28"/>
          <w:u w:val="single"/>
        </w:rPr>
      </w:pPr>
      <w:r w:rsidRPr="008754DF">
        <w:rPr>
          <w:rFonts w:ascii="Verdana" w:hAnsi="Verdana"/>
          <w:b w:val="0"/>
          <w:sz w:val="28"/>
          <w:u w:val="single"/>
        </w:rPr>
        <w:lastRenderedPageBreak/>
        <w:t>Gedicht 3</w:t>
      </w:r>
    </w:p>
    <w:p w14:paraId="621624C7" w14:textId="77777777" w:rsidR="008754DF" w:rsidRPr="008754DF" w:rsidRDefault="008754DF" w:rsidP="008754DF">
      <w:r w:rsidRPr="008754DF">
        <w:rPr>
          <w:noProof/>
        </w:rPr>
        <mc:AlternateContent>
          <mc:Choice Requires="wps">
            <w:drawing>
              <wp:anchor distT="0" distB="0" distL="114300" distR="114300" simplePos="0" relativeHeight="251069440" behindDoc="0" locked="0" layoutInCell="1" allowOverlap="1" wp14:anchorId="04859623" wp14:editId="13DD663A">
                <wp:simplePos x="0" y="0"/>
                <wp:positionH relativeFrom="column">
                  <wp:posOffset>141890</wp:posOffset>
                </wp:positionH>
                <wp:positionV relativeFrom="paragraph">
                  <wp:posOffset>204952</wp:posOffset>
                </wp:positionV>
                <wp:extent cx="5795010" cy="1424940"/>
                <wp:effectExtent l="0" t="0" r="15240" b="22860"/>
                <wp:wrapNone/>
                <wp:docPr id="19" name="Fram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5010" cy="1424940"/>
                        </a:xfrm>
                        <a:prstGeom prst="frame">
                          <a:avLst>
                            <a:gd name="adj1" fmla="val 8417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01F69" id="Frame 19" o:spid="_x0000_s1026" style="position:absolute;margin-left:11.15pt;margin-top:16.15pt;width:456.3pt;height:112.2pt;z-index:25106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95010,142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" path="m,l5795010,r,1424940l,1424940,,xm119937,119937r,1185066l5675073,1305003r,-1185066l119937,119937xe" fillcolor="white [3201]" strokecolor="#e48312 [3204]" strokeweight="1pt">
                <v:path arrowok="t" o:connecttype="custom" o:connectlocs="0,0;5795010,0;5795010,1424940;0,1424940;0,0;119937,119937;119937,1305003;5675073,1305003;5675073,119937;119937,119937" o:connectangles="0,0,0,0,0,0,0,0,0,0"/>
              </v:shape>
            </w:pict>
          </mc:Fallback>
        </mc:AlternateContent>
      </w:r>
    </w:p>
    <w:p w14:paraId="068DD75D" w14:textId="54A8C0E7" w:rsidR="00ED18E1" w:rsidRDefault="00ED18E1" w:rsidP="008754DF">
      <w:r>
        <w:rPr>
          <w:rFonts w:ascii="Helvetica" w:hAnsi="Helvetica"/>
          <w:b/>
          <w:bCs/>
          <w:noProof/>
          <w:color w:val="717171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107328" behindDoc="0" locked="0" layoutInCell="1" allowOverlap="1" wp14:anchorId="123A9B5F" wp14:editId="1BBDAB87">
                <wp:simplePos x="0" y="0"/>
                <wp:positionH relativeFrom="column">
                  <wp:posOffset>335915</wp:posOffset>
                </wp:positionH>
                <wp:positionV relativeFrom="paragraph">
                  <wp:posOffset>6092190</wp:posOffset>
                </wp:positionV>
                <wp:extent cx="1790700" cy="276225"/>
                <wp:effectExtent l="0" t="0" r="19050" b="28575"/>
                <wp:wrapNone/>
                <wp:docPr id="18" name="Tekstva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7CFAE71" w14:textId="77777777" w:rsidR="00ED18E1" w:rsidRPr="00ED18E1" w:rsidRDefault="00ED18E1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ED18E1">
                              <w:rPr>
                                <w:rFonts w:ascii="Verdana" w:hAnsi="Verdana"/>
                                <w:b/>
                              </w:rPr>
                              <w:t>Nog een voorbeeld!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A9B5F" id="Tekstvak 18" o:spid="_x0000_s1034" type="#_x0000_t202" style="position:absolute;margin-left:26.45pt;margin-top:479.7pt;width:141pt;height:21.75pt;z-index:25110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" fillcolor="white [3201]" strokecolor="white [3212]" strokeweight=".5pt">
                <v:textbox>
                  <w:txbxContent>
                    <w:p w14:paraId="47CFAE71" w14:textId="77777777" w:rsidR="00ED18E1" w:rsidRPr="00ED18E1" w:rsidRDefault="00ED18E1">
                      <w:pPr>
                        <w:rPr>
                          <w:rFonts w:ascii="Verdana" w:hAnsi="Verdana"/>
                          <w:b/>
                        </w:rPr>
                      </w:pPr>
                      <w:r w:rsidRPr="00ED18E1">
                        <w:rPr>
                          <w:rFonts w:ascii="Verdana" w:hAnsi="Verdana"/>
                          <w:b/>
                        </w:rPr>
                        <w:t>Nog een voorbeeld!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elvetica" w:hAnsi="Helvetica"/>
          <w:b/>
          <w:bCs/>
          <w:noProof/>
          <w:color w:val="717171"/>
          <w:sz w:val="18"/>
          <w:szCs w:val="18"/>
        </w:rPr>
        <w:drawing>
          <wp:anchor distT="0" distB="0" distL="114300" distR="114300" simplePos="0" relativeHeight="251052032" behindDoc="0" locked="0" layoutInCell="1" allowOverlap="1" wp14:anchorId="009DBD93" wp14:editId="3E7E66CD">
            <wp:simplePos x="0" y="0"/>
            <wp:positionH relativeFrom="column">
              <wp:posOffset>295275</wp:posOffset>
            </wp:positionH>
            <wp:positionV relativeFrom="paragraph">
              <wp:posOffset>6350000</wp:posOffset>
            </wp:positionV>
            <wp:extent cx="2221865" cy="1430564"/>
            <wp:effectExtent l="0" t="0" r="6985" b="0"/>
            <wp:wrapNone/>
            <wp:docPr id="17" name="Afbeelding 17" descr="Boem Paukeslag, Paul van Ostaijen. Traag, snel, Luid en Stil: 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em Paukeslag, Paul van Ostaijen. Traag, snel, Luid en Stil: 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30" cy="143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9136" behindDoc="1" locked="0" layoutInCell="1" allowOverlap="1" wp14:anchorId="1A87D93F" wp14:editId="68A5FE01">
                <wp:simplePos x="0" y="0"/>
                <wp:positionH relativeFrom="column">
                  <wp:posOffset>125730</wp:posOffset>
                </wp:positionH>
                <wp:positionV relativeFrom="paragraph">
                  <wp:posOffset>1585354</wp:posOffset>
                </wp:positionV>
                <wp:extent cx="5795010" cy="6277610"/>
                <wp:effectExtent l="19050" t="19050" r="15240" b="2794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5010" cy="62776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  <a:prstDash val="lgDashDotDot"/>
                        </a:ln>
                        <a:effectLst/>
                      </wps:spPr>
                      <wps:txbx>
                        <w:txbxContent>
                          <w:p w14:paraId="2CC2325F" w14:textId="77777777" w:rsidR="00ED18E1" w:rsidRDefault="00ED18E1" w:rsidP="00ED18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87D93F" id="Text Box 22" o:spid="_x0000_s1035" type="#_x0000_t202" style="position:absolute;margin-left:9.9pt;margin-top:124.85pt;width:456.3pt;height:494.3pt;z-index:-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" fillcolor="window" strokeweight="2.25pt">
                <v:stroke dashstyle="longDashDotDot"/>
                <v:textbox>
                  <w:txbxContent>
                    <w:p w14:paraId="2CC2325F" w14:textId="77777777" w:rsidR="00ED18E1" w:rsidRDefault="00ED18E1" w:rsidP="00ED18E1"/>
                  </w:txbxContent>
                </v:textbox>
              </v:shape>
            </w:pict>
          </mc:Fallback>
        </mc:AlternateContent>
      </w:r>
      <w:r w:rsidR="008754DF" w:rsidRPr="008754DF">
        <w:rPr>
          <w:noProof/>
        </w:rPr>
        <mc:AlternateContent>
          <mc:Choice Requires="wps">
            <w:drawing>
              <wp:anchor distT="0" distB="0" distL="114300" distR="114300" simplePos="0" relativeHeight="251092992" behindDoc="1" locked="0" layoutInCell="1" allowOverlap="1" wp14:anchorId="430E6E70" wp14:editId="1BAFA51E">
                <wp:simplePos x="0" y="0"/>
                <wp:positionH relativeFrom="column">
                  <wp:posOffset>271780</wp:posOffset>
                </wp:positionH>
                <wp:positionV relativeFrom="paragraph">
                  <wp:posOffset>139050</wp:posOffset>
                </wp:positionV>
                <wp:extent cx="5459095" cy="1139825"/>
                <wp:effectExtent l="0" t="0" r="27305" b="2222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9095" cy="1139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526DBAB1" w14:textId="77777777" w:rsidR="008754DF" w:rsidRPr="008754DF" w:rsidRDefault="008754DF" w:rsidP="008754DF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8754DF">
                              <w:rPr>
                                <w:rFonts w:ascii="Verdana" w:hAnsi="Verdana"/>
                              </w:rPr>
                              <w:t xml:space="preserve">Bij visuele poëzie worden woorden en beelden door elkaar gebruikt. </w:t>
                            </w:r>
                            <w:r w:rsidRPr="008754DF">
                              <w:rPr>
                                <w:rFonts w:ascii="Verdana" w:hAnsi="Verdana"/>
                              </w:rPr>
                              <w:br/>
                              <w:t xml:space="preserve">De beelden versterken de bedoeling van de woorden. </w:t>
                            </w:r>
                          </w:p>
                          <w:p w14:paraId="569FE913" w14:textId="77777777" w:rsidR="008754DF" w:rsidRPr="008754DF" w:rsidRDefault="008754DF" w:rsidP="008754D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8754DF">
                              <w:rPr>
                                <w:rFonts w:ascii="Verdana" w:hAnsi="Verdana"/>
                                <w:b/>
                              </w:rPr>
                              <w:t>Kan jij dit ook?!</w:t>
                            </w:r>
                            <w:r w:rsidRPr="008754DF">
                              <w:rPr>
                                <w:rFonts w:ascii="Verdana" w:hAnsi="Verdana"/>
                                <w:b/>
                              </w:rPr>
                              <w:br/>
                              <w:t xml:space="preserve"> Kijk om je heen, laat je inspireren en maak een visueel gedicht!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E6E70" id="Text Box 21" o:spid="_x0000_s1036" type="#_x0000_t202" style="position:absolute;margin-left:21.4pt;margin-top:10.95pt;width:429.85pt;height:89.75pt;z-index:-25222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" fillcolor="window" strokecolor="window" strokeweight=".5pt">
                <v:textbox>
                  <w:txbxContent>
                    <w:p w14:paraId="526DBAB1" w14:textId="77777777" w:rsidR="008754DF" w:rsidRPr="008754DF" w:rsidRDefault="008754DF" w:rsidP="008754DF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8754DF">
                        <w:rPr>
                          <w:rFonts w:ascii="Verdana" w:hAnsi="Verdana"/>
                        </w:rPr>
                        <w:t xml:space="preserve">Bij visuele poëzie worden woorden en beelden door elkaar gebruikt. </w:t>
                      </w:r>
                      <w:r w:rsidRPr="008754DF">
                        <w:rPr>
                          <w:rFonts w:ascii="Verdana" w:hAnsi="Verdana"/>
                        </w:rPr>
                        <w:br/>
                        <w:t xml:space="preserve">De beelden versterken de bedoeling van de woorden. </w:t>
                      </w:r>
                    </w:p>
                    <w:p w14:paraId="569FE913" w14:textId="77777777" w:rsidR="008754DF" w:rsidRPr="008754DF" w:rsidRDefault="008754DF" w:rsidP="008754DF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8754DF">
                        <w:rPr>
                          <w:rFonts w:ascii="Verdana" w:hAnsi="Verdana"/>
                          <w:b/>
                        </w:rPr>
                        <w:t>Kan jij dit ook?!</w:t>
                      </w:r>
                      <w:r w:rsidRPr="008754DF">
                        <w:rPr>
                          <w:rFonts w:ascii="Verdana" w:hAnsi="Verdana"/>
                          <w:b/>
                        </w:rPr>
                        <w:br/>
                        <w:t xml:space="preserve"> Kijk om je heen, laat je inspireren en maak een visueel gedicht!</w:t>
                      </w:r>
                    </w:p>
                  </w:txbxContent>
                </v:textbox>
              </v:shape>
            </w:pict>
          </mc:Fallback>
        </mc:AlternateContent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14:paraId="0A8BC1F0" w14:textId="77777777" w:rsidR="00ED18E1" w:rsidRDefault="00ED18E1">
      <w:pPr>
        <w:spacing w:after="200"/>
      </w:pPr>
      <w:r>
        <w:br w:type="page"/>
      </w:r>
    </w:p>
    <w:p w14:paraId="2E9BBBAD" w14:textId="77777777" w:rsidR="008754DF" w:rsidRDefault="00ED18E1" w:rsidP="00ED18E1">
      <w:pPr>
        <w:pStyle w:val="Kop3"/>
        <w:jc w:val="center"/>
        <w:rPr>
          <w:rFonts w:ascii="Verdana" w:hAnsi="Verdana"/>
          <w:b w:val="0"/>
          <w:sz w:val="28"/>
          <w:u w:val="single"/>
        </w:rPr>
      </w:pPr>
      <w:r w:rsidRPr="00ED18E1">
        <w:rPr>
          <w:rFonts w:ascii="Verdana" w:hAnsi="Verdana"/>
          <w:b w:val="0"/>
          <w:sz w:val="28"/>
          <w:u w:val="single"/>
        </w:rPr>
        <w:lastRenderedPageBreak/>
        <w:t>Gedicht 4</w:t>
      </w:r>
    </w:p>
    <w:p w14:paraId="277BAB20" w14:textId="77777777" w:rsidR="00ED18E1" w:rsidRDefault="002700CF" w:rsidP="00ED18E1">
      <w:r w:rsidRPr="008754DF">
        <w:rPr>
          <w:rFonts w:ascii="Verdana" w:hAnsi="Verdana"/>
          <w:b/>
          <w:noProof/>
          <w:sz w:val="28"/>
          <w:u w:val="single"/>
        </w:rPr>
        <mc:AlternateContent>
          <mc:Choice Requires="wps">
            <w:drawing>
              <wp:anchor distT="0" distB="0" distL="114300" distR="114300" simplePos="0" relativeHeight="251225088" behindDoc="0" locked="0" layoutInCell="1" allowOverlap="1" wp14:anchorId="69B4044B" wp14:editId="3A159E32">
                <wp:simplePos x="0" y="0"/>
                <wp:positionH relativeFrom="column">
                  <wp:posOffset>121197</wp:posOffset>
                </wp:positionH>
                <wp:positionV relativeFrom="paragraph">
                  <wp:posOffset>166873</wp:posOffset>
                </wp:positionV>
                <wp:extent cx="5795010" cy="1424940"/>
                <wp:effectExtent l="0" t="0" r="15240" b="22860"/>
                <wp:wrapNone/>
                <wp:docPr id="27" name="Fram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5010" cy="1424940"/>
                        </a:xfrm>
                        <a:prstGeom prst="frame">
                          <a:avLst>
                            <a:gd name="adj1" fmla="val 8417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26A1C" id="Frame 12" o:spid="_x0000_s1026" style="position:absolute;margin-left:9.55pt;margin-top:13.15pt;width:456.3pt;height:112.2pt;z-index:25122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95010,1424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" path="m,l5795010,r,1424940l,1424940,,xm119937,119937r,1185066l5675073,1305003r,-1185066l119937,119937xe" fillcolor="white [3201]" strokecolor="#e48312 [3204]" strokeweight="1pt">
                <v:path arrowok="t" o:connecttype="custom" o:connectlocs="0,0;5795010,0;5795010,1424940;0,1424940;0,0;119937,119937;119937,1305003;5675073,1305003;5675073,119937;119937,119937" o:connectangles="0,0,0,0,0,0,0,0,0,0"/>
              </v:shape>
            </w:pict>
          </mc:Fallback>
        </mc:AlternateContent>
      </w:r>
    </w:p>
    <w:p w14:paraId="4E60A4D8" w14:textId="77777777" w:rsidR="00ED18E1" w:rsidRDefault="00ED18E1" w:rsidP="00ED18E1">
      <w:r w:rsidRPr="00ED18E1">
        <w:rPr>
          <w:noProof/>
        </w:rPr>
        <w:drawing>
          <wp:anchor distT="0" distB="0" distL="114300" distR="114300" simplePos="0" relativeHeight="251148288" behindDoc="1" locked="0" layoutInCell="1" allowOverlap="1" wp14:anchorId="77C69164" wp14:editId="17C49AEC">
            <wp:simplePos x="0" y="0"/>
            <wp:positionH relativeFrom="column">
              <wp:posOffset>3853552</wp:posOffset>
            </wp:positionH>
            <wp:positionV relativeFrom="paragraph">
              <wp:posOffset>4962744</wp:posOffset>
            </wp:positionV>
            <wp:extent cx="2089785" cy="2951480"/>
            <wp:effectExtent l="0" t="0" r="5715" b="1270"/>
            <wp:wrapThrough wrapText="bothSides">
              <wp:wrapPolygon edited="0">
                <wp:start x="0" y="0"/>
                <wp:lineTo x="0" y="21470"/>
                <wp:lineTo x="21462" y="21470"/>
                <wp:lineTo x="21462" y="0"/>
                <wp:lineTo x="0" y="0"/>
              </wp:wrapPolygon>
            </wp:wrapThrough>
            <wp:docPr id="26" name="Picture 26" descr="http://www.schoolplaten.com/kleurplaat-rapper-dl8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hoolplaten.com/kleurplaat-rapper-dl87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D18E1">
        <w:rPr>
          <w:noProof/>
        </w:rPr>
        <mc:AlternateContent>
          <mc:Choice Requires="wps">
            <w:drawing>
              <wp:anchor distT="0" distB="0" distL="114300" distR="114300" simplePos="0" relativeHeight="251206656" behindDoc="0" locked="0" layoutInCell="1" allowOverlap="1" wp14:anchorId="6C78114B" wp14:editId="553C67FA">
                <wp:simplePos x="0" y="0"/>
                <wp:positionH relativeFrom="column">
                  <wp:posOffset>1196143</wp:posOffset>
                </wp:positionH>
                <wp:positionV relativeFrom="paragraph">
                  <wp:posOffset>1860813</wp:posOffset>
                </wp:positionV>
                <wp:extent cx="3835400" cy="320040"/>
                <wp:effectExtent l="0" t="0" r="12700" b="2286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540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F367AC" w14:textId="77777777" w:rsidR="00ED18E1" w:rsidRPr="00ED18E1" w:rsidRDefault="00ED18E1" w:rsidP="00ED18E1">
                            <w:pPr>
                              <w:jc w:val="center"/>
                              <w:rPr>
                                <w:rFonts w:ascii="Verdana" w:hAnsi="Verdana"/>
                                <w:szCs w:val="28"/>
                                <w:u w:val="single"/>
                              </w:rPr>
                            </w:pPr>
                            <w:r w:rsidRPr="00ED18E1">
                              <w:rPr>
                                <w:rFonts w:ascii="Verdana" w:hAnsi="Verdana"/>
                                <w:szCs w:val="28"/>
                                <w:u w:val="single"/>
                              </w:rPr>
                              <w:t>Noteer hier je opmerkingen, krabbels, …</w:t>
                            </w:r>
                          </w:p>
                          <w:p w14:paraId="38DD3330" w14:textId="77777777" w:rsidR="00ED18E1" w:rsidRDefault="00ED18E1" w:rsidP="00ED18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8114B" id="Text Box 29" o:spid="_x0000_s1037" type="#_x0000_t202" style="position:absolute;margin-left:94.2pt;margin-top:146.5pt;width:302pt;height:25.2pt;z-index:25120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" fillcolor="white [3201]" strokecolor="white [3212]" strokeweight=".5pt">
                <v:textbox>
                  <w:txbxContent>
                    <w:p w14:paraId="74F367AC" w14:textId="77777777" w:rsidR="00ED18E1" w:rsidRPr="00ED18E1" w:rsidRDefault="00ED18E1" w:rsidP="00ED18E1">
                      <w:pPr>
                        <w:jc w:val="center"/>
                        <w:rPr>
                          <w:rFonts w:ascii="Verdana" w:hAnsi="Verdana"/>
                          <w:szCs w:val="28"/>
                          <w:u w:val="single"/>
                        </w:rPr>
                      </w:pPr>
                      <w:r w:rsidRPr="00ED18E1">
                        <w:rPr>
                          <w:rFonts w:ascii="Verdana" w:hAnsi="Verdana"/>
                          <w:szCs w:val="28"/>
                          <w:u w:val="single"/>
                        </w:rPr>
                        <w:t>Noteer hier je opmerkingen, krabbels, …</w:t>
                      </w:r>
                    </w:p>
                    <w:p w14:paraId="38DD3330" w14:textId="77777777" w:rsidR="00ED18E1" w:rsidRDefault="00ED18E1" w:rsidP="00ED18E1"/>
                  </w:txbxContent>
                </v:textbox>
              </v:shape>
            </w:pict>
          </mc:Fallback>
        </mc:AlternateContent>
      </w:r>
      <w:r w:rsidRPr="00ED18E1">
        <w:rPr>
          <w:noProof/>
        </w:rPr>
        <mc:AlternateContent>
          <mc:Choice Requires="wps">
            <w:drawing>
              <wp:anchor distT="0" distB="0" distL="114300" distR="114300" simplePos="0" relativeHeight="251122688" behindDoc="1" locked="0" layoutInCell="1" allowOverlap="1" wp14:anchorId="297D5002" wp14:editId="47732BC7">
                <wp:simplePos x="0" y="0"/>
                <wp:positionH relativeFrom="column">
                  <wp:posOffset>-588</wp:posOffset>
                </wp:positionH>
                <wp:positionV relativeFrom="paragraph">
                  <wp:posOffset>141605</wp:posOffset>
                </wp:positionV>
                <wp:extent cx="6114197" cy="1009935"/>
                <wp:effectExtent l="0" t="0" r="20320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4197" cy="1009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6141B12" w14:textId="77777777" w:rsidR="00ED18E1" w:rsidRPr="00ED18E1" w:rsidRDefault="00ED18E1" w:rsidP="00ED18E1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ED18E1">
                              <w:rPr>
                                <w:rFonts w:ascii="Verdana" w:hAnsi="Verdana"/>
                              </w:rPr>
                              <w:t>Jow jow jow!</w:t>
                            </w:r>
                            <w:r w:rsidRPr="00ED18E1">
                              <w:rPr>
                                <w:rFonts w:ascii="Verdana" w:hAnsi="Verdana"/>
                              </w:rPr>
                              <w:br/>
                            </w:r>
                            <w:r w:rsidRPr="00ED18E1">
                              <w:rPr>
                                <w:rFonts w:ascii="Verdana" w:hAnsi="Verdana"/>
                                <w:b/>
                              </w:rPr>
                              <w:t>Kan jij dit versje met je groep rappen?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br/>
                              <w:t>Of prikkelt dit gedicht om een eigen tekst te maken?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  <w:p w14:paraId="2C5F6AAA" w14:textId="77777777" w:rsidR="00ED18E1" w:rsidRPr="00ED18E1" w:rsidRDefault="00ED18E1" w:rsidP="00ED18E1">
                            <w:pPr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ED18E1">
                              <w:rPr>
                                <w:rFonts w:ascii="Verdana" w:hAnsi="Verdana"/>
                              </w:rPr>
                              <w:t>Straks wil ik het heel graag horen!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ED18E1">
                              <w:rPr>
                                <w:rFonts w:ascii="Verdana" w:hAnsi="Verdana"/>
                              </w:rPr>
                              <w:sym w:font="Wingdings" w:char="F04A"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D5002" id="Text Box 25" o:spid="_x0000_s1038" type="#_x0000_t202" style="position:absolute;margin-left:-.05pt;margin-top:11.15pt;width:481.45pt;height:79.5pt;z-index:-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" fillcolor="window" strokecolor="window" strokeweight=".5pt">
                <v:textbox>
                  <w:txbxContent>
                    <w:p w14:paraId="66141B12" w14:textId="77777777" w:rsidR="00ED18E1" w:rsidRPr="00ED18E1" w:rsidRDefault="00ED18E1" w:rsidP="00ED18E1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ED18E1">
                        <w:rPr>
                          <w:rFonts w:ascii="Verdana" w:hAnsi="Verdana"/>
                        </w:rPr>
                        <w:t>Jow jow jow!</w:t>
                      </w:r>
                      <w:r w:rsidRPr="00ED18E1">
                        <w:rPr>
                          <w:rFonts w:ascii="Verdana" w:hAnsi="Verdana"/>
                        </w:rPr>
                        <w:br/>
                      </w:r>
                      <w:r w:rsidRPr="00ED18E1">
                        <w:rPr>
                          <w:rFonts w:ascii="Verdana" w:hAnsi="Verdana"/>
                          <w:b/>
                        </w:rPr>
                        <w:t>Kan jij dit versje met je groep rappen?</w:t>
                      </w:r>
                      <w:r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</w:rPr>
                        <w:br/>
                        <w:t>Of prikkelt dit gedicht om een eigen tekst te maken?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</w:p>
                    <w:p w14:paraId="2C5F6AAA" w14:textId="77777777" w:rsidR="00ED18E1" w:rsidRPr="00ED18E1" w:rsidRDefault="00ED18E1" w:rsidP="00ED18E1">
                      <w:pPr>
                        <w:jc w:val="center"/>
                        <w:rPr>
                          <w:rFonts w:ascii="Verdana" w:hAnsi="Verdana"/>
                        </w:rPr>
                      </w:pPr>
                      <w:r w:rsidRPr="00ED18E1">
                        <w:rPr>
                          <w:rFonts w:ascii="Verdana" w:hAnsi="Verdana"/>
                        </w:rPr>
                        <w:t>Straks wil ik het heel graag horen!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  <w:r w:rsidRPr="00ED18E1">
                        <w:rPr>
                          <w:rFonts w:ascii="Verdana" w:hAnsi="Verdana"/>
                        </w:rPr>
                        <w:sym w:font="Wingdings" w:char="F04A"/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6CA0D17A" w14:textId="77777777" w:rsidR="00ED18E1" w:rsidRPr="00ED18E1" w:rsidRDefault="00ED18E1" w:rsidP="00ED18E1"/>
    <w:p w14:paraId="70911B72" w14:textId="77777777" w:rsidR="00ED18E1" w:rsidRPr="00ED18E1" w:rsidRDefault="00ED18E1" w:rsidP="00ED18E1"/>
    <w:p w14:paraId="09D6D46F" w14:textId="77777777" w:rsidR="00ED18E1" w:rsidRPr="00ED18E1" w:rsidRDefault="00ED18E1" w:rsidP="00ED18E1"/>
    <w:p w14:paraId="11A06F15" w14:textId="77777777" w:rsidR="00ED18E1" w:rsidRPr="00ED18E1" w:rsidRDefault="00ED18E1" w:rsidP="00ED18E1"/>
    <w:p w14:paraId="52D23A6A" w14:textId="77777777" w:rsidR="00ED18E1" w:rsidRPr="00ED18E1" w:rsidRDefault="00ED18E1" w:rsidP="00ED18E1"/>
    <w:p w14:paraId="6617E0C7" w14:textId="77777777" w:rsidR="00ED18E1" w:rsidRPr="00ED18E1" w:rsidRDefault="002700CF" w:rsidP="00ED18E1">
      <w:r w:rsidRPr="00ED18E1">
        <w:rPr>
          <w:noProof/>
        </w:rPr>
        <mc:AlternateContent>
          <mc:Choice Requires="wps">
            <w:drawing>
              <wp:anchor distT="0" distB="0" distL="114300" distR="114300" simplePos="0" relativeHeight="251179008" behindDoc="0" locked="0" layoutInCell="1" allowOverlap="1" wp14:anchorId="6A62A726" wp14:editId="65B3457A">
                <wp:simplePos x="0" y="0"/>
                <wp:positionH relativeFrom="column">
                  <wp:posOffset>94593</wp:posOffset>
                </wp:positionH>
                <wp:positionV relativeFrom="paragraph">
                  <wp:posOffset>12919</wp:posOffset>
                </wp:positionV>
                <wp:extent cx="5826541" cy="3316406"/>
                <wp:effectExtent l="0" t="0" r="22225" b="398780"/>
                <wp:wrapNone/>
                <wp:docPr id="28" name="Rectangular Callou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6541" cy="3316406"/>
                        </a:xfrm>
                        <a:prstGeom prst="wedgeRectCallout">
                          <a:avLst>
                            <a:gd name="adj1" fmla="val 33218"/>
                            <a:gd name="adj2" fmla="val 61123"/>
                          </a:avLst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ysDash"/>
                        </a:ln>
                        <a:effectLst/>
                      </wps:spPr>
                      <wps:txbx>
                        <w:txbxContent>
                          <w:p w14:paraId="05A54ABC" w14:textId="77777777" w:rsidR="00ED18E1" w:rsidRDefault="00ED18E1" w:rsidP="00ED18E1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3130B5DC" w14:textId="77777777" w:rsidR="00ED18E1" w:rsidRDefault="00ED18E1" w:rsidP="00ED18E1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34BD8F2A" w14:textId="77777777" w:rsidR="00ED18E1" w:rsidRDefault="00ED18E1" w:rsidP="00ED18E1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672A1AB8" w14:textId="77777777" w:rsidR="00ED18E1" w:rsidRDefault="00ED18E1" w:rsidP="00ED18E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2A726" id="Rectangular Callout 28" o:spid="_x0000_s1039" type="#_x0000_t61" style="position:absolute;margin-left:7.45pt;margin-top:1pt;width:458.8pt;height:261.15pt;z-index:25117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" adj="17975,24003" fillcolor="window" strokecolor="windowText" strokeweight=".25pt">
                <v:stroke dashstyle="3 1"/>
                <v:textbox>
                  <w:txbxContent>
                    <w:p w14:paraId="05A54ABC" w14:textId="77777777" w:rsidR="00ED18E1" w:rsidRDefault="00ED18E1" w:rsidP="00ED18E1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3130B5DC" w14:textId="77777777" w:rsidR="00ED18E1" w:rsidRDefault="00ED18E1" w:rsidP="00ED18E1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34BD8F2A" w14:textId="77777777" w:rsidR="00ED18E1" w:rsidRDefault="00ED18E1" w:rsidP="00ED18E1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672A1AB8" w14:textId="77777777" w:rsidR="00ED18E1" w:rsidRDefault="00ED18E1" w:rsidP="00ED18E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D171E31" w14:textId="77777777" w:rsidR="00ED18E1" w:rsidRPr="00ED18E1" w:rsidRDefault="00ED18E1" w:rsidP="00ED18E1"/>
    <w:p w14:paraId="3AEE06DB" w14:textId="77777777" w:rsidR="00ED18E1" w:rsidRPr="00ED18E1" w:rsidRDefault="00ED18E1" w:rsidP="00ED18E1"/>
    <w:p w14:paraId="5889DD38" w14:textId="77777777" w:rsidR="00ED18E1" w:rsidRPr="00ED18E1" w:rsidRDefault="00ED18E1" w:rsidP="00ED18E1"/>
    <w:p w14:paraId="3BF88922" w14:textId="77777777" w:rsidR="00ED18E1" w:rsidRPr="00ED18E1" w:rsidRDefault="00ED18E1" w:rsidP="00ED18E1"/>
    <w:p w14:paraId="48B1A462" w14:textId="77777777" w:rsidR="00ED18E1" w:rsidRPr="00ED18E1" w:rsidRDefault="00ED18E1" w:rsidP="00ED18E1"/>
    <w:p w14:paraId="61FC24EF" w14:textId="77777777" w:rsidR="00ED18E1" w:rsidRPr="00ED18E1" w:rsidRDefault="00ED18E1" w:rsidP="00ED18E1"/>
    <w:p w14:paraId="2121BCCB" w14:textId="77777777" w:rsidR="00ED18E1" w:rsidRPr="00ED18E1" w:rsidRDefault="00ED18E1" w:rsidP="00ED18E1"/>
    <w:p w14:paraId="265474AA" w14:textId="77777777" w:rsidR="00ED18E1" w:rsidRPr="00ED18E1" w:rsidRDefault="00ED18E1" w:rsidP="00ED18E1"/>
    <w:p w14:paraId="110C6B16" w14:textId="77777777" w:rsidR="00ED18E1" w:rsidRPr="00ED18E1" w:rsidRDefault="00ED18E1" w:rsidP="00ED18E1"/>
    <w:p w14:paraId="2474EFDA" w14:textId="77777777" w:rsidR="00ED18E1" w:rsidRPr="00ED18E1" w:rsidRDefault="00ED18E1" w:rsidP="00ED18E1"/>
    <w:p w14:paraId="35225543" w14:textId="77777777" w:rsidR="00ED18E1" w:rsidRPr="00ED18E1" w:rsidRDefault="00ED18E1" w:rsidP="00ED18E1"/>
    <w:p w14:paraId="012DC7BB" w14:textId="77777777" w:rsidR="00ED18E1" w:rsidRPr="00ED18E1" w:rsidRDefault="00ED18E1" w:rsidP="00ED18E1"/>
    <w:p w14:paraId="545402FC" w14:textId="77777777" w:rsidR="00ED18E1" w:rsidRPr="00ED18E1" w:rsidRDefault="00ED18E1" w:rsidP="00ED18E1"/>
    <w:p w14:paraId="36036447" w14:textId="77777777" w:rsidR="00ED18E1" w:rsidRDefault="00ED18E1" w:rsidP="00ED18E1"/>
    <w:p w14:paraId="3B2AB7DB" w14:textId="77777777" w:rsidR="00ED18E1" w:rsidRDefault="00ED18E1" w:rsidP="00ED18E1">
      <w:pPr>
        <w:tabs>
          <w:tab w:val="left" w:pos="1912"/>
        </w:tabs>
      </w:pPr>
      <w:r>
        <w:tab/>
      </w:r>
    </w:p>
    <w:p w14:paraId="70DC3202" w14:textId="77777777" w:rsidR="00ED18E1" w:rsidRDefault="00ED18E1">
      <w:pPr>
        <w:spacing w:after="200"/>
      </w:pPr>
      <w:r>
        <w:br w:type="page"/>
      </w:r>
    </w:p>
    <w:p w14:paraId="4A7774AE" w14:textId="77777777" w:rsidR="00ED18E1" w:rsidRDefault="00ED18E1" w:rsidP="00ED18E1">
      <w:pPr>
        <w:pStyle w:val="Kop3"/>
        <w:jc w:val="center"/>
        <w:rPr>
          <w:rFonts w:ascii="Verdana" w:hAnsi="Verdana"/>
          <w:b w:val="0"/>
          <w:sz w:val="28"/>
          <w:u w:val="single"/>
        </w:rPr>
      </w:pPr>
      <w:r w:rsidRPr="00ED18E1">
        <w:rPr>
          <w:rFonts w:ascii="Verdana" w:hAnsi="Verdana"/>
          <w:b w:val="0"/>
          <w:sz w:val="28"/>
          <w:u w:val="single"/>
        </w:rPr>
        <w:lastRenderedPageBreak/>
        <w:t xml:space="preserve">Gedicht </w:t>
      </w:r>
      <w:r>
        <w:rPr>
          <w:rFonts w:ascii="Verdana" w:hAnsi="Verdana"/>
          <w:b w:val="0"/>
          <w:sz w:val="28"/>
          <w:u w:val="single"/>
        </w:rPr>
        <w:t>5</w:t>
      </w:r>
    </w:p>
    <w:p w14:paraId="63C41E16" w14:textId="77777777" w:rsidR="002700CF" w:rsidRDefault="00ED18E1" w:rsidP="00ED18E1">
      <w:pPr>
        <w:tabs>
          <w:tab w:val="left" w:pos="1912"/>
        </w:tabs>
      </w:pPr>
      <w:r w:rsidRPr="00ED18E1">
        <w:rPr>
          <w:noProof/>
        </w:rPr>
        <mc:AlternateContent>
          <mc:Choice Requires="wps">
            <w:drawing>
              <wp:anchor distT="0" distB="0" distL="114300" distR="114300" simplePos="0" relativeHeight="251220992" behindDoc="1" locked="0" layoutInCell="1" allowOverlap="1" wp14:anchorId="3F6DB6CB" wp14:editId="6F0A6C0D">
                <wp:simplePos x="0" y="0"/>
                <wp:positionH relativeFrom="column">
                  <wp:posOffset>254635</wp:posOffset>
                </wp:positionH>
                <wp:positionV relativeFrom="paragraph">
                  <wp:posOffset>408305</wp:posOffset>
                </wp:positionV>
                <wp:extent cx="5459095" cy="1318260"/>
                <wp:effectExtent l="0" t="0" r="27305" b="15240"/>
                <wp:wrapNone/>
                <wp:docPr id="20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9095" cy="13182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902A5BE" w14:textId="77777777" w:rsidR="00ED18E1" w:rsidRPr="00ED18E1" w:rsidRDefault="00ED18E1" w:rsidP="00ED18E1">
                            <w:pPr>
                              <w:jc w:val="center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ED18E1">
                              <w:rPr>
                                <w:rFonts w:ascii="Verdana" w:hAnsi="Verdana"/>
                                <w:sz w:val="24"/>
                              </w:rPr>
                              <w:t>Een beetje slakkenslijm hier, nog wat nagelteentjes daar …</w:t>
                            </w:r>
                            <w:r w:rsidRPr="00ED18E1">
                              <w:rPr>
                                <w:rFonts w:ascii="Verdana" w:hAnsi="Verdana"/>
                                <w:sz w:val="24"/>
                              </w:rPr>
                              <w:br/>
                              <w:t>De heks is goed bezig met haar lekkere heksensoep!</w:t>
                            </w:r>
                          </w:p>
                          <w:p w14:paraId="259D61FC" w14:textId="77777777" w:rsidR="00ED18E1" w:rsidRPr="001A7367" w:rsidRDefault="00ED18E1" w:rsidP="00ED18E1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ED18E1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Wat zit er in jouw soep als jij een tovenaars of heks zou zijn?</w:t>
                            </w:r>
                            <w:r w:rsidRPr="00ED18E1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br/>
                              <w:t xml:space="preserve">Welke naam zou je soep krijgen? </w:t>
                            </w:r>
                            <w:r w:rsidRPr="00ED18E1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br/>
                            </w:r>
                            <w:r w:rsidRPr="00ED18E1">
                              <w:rPr>
                                <w:rFonts w:ascii="Verdana" w:hAnsi="Verdana"/>
                                <w:sz w:val="24"/>
                              </w:rPr>
                              <w:t xml:space="preserve">Noteer </w:t>
                            </w:r>
                            <w:r w:rsidR="002700CF">
                              <w:rPr>
                                <w:rFonts w:ascii="Verdana" w:hAnsi="Verdana"/>
                                <w:sz w:val="24"/>
                              </w:rPr>
                              <w:t xml:space="preserve">of teken </w:t>
                            </w:r>
                            <w:r w:rsidRPr="00ED18E1">
                              <w:rPr>
                                <w:rFonts w:ascii="Verdana" w:hAnsi="Verdana"/>
                                <w:sz w:val="24"/>
                              </w:rPr>
                              <w:t>je verrukkelijk receptje in de wolk.</w:t>
                            </w:r>
                            <w:r w:rsidRPr="001A7367">
                              <w:rPr>
                                <w:b/>
                                <w:sz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6DB6CB" id="Text Box 32" o:spid="_x0000_s1040" type="#_x0000_t202" style="position:absolute;margin-left:20.05pt;margin-top:32.15pt;width:429.85pt;height:103.8pt;z-index:-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" fillcolor="window" strokecolor="window" strokeweight=".5pt">
                <v:textbox>
                  <w:txbxContent>
                    <w:p w14:paraId="6902A5BE" w14:textId="77777777" w:rsidR="00ED18E1" w:rsidRPr="00ED18E1" w:rsidRDefault="00ED18E1" w:rsidP="00ED18E1">
                      <w:pPr>
                        <w:jc w:val="center"/>
                        <w:rPr>
                          <w:rFonts w:ascii="Verdana" w:hAnsi="Verdana"/>
                          <w:sz w:val="24"/>
                        </w:rPr>
                      </w:pPr>
                      <w:r w:rsidRPr="00ED18E1">
                        <w:rPr>
                          <w:rFonts w:ascii="Verdana" w:hAnsi="Verdana"/>
                          <w:sz w:val="24"/>
                        </w:rPr>
                        <w:t>Een beetje slakkenslijm hier, nog wat nagelteentjes daar …</w:t>
                      </w:r>
                      <w:r w:rsidRPr="00ED18E1">
                        <w:rPr>
                          <w:rFonts w:ascii="Verdana" w:hAnsi="Verdana"/>
                          <w:sz w:val="24"/>
                        </w:rPr>
                        <w:br/>
                        <w:t>De heks is goed bezig met haar lekkere heksensoep!</w:t>
                      </w:r>
                    </w:p>
                    <w:p w14:paraId="259D61FC" w14:textId="77777777" w:rsidR="00ED18E1" w:rsidRPr="001A7367" w:rsidRDefault="00ED18E1" w:rsidP="00ED18E1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ED18E1">
                        <w:rPr>
                          <w:rFonts w:ascii="Verdana" w:hAnsi="Verdana"/>
                          <w:b/>
                          <w:sz w:val="24"/>
                        </w:rPr>
                        <w:t>Wat zit er in jouw soep als jij een tovenaars of heks zou zijn?</w:t>
                      </w:r>
                      <w:r w:rsidRPr="00ED18E1">
                        <w:rPr>
                          <w:rFonts w:ascii="Verdana" w:hAnsi="Verdana"/>
                          <w:b/>
                          <w:sz w:val="24"/>
                        </w:rPr>
                        <w:br/>
                        <w:t xml:space="preserve">Welke naam zou je soep krijgen? </w:t>
                      </w:r>
                      <w:r w:rsidRPr="00ED18E1">
                        <w:rPr>
                          <w:rFonts w:ascii="Verdana" w:hAnsi="Verdana"/>
                          <w:b/>
                          <w:sz w:val="24"/>
                        </w:rPr>
                        <w:br/>
                      </w:r>
                      <w:r w:rsidRPr="00ED18E1">
                        <w:rPr>
                          <w:rFonts w:ascii="Verdana" w:hAnsi="Verdana"/>
                          <w:sz w:val="24"/>
                        </w:rPr>
                        <w:t xml:space="preserve">Noteer </w:t>
                      </w:r>
                      <w:r w:rsidR="002700CF">
                        <w:rPr>
                          <w:rFonts w:ascii="Verdana" w:hAnsi="Verdana"/>
                          <w:sz w:val="24"/>
                        </w:rPr>
                        <w:t xml:space="preserve">of teken </w:t>
                      </w:r>
                      <w:r w:rsidRPr="00ED18E1">
                        <w:rPr>
                          <w:rFonts w:ascii="Verdana" w:hAnsi="Verdana"/>
                          <w:sz w:val="24"/>
                        </w:rPr>
                        <w:t>je verrukkelijk receptje in de wolk.</w:t>
                      </w:r>
                      <w:r w:rsidRPr="001A7367">
                        <w:rPr>
                          <w:b/>
                          <w:sz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ED18E1">
        <w:rPr>
          <w:noProof/>
        </w:rPr>
        <mc:AlternateContent>
          <mc:Choice Requires="wps">
            <w:drawing>
              <wp:anchor distT="0" distB="0" distL="114300" distR="114300" simplePos="0" relativeHeight="251213824" behindDoc="0" locked="0" layoutInCell="1" allowOverlap="1" wp14:anchorId="131F8BDB" wp14:editId="3C4508C1">
                <wp:simplePos x="0" y="0"/>
                <wp:positionH relativeFrom="column">
                  <wp:posOffset>63062</wp:posOffset>
                </wp:positionH>
                <wp:positionV relativeFrom="paragraph">
                  <wp:posOffset>252248</wp:posOffset>
                </wp:positionV>
                <wp:extent cx="5795010" cy="1626235"/>
                <wp:effectExtent l="0" t="0" r="15240" b="12065"/>
                <wp:wrapNone/>
                <wp:docPr id="31" name="Fram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5010" cy="1626235"/>
                        </a:xfrm>
                        <a:prstGeom prst="frame">
                          <a:avLst>
                            <a:gd name="adj1" fmla="val 8417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D176A" id="Frame 31" o:spid="_x0000_s1026" style="position:absolute;margin-left:4.95pt;margin-top:19.85pt;width:456.3pt;height:128.05pt;z-index:25121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95010,1626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" path="m,l5795010,r,1626235l,1626235,,xm136880,136880r,1352475l5658130,1489355r,-1352475l136880,136880xe" fillcolor="white [3201]" strokecolor="#e48312 [3204]" strokeweight="1pt">
                <v:path arrowok="t" o:connecttype="custom" o:connectlocs="0,0;5795010,0;5795010,1626235;0,1626235;0,0;136880,136880;136880,1489355;5658130,1489355;5658130,136880;136880,136880" o:connectangles="0,0,0,0,0,0,0,0,0,0"/>
              </v:shape>
            </w:pict>
          </mc:Fallback>
        </mc:AlternateContent>
      </w:r>
    </w:p>
    <w:p w14:paraId="75C31AE4" w14:textId="77777777" w:rsidR="002700CF" w:rsidRPr="002700CF" w:rsidRDefault="002700CF" w:rsidP="002700CF"/>
    <w:p w14:paraId="58EB820E" w14:textId="77777777" w:rsidR="002700CF" w:rsidRPr="002700CF" w:rsidRDefault="002700CF" w:rsidP="002700CF"/>
    <w:p w14:paraId="5DE93C35" w14:textId="77777777" w:rsidR="002700CF" w:rsidRPr="002700CF" w:rsidRDefault="002700CF" w:rsidP="002700CF"/>
    <w:p w14:paraId="57B7B763" w14:textId="77777777" w:rsidR="002700CF" w:rsidRPr="002700CF" w:rsidRDefault="002700CF" w:rsidP="002700CF"/>
    <w:p w14:paraId="3E032DA7" w14:textId="77777777" w:rsidR="002700CF" w:rsidRPr="002700CF" w:rsidRDefault="002700CF" w:rsidP="002700CF"/>
    <w:p w14:paraId="1AFB2D99" w14:textId="77777777" w:rsidR="002700CF" w:rsidRPr="002700CF" w:rsidRDefault="002700CF" w:rsidP="002700CF"/>
    <w:p w14:paraId="3110F676" w14:textId="77777777" w:rsidR="002700CF" w:rsidRPr="002700CF" w:rsidRDefault="002700CF" w:rsidP="002700CF">
      <w:r w:rsidRPr="00ED18E1">
        <w:rPr>
          <w:noProof/>
        </w:rPr>
        <mc:AlternateContent>
          <mc:Choice Requires="wps">
            <w:drawing>
              <wp:anchor distT="0" distB="0" distL="114300" distR="114300" simplePos="0" relativeHeight="251246592" behindDoc="0" locked="0" layoutInCell="1" allowOverlap="1" wp14:anchorId="7EE7E499" wp14:editId="2139B0A1">
                <wp:simplePos x="0" y="0"/>
                <wp:positionH relativeFrom="column">
                  <wp:posOffset>62493</wp:posOffset>
                </wp:positionH>
                <wp:positionV relativeFrom="paragraph">
                  <wp:posOffset>123102</wp:posOffset>
                </wp:positionV>
                <wp:extent cx="4635062" cy="394138"/>
                <wp:effectExtent l="0" t="0" r="13335" b="25400"/>
                <wp:wrapNone/>
                <wp:docPr id="3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062" cy="394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B8D376" w14:textId="77777777" w:rsidR="002700CF" w:rsidRPr="00ED18E1" w:rsidRDefault="002700CF" w:rsidP="002700CF">
                            <w:pPr>
                              <w:rPr>
                                <w:rFonts w:ascii="Verdana" w:hAnsi="Verdana"/>
                                <w:szCs w:val="28"/>
                                <w:u w:val="single"/>
                              </w:rPr>
                            </w:pPr>
                            <w:r w:rsidRPr="002700CF">
                              <w:rPr>
                                <w:rFonts w:ascii="Verdana" w:hAnsi="Verdana"/>
                              </w:rPr>
                              <w:t>Naam zelfgemaakte soep: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____________________________</w:t>
                            </w:r>
                          </w:p>
                          <w:p w14:paraId="1B9524FE" w14:textId="77777777" w:rsidR="002700CF" w:rsidRDefault="002700CF" w:rsidP="002700C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7E499" id="_x0000_s1041" type="#_x0000_t202" style="position:absolute;margin-left:4.9pt;margin-top:9.7pt;width:364.95pt;height:31.05pt;z-index:25124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" fillcolor="white [3201]" strokecolor="white [3212]" strokeweight=".5pt">
                <v:textbox>
                  <w:txbxContent>
                    <w:p w14:paraId="26B8D376" w14:textId="77777777" w:rsidR="002700CF" w:rsidRPr="00ED18E1" w:rsidRDefault="002700CF" w:rsidP="002700CF">
                      <w:pPr>
                        <w:rPr>
                          <w:rFonts w:ascii="Verdana" w:hAnsi="Verdana"/>
                          <w:szCs w:val="28"/>
                          <w:u w:val="single"/>
                        </w:rPr>
                      </w:pPr>
                      <w:r w:rsidRPr="002700CF">
                        <w:rPr>
                          <w:rFonts w:ascii="Verdana" w:hAnsi="Verdana"/>
                        </w:rPr>
                        <w:t>Naam zelfgemaakte soep:</w:t>
                      </w:r>
                      <w:r>
                        <w:rPr>
                          <w:rFonts w:ascii="Verdana" w:hAnsi="Verdana"/>
                        </w:rPr>
                        <w:t xml:space="preserve"> ____________________________</w:t>
                      </w:r>
                    </w:p>
                    <w:p w14:paraId="1B9524FE" w14:textId="77777777" w:rsidR="002700CF" w:rsidRDefault="002700CF" w:rsidP="002700CF"/>
                  </w:txbxContent>
                </v:textbox>
              </v:shape>
            </w:pict>
          </mc:Fallback>
        </mc:AlternateContent>
      </w:r>
    </w:p>
    <w:p w14:paraId="72CBE953" w14:textId="77777777" w:rsidR="002700CF" w:rsidRDefault="002700CF" w:rsidP="002700CF">
      <w:r w:rsidRPr="002700CF">
        <w:rPr>
          <w:noProof/>
        </w:rPr>
        <mc:AlternateContent>
          <mc:Choice Requires="wps">
            <w:drawing>
              <wp:anchor distT="0" distB="0" distL="114300" distR="114300" simplePos="0" relativeHeight="251242496" behindDoc="0" locked="0" layoutInCell="1" allowOverlap="1" wp14:anchorId="31210ABD" wp14:editId="5BA5B399">
                <wp:simplePos x="0" y="0"/>
                <wp:positionH relativeFrom="column">
                  <wp:posOffset>-163196</wp:posOffset>
                </wp:positionH>
                <wp:positionV relativeFrom="paragraph">
                  <wp:posOffset>275239</wp:posOffset>
                </wp:positionV>
                <wp:extent cx="6480810" cy="4235450"/>
                <wp:effectExtent l="19050" t="38100" r="34290" b="660400"/>
                <wp:wrapNone/>
                <wp:docPr id="30" name="Cloud Callou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536668">
                          <a:off x="0" y="0"/>
                          <a:ext cx="6480810" cy="4235450"/>
                        </a:xfrm>
                        <a:prstGeom prst="cloudCallout">
                          <a:avLst>
                            <a:gd name="adj1" fmla="val -24671"/>
                            <a:gd name="adj2" fmla="val -65426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E4671" w14:textId="77777777" w:rsidR="002700CF" w:rsidRDefault="002700CF" w:rsidP="002700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210AB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35" o:spid="_x0000_s1042" type="#_x0000_t106" style="position:absolute;margin-left:-12.85pt;margin-top:21.65pt;width:510.3pt;height:333.5pt;rotation:11508851fd;z-index:25124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" adj="5471,-3332" fillcolor="white [3201]" strokecolor="black [3200]" strokeweight="1pt">
                <v:textbox>
                  <w:txbxContent>
                    <w:p w14:paraId="16DE4671" w14:textId="77777777" w:rsidR="002700CF" w:rsidRDefault="002700CF" w:rsidP="002700C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3C31AE7" w14:textId="77777777" w:rsidR="002700CF" w:rsidRDefault="002700CF" w:rsidP="002700CF">
      <w:pPr>
        <w:tabs>
          <w:tab w:val="left" w:pos="2731"/>
        </w:tabs>
        <w:rPr>
          <w:rFonts w:ascii="Verdana" w:hAnsi="Verdana"/>
        </w:rPr>
      </w:pPr>
      <w:r w:rsidRPr="002700CF">
        <w:rPr>
          <w:rFonts w:ascii="Verdana" w:hAnsi="Verdana"/>
          <w:noProof/>
        </w:rPr>
        <w:drawing>
          <wp:anchor distT="0" distB="0" distL="114300" distR="114300" simplePos="0" relativeHeight="251236352" behindDoc="0" locked="0" layoutInCell="1" allowOverlap="1" wp14:anchorId="332F7BE2" wp14:editId="3FB06538">
            <wp:simplePos x="0" y="0"/>
            <wp:positionH relativeFrom="column">
              <wp:posOffset>2015613</wp:posOffset>
            </wp:positionH>
            <wp:positionV relativeFrom="paragraph">
              <wp:posOffset>4379727</wp:posOffset>
            </wp:positionV>
            <wp:extent cx="2127885" cy="1603375"/>
            <wp:effectExtent l="0" t="0" r="5715" b="0"/>
            <wp:wrapNone/>
            <wp:docPr id="38" name="Picture 33" descr="https://s-media-cache-ak0.pinimg.com/236x/b1/78/e6/b178e6cb2c190c9f856a2a43d10077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236x/b1/78/e6/b178e6cb2c190c9f856a2a43d100770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6832" behindDoc="0" locked="0" layoutInCell="1" allowOverlap="1" wp14:anchorId="5BD9C0E9" wp14:editId="4BCA83CF">
                <wp:simplePos x="0" y="0"/>
                <wp:positionH relativeFrom="column">
                  <wp:posOffset>3940810</wp:posOffset>
                </wp:positionH>
                <wp:positionV relativeFrom="paragraph">
                  <wp:posOffset>3751011</wp:posOffset>
                </wp:positionV>
                <wp:extent cx="1465580" cy="1418590"/>
                <wp:effectExtent l="0" t="0" r="20320" b="10160"/>
                <wp:wrapNone/>
                <wp:docPr id="40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5580" cy="14185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A4AC13" id="Oval 38" o:spid="_x0000_s1026" style="position:absolute;margin-left:310.3pt;margin-top:295.35pt;width:115.4pt;height:111.7pt;z-index:25125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" fillcolor="white [3212]" strokecolor="white [3212]" strokeweight="1pt"/>
            </w:pict>
          </mc:Fallback>
        </mc:AlternateContent>
      </w:r>
      <w:r>
        <w:tab/>
      </w:r>
    </w:p>
    <w:p w14:paraId="3EEBCC3C" w14:textId="77777777" w:rsidR="002700CF" w:rsidRPr="002700CF" w:rsidRDefault="002700CF" w:rsidP="002700CF">
      <w:pPr>
        <w:rPr>
          <w:rFonts w:ascii="Verdana" w:hAnsi="Verdana"/>
        </w:rPr>
      </w:pPr>
    </w:p>
    <w:p w14:paraId="7706FC1A" w14:textId="77777777" w:rsidR="002700CF" w:rsidRPr="002700CF" w:rsidRDefault="002700CF" w:rsidP="002700CF">
      <w:pPr>
        <w:rPr>
          <w:rFonts w:ascii="Verdana" w:hAnsi="Verdana"/>
        </w:rPr>
      </w:pPr>
    </w:p>
    <w:p w14:paraId="62025745" w14:textId="77777777" w:rsidR="002700CF" w:rsidRPr="002700CF" w:rsidRDefault="002700CF" w:rsidP="002700CF">
      <w:pPr>
        <w:rPr>
          <w:rFonts w:ascii="Verdana" w:hAnsi="Verdana"/>
        </w:rPr>
      </w:pPr>
    </w:p>
    <w:p w14:paraId="0EDAEC94" w14:textId="77777777" w:rsidR="002700CF" w:rsidRPr="002700CF" w:rsidRDefault="002700CF" w:rsidP="002700CF">
      <w:pPr>
        <w:rPr>
          <w:rFonts w:ascii="Verdana" w:hAnsi="Verdana"/>
        </w:rPr>
      </w:pPr>
    </w:p>
    <w:p w14:paraId="7FB29C90" w14:textId="77777777" w:rsidR="002700CF" w:rsidRPr="002700CF" w:rsidRDefault="002700CF" w:rsidP="002700CF">
      <w:pPr>
        <w:rPr>
          <w:rFonts w:ascii="Verdana" w:hAnsi="Verdana"/>
        </w:rPr>
      </w:pPr>
    </w:p>
    <w:p w14:paraId="022D465D" w14:textId="77777777" w:rsidR="002700CF" w:rsidRPr="002700CF" w:rsidRDefault="002700CF" w:rsidP="002700CF">
      <w:pPr>
        <w:rPr>
          <w:rFonts w:ascii="Verdana" w:hAnsi="Verdana"/>
        </w:rPr>
      </w:pPr>
    </w:p>
    <w:p w14:paraId="1DF10F9D" w14:textId="77777777" w:rsidR="002700CF" w:rsidRPr="002700CF" w:rsidRDefault="002700CF" w:rsidP="002700CF">
      <w:pPr>
        <w:rPr>
          <w:rFonts w:ascii="Verdana" w:hAnsi="Verdana"/>
        </w:rPr>
      </w:pPr>
    </w:p>
    <w:p w14:paraId="43F0CBDC" w14:textId="77777777" w:rsidR="002700CF" w:rsidRPr="002700CF" w:rsidRDefault="002700CF" w:rsidP="002700CF">
      <w:pPr>
        <w:rPr>
          <w:rFonts w:ascii="Verdana" w:hAnsi="Verdana"/>
        </w:rPr>
      </w:pPr>
    </w:p>
    <w:p w14:paraId="07C98EE4" w14:textId="77777777" w:rsidR="002700CF" w:rsidRPr="002700CF" w:rsidRDefault="002700CF" w:rsidP="002700CF">
      <w:pPr>
        <w:rPr>
          <w:rFonts w:ascii="Verdana" w:hAnsi="Verdana"/>
        </w:rPr>
      </w:pPr>
    </w:p>
    <w:p w14:paraId="5A7B7DBE" w14:textId="77777777" w:rsidR="002700CF" w:rsidRPr="002700CF" w:rsidRDefault="002700CF" w:rsidP="002700CF">
      <w:pPr>
        <w:rPr>
          <w:rFonts w:ascii="Verdana" w:hAnsi="Verdana"/>
        </w:rPr>
      </w:pPr>
    </w:p>
    <w:p w14:paraId="4E93D5B6" w14:textId="77777777" w:rsidR="002700CF" w:rsidRPr="002700CF" w:rsidRDefault="002700CF" w:rsidP="002700CF">
      <w:pPr>
        <w:rPr>
          <w:rFonts w:ascii="Verdana" w:hAnsi="Verdana"/>
        </w:rPr>
      </w:pPr>
    </w:p>
    <w:p w14:paraId="187A9258" w14:textId="77777777" w:rsidR="002700CF" w:rsidRPr="002700CF" w:rsidRDefault="002700CF" w:rsidP="002700CF">
      <w:pPr>
        <w:rPr>
          <w:rFonts w:ascii="Verdana" w:hAnsi="Verdana"/>
        </w:rPr>
      </w:pPr>
    </w:p>
    <w:p w14:paraId="314CEAAC" w14:textId="77777777" w:rsidR="002700CF" w:rsidRPr="002700CF" w:rsidRDefault="002700CF" w:rsidP="002700CF">
      <w:pPr>
        <w:rPr>
          <w:rFonts w:ascii="Verdana" w:hAnsi="Verdana"/>
        </w:rPr>
      </w:pPr>
    </w:p>
    <w:p w14:paraId="6ED3A4DE" w14:textId="77777777" w:rsidR="002700CF" w:rsidRPr="002700CF" w:rsidRDefault="002700CF" w:rsidP="002700CF">
      <w:pPr>
        <w:rPr>
          <w:rFonts w:ascii="Verdana" w:hAnsi="Verdana"/>
        </w:rPr>
      </w:pPr>
    </w:p>
    <w:p w14:paraId="4868D76D" w14:textId="77777777" w:rsidR="002700CF" w:rsidRDefault="002700CF" w:rsidP="002700CF">
      <w:pPr>
        <w:rPr>
          <w:rFonts w:ascii="Verdana" w:hAnsi="Verdana"/>
        </w:rPr>
      </w:pPr>
    </w:p>
    <w:p w14:paraId="791D5752" w14:textId="77777777" w:rsidR="002700CF" w:rsidRDefault="002700CF" w:rsidP="002700CF">
      <w:pPr>
        <w:tabs>
          <w:tab w:val="left" w:pos="2338"/>
        </w:tabs>
        <w:rPr>
          <w:rFonts w:ascii="Verdana" w:hAnsi="Verdana"/>
        </w:rPr>
      </w:pPr>
      <w:r>
        <w:rPr>
          <w:rFonts w:ascii="Verdana" w:hAnsi="Verdana"/>
        </w:rPr>
        <w:tab/>
      </w:r>
    </w:p>
    <w:p w14:paraId="75ABE61D" w14:textId="77777777" w:rsidR="002700CF" w:rsidRDefault="002700CF">
      <w:pPr>
        <w:spacing w:after="200"/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5EA7D427" w14:textId="14625972" w:rsidR="002700CF" w:rsidRDefault="002700CF" w:rsidP="002700CF">
      <w:pPr>
        <w:pStyle w:val="Kop3"/>
        <w:jc w:val="center"/>
        <w:rPr>
          <w:rFonts w:ascii="Verdana" w:hAnsi="Verdana"/>
          <w:b w:val="0"/>
          <w:sz w:val="28"/>
          <w:u w:val="single"/>
        </w:rPr>
      </w:pPr>
      <w:r w:rsidRPr="00ED18E1">
        <w:rPr>
          <w:rFonts w:ascii="Verdana" w:hAnsi="Verdana"/>
          <w:b w:val="0"/>
          <w:sz w:val="28"/>
          <w:u w:val="single"/>
        </w:rPr>
        <w:lastRenderedPageBreak/>
        <w:t xml:space="preserve">Gedicht </w:t>
      </w:r>
      <w:r>
        <w:rPr>
          <w:rFonts w:ascii="Verdana" w:hAnsi="Verdana"/>
          <w:b w:val="0"/>
          <w:sz w:val="28"/>
          <w:u w:val="single"/>
        </w:rPr>
        <w:t>6</w:t>
      </w:r>
    </w:p>
    <w:p w14:paraId="6782D27A" w14:textId="77777777" w:rsidR="002700CF" w:rsidRDefault="002700CF" w:rsidP="002700CF">
      <w:pPr>
        <w:tabs>
          <w:tab w:val="left" w:pos="2338"/>
        </w:tabs>
        <w:rPr>
          <w:rFonts w:ascii="Verdana" w:hAnsi="Verdana"/>
        </w:rPr>
      </w:pPr>
      <w:r w:rsidRPr="002700CF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268096" behindDoc="0" locked="0" layoutInCell="1" allowOverlap="1" wp14:anchorId="1177CC30" wp14:editId="3BE0FC32">
                <wp:simplePos x="0" y="0"/>
                <wp:positionH relativeFrom="column">
                  <wp:posOffset>11875</wp:posOffset>
                </wp:positionH>
                <wp:positionV relativeFrom="paragraph">
                  <wp:posOffset>162461</wp:posOffset>
                </wp:positionV>
                <wp:extent cx="6092042" cy="1412875"/>
                <wp:effectExtent l="0" t="0" r="23495" b="15875"/>
                <wp:wrapNone/>
                <wp:docPr id="42" name="Fram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2042" cy="1412875"/>
                        </a:xfrm>
                        <a:prstGeom prst="frame">
                          <a:avLst>
                            <a:gd name="adj1" fmla="val 8417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4152D" id="Frame 40" o:spid="_x0000_s1026" style="position:absolute;margin-left:.95pt;margin-top:12.8pt;width:479.7pt;height:111.25pt;z-index:25126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92042,141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" path="m,l6092042,r,1412875l,1412875,,xm118922,118922r,1175031l5973120,1293953r,-1175031l118922,118922xe" fillcolor="white [3201]" strokecolor="#e48312 [3204]" strokeweight="1pt">
                <v:path arrowok="t" o:connecttype="custom" o:connectlocs="0,0;6092042,0;6092042,1412875;0,1412875;0,0;118922,118922;118922,1293953;5973120,1293953;5973120,118922;118922,118922" o:connectangles="0,0,0,0,0,0,0,0,0,0"/>
              </v:shape>
            </w:pict>
          </mc:Fallback>
        </mc:AlternateContent>
      </w:r>
      <w:r w:rsidRPr="002700CF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279360" behindDoc="1" locked="0" layoutInCell="1" allowOverlap="1" wp14:anchorId="495296D4" wp14:editId="0071312A">
                <wp:simplePos x="0" y="0"/>
                <wp:positionH relativeFrom="column">
                  <wp:posOffset>981075</wp:posOffset>
                </wp:positionH>
                <wp:positionV relativeFrom="paragraph">
                  <wp:posOffset>350651</wp:posOffset>
                </wp:positionV>
                <wp:extent cx="4095750" cy="1104265"/>
                <wp:effectExtent l="0" t="0" r="19050" b="1968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0" cy="1104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29E57CA0" w14:textId="77777777" w:rsidR="002700CF" w:rsidRPr="002700CF" w:rsidRDefault="002700CF" w:rsidP="002700CF">
                            <w:pPr>
                              <w:jc w:val="center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2700CF">
                              <w:rPr>
                                <w:rFonts w:ascii="Verdana" w:hAnsi="Verdana"/>
                                <w:b/>
                              </w:rPr>
                              <w:t xml:space="preserve">Wat wil jij heel graag worden? Waarom? </w:t>
                            </w:r>
                            <w:r w:rsidRPr="002700CF"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  <w:r w:rsidRPr="002700CF">
                              <w:rPr>
                                <w:rFonts w:ascii="Verdana" w:hAnsi="Verdana"/>
                              </w:rPr>
                              <w:t>Wat zou jij dan zeker willen leren?</w:t>
                            </w:r>
                            <w:r w:rsidRPr="002700CF">
                              <w:rPr>
                                <w:rFonts w:ascii="Verdana" w:hAnsi="Verdana"/>
                              </w:rPr>
                              <w:br/>
                              <w:t>Naar wat voor een soort school zou jij gaan?</w:t>
                            </w:r>
                            <w:r w:rsidRPr="002700CF">
                              <w:rPr>
                                <w:rFonts w:ascii="Verdana" w:hAnsi="Verdana"/>
                                <w:b/>
                              </w:rPr>
                              <w:t xml:space="preserve"> </w:t>
                            </w:r>
                          </w:p>
                          <w:p w14:paraId="63EAC523" w14:textId="77777777" w:rsidR="002700CF" w:rsidRPr="0011701E" w:rsidRDefault="002700CF" w:rsidP="002700C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2700CF">
                              <w:rPr>
                                <w:rFonts w:ascii="Verdana" w:hAnsi="Verdana"/>
                              </w:rPr>
                              <w:t>Deel je gedachten met elkaar en schrijf het op!</w:t>
                            </w:r>
                            <w:r w:rsidRPr="0011701E">
                              <w:rPr>
                                <w:sz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296D4" id="Text Box 41" o:spid="_x0000_s1043" type="#_x0000_t202" style="position:absolute;margin-left:77.25pt;margin-top:27.6pt;width:322.5pt;height:86.95pt;z-index:-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" fillcolor="window" strokecolor="window" strokeweight=".5pt">
                <v:textbox>
                  <w:txbxContent>
                    <w:p w14:paraId="29E57CA0" w14:textId="77777777" w:rsidR="002700CF" w:rsidRPr="002700CF" w:rsidRDefault="002700CF" w:rsidP="002700CF">
                      <w:pPr>
                        <w:jc w:val="center"/>
                        <w:rPr>
                          <w:rFonts w:ascii="Verdana" w:hAnsi="Verdana"/>
                          <w:b/>
                        </w:rPr>
                      </w:pPr>
                      <w:r w:rsidRPr="002700CF">
                        <w:rPr>
                          <w:rFonts w:ascii="Verdana" w:hAnsi="Verdana"/>
                          <w:b/>
                        </w:rPr>
                        <w:t xml:space="preserve">Wat wil jij heel graag worden? Waarom? </w:t>
                      </w:r>
                      <w:r w:rsidRPr="002700CF">
                        <w:rPr>
                          <w:rFonts w:ascii="Verdana" w:hAnsi="Verdana"/>
                          <w:b/>
                        </w:rPr>
                        <w:br/>
                      </w:r>
                      <w:r w:rsidRPr="002700CF">
                        <w:rPr>
                          <w:rFonts w:ascii="Verdana" w:hAnsi="Verdana"/>
                        </w:rPr>
                        <w:t>Wat zou jij dan zeker willen leren?</w:t>
                      </w:r>
                      <w:r w:rsidRPr="002700CF">
                        <w:rPr>
                          <w:rFonts w:ascii="Verdana" w:hAnsi="Verdana"/>
                        </w:rPr>
                        <w:br/>
                        <w:t>Naar wat voor een soort school zou jij gaan?</w:t>
                      </w:r>
                      <w:r w:rsidRPr="002700CF">
                        <w:rPr>
                          <w:rFonts w:ascii="Verdana" w:hAnsi="Verdana"/>
                          <w:b/>
                        </w:rPr>
                        <w:t xml:space="preserve"> </w:t>
                      </w:r>
                    </w:p>
                    <w:p w14:paraId="63EAC523" w14:textId="77777777" w:rsidR="002700CF" w:rsidRPr="0011701E" w:rsidRDefault="002700CF" w:rsidP="002700CF">
                      <w:pPr>
                        <w:jc w:val="center"/>
                        <w:rPr>
                          <w:sz w:val="24"/>
                        </w:rPr>
                      </w:pPr>
                      <w:r w:rsidRPr="002700CF">
                        <w:rPr>
                          <w:rFonts w:ascii="Verdana" w:hAnsi="Verdana"/>
                        </w:rPr>
                        <w:t>Deel je gedachten met elkaar en schrijf het op!</w:t>
                      </w:r>
                      <w:r w:rsidRPr="0011701E">
                        <w:rPr>
                          <w:sz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20D18B42" w14:textId="77777777" w:rsidR="002700CF" w:rsidRPr="002700CF" w:rsidRDefault="002700CF" w:rsidP="002700CF">
      <w:pPr>
        <w:rPr>
          <w:rFonts w:ascii="Verdana" w:hAnsi="Verdana"/>
        </w:rPr>
      </w:pPr>
    </w:p>
    <w:p w14:paraId="21D81CE6" w14:textId="77777777" w:rsidR="002700CF" w:rsidRPr="002700CF" w:rsidRDefault="002700CF" w:rsidP="002700CF">
      <w:pPr>
        <w:rPr>
          <w:rFonts w:ascii="Verdana" w:hAnsi="Verdana"/>
        </w:rPr>
      </w:pPr>
    </w:p>
    <w:p w14:paraId="7AD966B0" w14:textId="77777777" w:rsidR="002700CF" w:rsidRPr="002700CF" w:rsidRDefault="002700CF" w:rsidP="002700CF">
      <w:pPr>
        <w:rPr>
          <w:rFonts w:ascii="Verdana" w:hAnsi="Verdana"/>
        </w:rPr>
      </w:pPr>
    </w:p>
    <w:p w14:paraId="0145648E" w14:textId="77777777" w:rsidR="002700CF" w:rsidRPr="002700CF" w:rsidRDefault="002700CF" w:rsidP="002700CF">
      <w:pPr>
        <w:rPr>
          <w:rFonts w:ascii="Verdana" w:hAnsi="Verdana"/>
        </w:rPr>
      </w:pPr>
    </w:p>
    <w:p w14:paraId="5E2F3D61" w14:textId="50D3AD02" w:rsidR="002700CF" w:rsidRPr="002700CF" w:rsidRDefault="002A0338" w:rsidP="002700CF">
      <w:pPr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 wp14:anchorId="7D09F597" wp14:editId="4B4AEECC">
            <wp:simplePos x="0" y="0"/>
            <wp:positionH relativeFrom="column">
              <wp:posOffset>5491480</wp:posOffset>
            </wp:positionH>
            <wp:positionV relativeFrom="paragraph">
              <wp:posOffset>263525</wp:posOffset>
            </wp:positionV>
            <wp:extent cx="873760" cy="1353185"/>
            <wp:effectExtent l="19050" t="19050" r="21590" b="18415"/>
            <wp:wrapNone/>
            <wp:docPr id="43" name="Picture 42" descr="https://s-media-cache-ak0.pinimg.com/236x/68/1c/47/681c47604472ad12b58baa10f042ef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-media-cache-ak0.pinimg.com/236x/68/1c/47/681c47604472ad12b58baa10f042ef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6" t="2905" r="8370" b="4142"/>
                    <a:stretch/>
                  </pic:blipFill>
                  <pic:spPr bwMode="auto">
                    <a:xfrm>
                      <a:off x="0" y="0"/>
                      <a:ext cx="873760" cy="135318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528901" w14:textId="1C826119" w:rsidR="002700CF" w:rsidRDefault="002A0338" w:rsidP="002700CF">
      <w:pPr>
        <w:rPr>
          <w:rFonts w:ascii="Verdana" w:hAnsi="Verdana"/>
        </w:rPr>
      </w:pPr>
      <w:r w:rsidRPr="002700CF">
        <w:rPr>
          <w:rFonts w:ascii="Verdana" w:hAns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0FC76B96" wp14:editId="59CDCC58">
                <wp:simplePos x="0" y="0"/>
                <wp:positionH relativeFrom="column">
                  <wp:posOffset>15767</wp:posOffset>
                </wp:positionH>
                <wp:positionV relativeFrom="paragraph">
                  <wp:posOffset>90104</wp:posOffset>
                </wp:positionV>
                <wp:extent cx="6180082" cy="3404870"/>
                <wp:effectExtent l="0" t="0" r="11430" b="2413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0082" cy="34048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668ABF3" w14:textId="77777777" w:rsidR="002700CF" w:rsidRDefault="002700CF" w:rsidP="002700CF">
                            <w:pPr>
                              <w:rPr>
                                <w:rFonts w:ascii="Verdana" w:hAnsi="Verdana"/>
                                <w:sz w:val="24"/>
                                <w:szCs w:val="28"/>
                              </w:rPr>
                            </w:pPr>
                          </w:p>
                          <w:p w14:paraId="58996AD5" w14:textId="77777777" w:rsidR="002700CF" w:rsidRDefault="002700CF" w:rsidP="002700CF">
                            <w:pPr>
                              <w:rPr>
                                <w:rFonts w:ascii="Verdana" w:hAnsi="Verdana"/>
                                <w:sz w:val="24"/>
                                <w:szCs w:val="28"/>
                              </w:rPr>
                            </w:pPr>
                            <w:r w:rsidRPr="002700CF">
                              <w:rPr>
                                <w:rFonts w:ascii="Verdana" w:hAnsi="Verdana"/>
                              </w:rPr>
                              <w:t>Later wil ik ___________________________________________ worden</w:t>
                            </w:r>
                            <w:r>
                              <w:rPr>
                                <w:rFonts w:ascii="Verdana" w:hAnsi="Verdana"/>
                              </w:rPr>
                              <w:t>!</w:t>
                            </w:r>
                          </w:p>
                          <w:p w14:paraId="76FD4EA2" w14:textId="572BBDBA" w:rsidR="002A0338" w:rsidRDefault="002A0338" w:rsidP="002A0338">
                            <w:pPr>
                              <w:rPr>
                                <w:rFonts w:ascii="Verdana" w:hAnsi="Verdana"/>
                                <w:sz w:val="24"/>
                                <w:szCs w:val="28"/>
                              </w:rPr>
                            </w:pPr>
                          </w:p>
                          <w:p w14:paraId="0C27202C" w14:textId="27AFEF1B" w:rsidR="002700CF" w:rsidRDefault="002700CF" w:rsidP="002A0338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__________________________________________________________________</w:t>
                            </w:r>
                            <w:r w:rsidR="002A0338">
                              <w:rPr>
                                <w:sz w:val="24"/>
                                <w:szCs w:val="28"/>
                              </w:rPr>
                              <w:t>___</w:t>
                            </w:r>
                          </w:p>
                          <w:p w14:paraId="5409E012" w14:textId="77777777" w:rsidR="002700CF" w:rsidRDefault="002700CF" w:rsidP="002A0338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_____________________________________________________________________</w:t>
                            </w:r>
                          </w:p>
                          <w:p w14:paraId="19E5F333" w14:textId="77777777" w:rsidR="002700CF" w:rsidRDefault="002700CF" w:rsidP="002A0338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_____________________________________________________________________</w:t>
                            </w:r>
                          </w:p>
                          <w:p w14:paraId="25AFAB25" w14:textId="77777777" w:rsidR="002700CF" w:rsidRDefault="002700CF" w:rsidP="002A0338">
                            <w:pPr>
                              <w:rPr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t>_____________________________________________________________________</w:t>
                            </w:r>
                          </w:p>
                          <w:p w14:paraId="5F456615" w14:textId="77777777" w:rsidR="002700CF" w:rsidRPr="002700CF" w:rsidRDefault="002700CF" w:rsidP="002700CF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sz w:val="24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Zo ga ik er later uitzien: </w:t>
                            </w:r>
                          </w:p>
                          <w:p w14:paraId="046A23F3" w14:textId="77777777" w:rsidR="002700CF" w:rsidRPr="00117E99" w:rsidRDefault="002700CF" w:rsidP="002700CF">
                            <w:pPr>
                              <w:jc w:val="center"/>
                              <w:rPr>
                                <w:sz w:val="24"/>
                                <w:szCs w:val="28"/>
                              </w:rPr>
                            </w:pPr>
                          </w:p>
                          <w:p w14:paraId="76F1DF77" w14:textId="77777777" w:rsidR="002700CF" w:rsidRDefault="002700CF" w:rsidP="002700CF">
                            <w:pPr>
                              <w:ind w:left="708"/>
                              <w:rPr>
                                <w:rFonts w:ascii="Euphemia" w:hAnsi="Euphemia"/>
                                <w:sz w:val="32"/>
                              </w:rPr>
                            </w:pPr>
                          </w:p>
                          <w:p w14:paraId="3816CF4B" w14:textId="77777777" w:rsidR="002700CF" w:rsidRDefault="002700CF" w:rsidP="002700CF">
                            <w:pPr>
                              <w:ind w:left="708"/>
                              <w:rPr>
                                <w:rFonts w:ascii="Euphemia" w:hAnsi="Euphemia"/>
                                <w:sz w:val="32"/>
                              </w:rPr>
                            </w:pPr>
                          </w:p>
                          <w:p w14:paraId="5E1B3BD9" w14:textId="77777777" w:rsidR="002700CF" w:rsidRPr="00117E99" w:rsidRDefault="002700CF" w:rsidP="002700CF">
                            <w:pPr>
                              <w:ind w:left="708"/>
                              <w:rPr>
                                <w:rFonts w:ascii="Euphemia" w:hAnsi="Euphemia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76B96" id="Text Box 44" o:spid="_x0000_s1044" type="#_x0000_t202" style="position:absolute;margin-left:1.25pt;margin-top:7.1pt;width:486.6pt;height:268.1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" fillcolor="window" strokecolor="window" strokeweight=".5pt">
                <v:textbox>
                  <w:txbxContent>
                    <w:p w14:paraId="6668ABF3" w14:textId="77777777" w:rsidR="002700CF" w:rsidRDefault="002700CF" w:rsidP="002700CF">
                      <w:pPr>
                        <w:rPr>
                          <w:rFonts w:ascii="Verdana" w:hAnsi="Verdana"/>
                          <w:sz w:val="24"/>
                          <w:szCs w:val="28"/>
                        </w:rPr>
                      </w:pPr>
                    </w:p>
                    <w:p w14:paraId="58996AD5" w14:textId="77777777" w:rsidR="002700CF" w:rsidRDefault="002700CF" w:rsidP="002700CF">
                      <w:pPr>
                        <w:rPr>
                          <w:rFonts w:ascii="Verdana" w:hAnsi="Verdana"/>
                          <w:sz w:val="24"/>
                          <w:szCs w:val="28"/>
                        </w:rPr>
                      </w:pPr>
                      <w:r w:rsidRPr="002700CF">
                        <w:rPr>
                          <w:rFonts w:ascii="Verdana" w:hAnsi="Verdana"/>
                        </w:rPr>
                        <w:t>Later wil ik ___________________________________________ worden</w:t>
                      </w:r>
                      <w:r>
                        <w:rPr>
                          <w:rFonts w:ascii="Verdana" w:hAnsi="Verdana"/>
                        </w:rPr>
                        <w:t>!</w:t>
                      </w:r>
                    </w:p>
                    <w:p w14:paraId="76FD4EA2" w14:textId="572BBDBA" w:rsidR="002A0338" w:rsidRDefault="002A0338" w:rsidP="002A0338">
                      <w:pPr>
                        <w:rPr>
                          <w:rFonts w:ascii="Verdana" w:hAnsi="Verdana"/>
                          <w:sz w:val="24"/>
                          <w:szCs w:val="28"/>
                        </w:rPr>
                      </w:pPr>
                    </w:p>
                    <w:p w14:paraId="0C27202C" w14:textId="27AFEF1B" w:rsidR="002700CF" w:rsidRDefault="002700CF" w:rsidP="002A0338">
                      <w:pPr>
                        <w:rPr>
                          <w:sz w:val="24"/>
                          <w:szCs w:val="28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t>__________________________________________________________________</w:t>
                      </w:r>
                      <w:r w:rsidR="002A0338">
                        <w:rPr>
                          <w:sz w:val="24"/>
                          <w:szCs w:val="28"/>
                        </w:rPr>
                        <w:t>___</w:t>
                      </w:r>
                    </w:p>
                    <w:p w14:paraId="5409E012" w14:textId="77777777" w:rsidR="002700CF" w:rsidRDefault="002700CF" w:rsidP="002A0338">
                      <w:pPr>
                        <w:rPr>
                          <w:sz w:val="24"/>
                          <w:szCs w:val="28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t>_____________________________________________________________________</w:t>
                      </w:r>
                    </w:p>
                    <w:p w14:paraId="19E5F333" w14:textId="77777777" w:rsidR="002700CF" w:rsidRDefault="002700CF" w:rsidP="002A0338">
                      <w:pPr>
                        <w:rPr>
                          <w:sz w:val="24"/>
                          <w:szCs w:val="28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t>_____________________________________________________________________</w:t>
                      </w:r>
                    </w:p>
                    <w:p w14:paraId="25AFAB25" w14:textId="77777777" w:rsidR="002700CF" w:rsidRDefault="002700CF" w:rsidP="002A0338">
                      <w:pPr>
                        <w:rPr>
                          <w:sz w:val="24"/>
                          <w:szCs w:val="28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t>_____________________________________________________________________</w:t>
                      </w:r>
                    </w:p>
                    <w:p w14:paraId="5F456615" w14:textId="77777777" w:rsidR="002700CF" w:rsidRPr="002700CF" w:rsidRDefault="002700CF" w:rsidP="002700CF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sz w:val="24"/>
                          <w:szCs w:val="28"/>
                        </w:rPr>
                        <w:br/>
                      </w:r>
                      <w:r>
                        <w:rPr>
                          <w:rFonts w:ascii="Verdana" w:hAnsi="Verdana"/>
                        </w:rPr>
                        <w:t xml:space="preserve">Zo ga ik er later uitzien: </w:t>
                      </w:r>
                    </w:p>
                    <w:p w14:paraId="046A23F3" w14:textId="77777777" w:rsidR="002700CF" w:rsidRPr="00117E99" w:rsidRDefault="002700CF" w:rsidP="002700CF">
                      <w:pPr>
                        <w:jc w:val="center"/>
                        <w:rPr>
                          <w:sz w:val="24"/>
                          <w:szCs w:val="28"/>
                        </w:rPr>
                      </w:pPr>
                    </w:p>
                    <w:p w14:paraId="76F1DF77" w14:textId="77777777" w:rsidR="002700CF" w:rsidRDefault="002700CF" w:rsidP="002700CF">
                      <w:pPr>
                        <w:ind w:left="708"/>
                        <w:rPr>
                          <w:rFonts w:ascii="Euphemia" w:hAnsi="Euphemia"/>
                          <w:sz w:val="32"/>
                        </w:rPr>
                      </w:pPr>
                    </w:p>
                    <w:p w14:paraId="3816CF4B" w14:textId="77777777" w:rsidR="002700CF" w:rsidRDefault="002700CF" w:rsidP="002700CF">
                      <w:pPr>
                        <w:ind w:left="708"/>
                        <w:rPr>
                          <w:rFonts w:ascii="Euphemia" w:hAnsi="Euphemia"/>
                          <w:sz w:val="32"/>
                        </w:rPr>
                      </w:pPr>
                    </w:p>
                    <w:p w14:paraId="5E1B3BD9" w14:textId="77777777" w:rsidR="002700CF" w:rsidRPr="00117E99" w:rsidRDefault="002700CF" w:rsidP="002700CF">
                      <w:pPr>
                        <w:ind w:left="708"/>
                        <w:rPr>
                          <w:rFonts w:ascii="Euphemia" w:hAnsi="Euphemia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A5EDDB4" w14:textId="77777777" w:rsidR="002700CF" w:rsidRDefault="002700CF" w:rsidP="002700CF"/>
    <w:p w14:paraId="046C2347" w14:textId="77777777" w:rsidR="002700CF" w:rsidRPr="002700CF" w:rsidRDefault="002700CF" w:rsidP="002700CF">
      <w:pPr>
        <w:rPr>
          <w:rFonts w:ascii="Verdana" w:hAnsi="Verdana"/>
        </w:rPr>
      </w:pPr>
    </w:p>
    <w:p w14:paraId="439208F3" w14:textId="77777777" w:rsidR="002700CF" w:rsidRDefault="002700CF" w:rsidP="002700CF">
      <w:pPr>
        <w:ind w:firstLine="720"/>
        <w:rPr>
          <w:rFonts w:ascii="Verdana" w:hAnsi="Verdana"/>
        </w:rPr>
      </w:pPr>
    </w:p>
    <w:p w14:paraId="546E27EB" w14:textId="77777777" w:rsidR="002700CF" w:rsidRPr="002700CF" w:rsidRDefault="002700CF" w:rsidP="002700CF">
      <w:pPr>
        <w:rPr>
          <w:rFonts w:ascii="Verdana" w:hAnsi="Verdana"/>
        </w:rPr>
      </w:pPr>
      <w:bookmarkStart w:id="0" w:name="_GoBack"/>
      <w:bookmarkEnd w:id="0"/>
    </w:p>
    <w:p w14:paraId="20FE53D1" w14:textId="77777777" w:rsidR="002700CF" w:rsidRPr="002700CF" w:rsidRDefault="002700CF" w:rsidP="002700CF">
      <w:pPr>
        <w:rPr>
          <w:rFonts w:ascii="Verdana" w:hAnsi="Verdana"/>
        </w:rPr>
      </w:pPr>
    </w:p>
    <w:p w14:paraId="57E22C8D" w14:textId="77777777" w:rsidR="002700CF" w:rsidRPr="002700CF" w:rsidRDefault="002700CF" w:rsidP="002700CF">
      <w:pPr>
        <w:rPr>
          <w:rFonts w:ascii="Verdana" w:hAnsi="Verdana"/>
        </w:rPr>
      </w:pPr>
    </w:p>
    <w:p w14:paraId="1AD3FCD5" w14:textId="77777777" w:rsidR="002700CF" w:rsidRPr="002700CF" w:rsidRDefault="002700CF" w:rsidP="002700CF">
      <w:pPr>
        <w:rPr>
          <w:rFonts w:ascii="Verdana" w:hAnsi="Verdana"/>
        </w:rPr>
      </w:pPr>
    </w:p>
    <w:p w14:paraId="51974887" w14:textId="77777777" w:rsidR="002700CF" w:rsidRDefault="002700CF" w:rsidP="002700CF">
      <w:pPr>
        <w:rPr>
          <w:rFonts w:ascii="Verdana" w:hAnsi="Verdana"/>
        </w:rPr>
      </w:pPr>
    </w:p>
    <w:p w14:paraId="33C63205" w14:textId="77777777" w:rsidR="001918C3" w:rsidRDefault="001918C3" w:rsidP="002700CF">
      <w:pPr>
        <w:rPr>
          <w:rFonts w:ascii="Verdana" w:hAnsi="Verdana"/>
        </w:rPr>
      </w:pPr>
      <w:r w:rsidRPr="001918C3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D9975E4" wp14:editId="534C7688">
                <wp:simplePos x="0" y="0"/>
                <wp:positionH relativeFrom="column">
                  <wp:posOffset>5704840</wp:posOffset>
                </wp:positionH>
                <wp:positionV relativeFrom="paragraph">
                  <wp:posOffset>424815</wp:posOffset>
                </wp:positionV>
                <wp:extent cx="296545" cy="296545"/>
                <wp:effectExtent l="19050" t="38100" r="46355" b="46355"/>
                <wp:wrapNone/>
                <wp:docPr id="65" name="5-Point Sta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965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F18F9F" id="5-Point Star 48" o:spid="_x0000_s1026" style="position:absolute;margin-left:449.2pt;margin-top:33.45pt;width:23.35pt;height:23.35pt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" path="m,113270r113271,1l148273,r35001,113271l296545,113270r-91638,70004l239910,296544,148273,226539,56635,296544,91638,183274,,113270xe" fillcolor="white [3201]" strokecolor="black [3200]" strokeweight="1pt">
                <v:path arrowok="t" o:connecttype="custom" o:connectlocs="0,113270;113271,113271;148273,0;183274,113271;296545,113270;204907,183274;239910,296544;148273,226539;56635,296544;91638,183274;0,113270" o:connectangles="0,0,0,0,0,0,0,0,0,0,0"/>
              </v:shape>
            </w:pict>
          </mc:Fallback>
        </mc:AlternateContent>
      </w:r>
      <w:r w:rsidRPr="001918C3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DE5BD5B" wp14:editId="419E0DD9">
                <wp:simplePos x="0" y="0"/>
                <wp:positionH relativeFrom="column">
                  <wp:posOffset>5681980</wp:posOffset>
                </wp:positionH>
                <wp:positionV relativeFrom="paragraph">
                  <wp:posOffset>1968500</wp:posOffset>
                </wp:positionV>
                <wp:extent cx="296545" cy="296545"/>
                <wp:effectExtent l="19050" t="38100" r="46355" b="46355"/>
                <wp:wrapNone/>
                <wp:docPr id="69" name="5-Point Sta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965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95CCEC" id="5-Point Star 48" o:spid="_x0000_s1026" style="position:absolute;margin-left:447.4pt;margin-top:155pt;width:23.35pt;height:23.35pt;z-index:251899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" path="m,113270r113271,1l148273,r35001,113271l296545,113270r-91638,70004l239910,296544,148273,226539,56635,296544,91638,183274,,113270xe" fillcolor="white [3201]" strokecolor="black [3200]" strokeweight="1pt">
                <v:path arrowok="t" o:connecttype="custom" o:connectlocs="0,113270;113271,113271;148273,0;183274,113271;296545,113270;204907,183274;239910,296544;148273,226539;56635,296544;91638,183274;0,113270" o:connectangles="0,0,0,0,0,0,0,0,0,0,0"/>
              </v:shape>
            </w:pict>
          </mc:Fallback>
        </mc:AlternateContent>
      </w:r>
      <w:r w:rsidRPr="001918C3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78603BD" wp14:editId="1B4A558F">
                <wp:simplePos x="0" y="0"/>
                <wp:positionH relativeFrom="column">
                  <wp:posOffset>5681345</wp:posOffset>
                </wp:positionH>
                <wp:positionV relativeFrom="paragraph">
                  <wp:posOffset>913765</wp:posOffset>
                </wp:positionV>
                <wp:extent cx="296545" cy="296545"/>
                <wp:effectExtent l="19050" t="38100" r="46355" b="46355"/>
                <wp:wrapNone/>
                <wp:docPr id="67" name="5-Point Sta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965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88A0AC" id="5-Point Star 49" o:spid="_x0000_s1026" style="position:absolute;margin-left:447.35pt;margin-top:71.95pt;width:23.35pt;height:23.35pt;z-index:251839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" path="m,113270r113271,1l148273,r35001,113271l296545,113270r-91638,70004l239910,296544,148273,226539,56635,296544,91638,183274,,113270xe" fillcolor="white [3201]" strokecolor="black [3200]" strokeweight="1pt">
                <v:path arrowok="t" o:connecttype="custom" o:connectlocs="0,113270;113271,113271;148273,0;183274,113271;296545,113270;204907,183274;239910,296544;148273,226539;56635,296544;91638,183274;0,113270" o:connectangles="0,0,0,0,0,0,0,0,0,0,0"/>
              </v:shape>
            </w:pict>
          </mc:Fallback>
        </mc:AlternateContent>
      </w:r>
      <w:r w:rsidRPr="001918C3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DC11802" wp14:editId="43C2BC06">
                <wp:simplePos x="0" y="0"/>
                <wp:positionH relativeFrom="column">
                  <wp:posOffset>5667375</wp:posOffset>
                </wp:positionH>
                <wp:positionV relativeFrom="paragraph">
                  <wp:posOffset>1440180</wp:posOffset>
                </wp:positionV>
                <wp:extent cx="296545" cy="296545"/>
                <wp:effectExtent l="19050" t="38100" r="46355" b="46355"/>
                <wp:wrapNone/>
                <wp:docPr id="66" name="5-Point Sta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965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F15215" id="5-Point Star 48" o:spid="_x0000_s1026" style="position:absolute;margin-left:446.25pt;margin-top:113.4pt;width:23.35pt;height:23.35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" path="m,113270r113271,1l148273,r35001,113271l296545,113270r-91638,70004l239910,296544,148273,226539,56635,296544,91638,183274,,113270xe" fillcolor="white [3201]" strokecolor="black [3200]" strokeweight="1pt">
                <v:path arrowok="t" o:connecttype="custom" o:connectlocs="0,113270;113271,113271;148273,0;183274,113271;296545,113270;204907,183274;239910,296544;148273,226539;56635,296544;91638,183274;0,113270" o:connectangles="0,0,0,0,0,0,0,0,0,0,0"/>
              </v:shape>
            </w:pict>
          </mc:Fallback>
        </mc:AlternateContent>
      </w:r>
      <w:r w:rsidRPr="001918C3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0B40DF8" wp14:editId="3688AA20">
                <wp:simplePos x="0" y="0"/>
                <wp:positionH relativeFrom="column">
                  <wp:posOffset>5700395</wp:posOffset>
                </wp:positionH>
                <wp:positionV relativeFrom="paragraph">
                  <wp:posOffset>2475865</wp:posOffset>
                </wp:positionV>
                <wp:extent cx="296545" cy="296545"/>
                <wp:effectExtent l="19050" t="38100" r="46355" b="46355"/>
                <wp:wrapNone/>
                <wp:docPr id="68" name="5-Point Sta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965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CC7A27" id="5-Point Star 48" o:spid="_x0000_s1026" style="position:absolute;margin-left:448.85pt;margin-top:194.95pt;width:23.35pt;height:23.35pt;z-index:251868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" path="m,113270r113271,1l148273,r35001,113271l296545,113270r-91638,70004l239910,296544,148273,226539,56635,296544,91638,183274,,113270xe" fillcolor="white [3201]" strokecolor="black [3200]" strokeweight="1pt">
                <v:path arrowok="t" o:connecttype="custom" o:connectlocs="0,113270;113271,113271;148273,0;183274,113271;296545,113270;204907,183274;239910,296544;148273,226539;56635,296544;91638,183274;0,113270" o:connectangles="0,0,0,0,0,0,0,0,0,0,0"/>
              </v:shape>
            </w:pict>
          </mc:Fallback>
        </mc:AlternateContent>
      </w:r>
      <w:r w:rsidRPr="001918C3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3F36EF5" wp14:editId="1CF484F9">
                <wp:simplePos x="0" y="0"/>
                <wp:positionH relativeFrom="column">
                  <wp:posOffset>5700395</wp:posOffset>
                </wp:positionH>
                <wp:positionV relativeFrom="paragraph">
                  <wp:posOffset>3030855</wp:posOffset>
                </wp:positionV>
                <wp:extent cx="296545" cy="296545"/>
                <wp:effectExtent l="19050" t="38100" r="46355" b="46355"/>
                <wp:wrapNone/>
                <wp:docPr id="70" name="5-Point Sta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965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268696" id="5-Point Star 48" o:spid="_x0000_s1026" style="position:absolute;margin-left:448.85pt;margin-top:238.65pt;width:23.35pt;height:23.35pt;z-index:25193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" path="m,113270r113271,1l148273,r35001,113271l296545,113270r-91638,70004l239910,296544,148273,226539,56635,296544,91638,183274,,113270xe" fillcolor="white [3201]" strokecolor="black [3200]" strokeweight="1pt">
                <v:path arrowok="t" o:connecttype="custom" o:connectlocs="0,113270;113271,113271;148273,0;183274,113271;296545,113270;204907,183274;239910,296544;148273,226539;56635,296544;91638,183274;0,113270" o:connectangles="0,0,0,0,0,0,0,0,0,0,0"/>
              </v:shape>
            </w:pict>
          </mc:Fallback>
        </mc:AlternateContent>
      </w:r>
      <w:r w:rsidRPr="001918C3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6B9E015F" wp14:editId="27A78D34">
                <wp:simplePos x="0" y="0"/>
                <wp:positionH relativeFrom="column">
                  <wp:posOffset>5692775</wp:posOffset>
                </wp:positionH>
                <wp:positionV relativeFrom="paragraph">
                  <wp:posOffset>3587115</wp:posOffset>
                </wp:positionV>
                <wp:extent cx="296545" cy="296545"/>
                <wp:effectExtent l="19050" t="38100" r="46355" b="46355"/>
                <wp:wrapNone/>
                <wp:docPr id="81" name="5-Point Sta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965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EEA3FA" id="5-Point Star 48" o:spid="_x0000_s1026" style="position:absolute;margin-left:448.25pt;margin-top:282.45pt;width:23.35pt;height:23.35pt;z-index:25234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" path="m,113270r113271,1l148273,r35001,113271l296545,113270r-91638,70004l239910,296544,148273,226539,56635,296544,91638,183274,,113270xe" fillcolor="white [3201]" strokecolor="black [3200]" strokeweight="1pt">
                <v:path arrowok="t" o:connecttype="custom" o:connectlocs="0,113270;113271,113271;148273,0;183274,113271;296545,113270;204907,183274;239910,296544;148273,226539;56635,296544;91638,183274;0,113270" o:connectangles="0,0,0,0,0,0,0,0,0,0,0"/>
              </v:shape>
            </w:pict>
          </mc:Fallback>
        </mc:AlternateContent>
      </w:r>
      <w:r w:rsidRPr="001918C3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61E0C8BF" wp14:editId="078244D2">
                <wp:simplePos x="0" y="0"/>
                <wp:positionH relativeFrom="column">
                  <wp:posOffset>4667885</wp:posOffset>
                </wp:positionH>
                <wp:positionV relativeFrom="paragraph">
                  <wp:posOffset>3586480</wp:posOffset>
                </wp:positionV>
                <wp:extent cx="296545" cy="296545"/>
                <wp:effectExtent l="19050" t="38100" r="46355" b="46355"/>
                <wp:wrapNone/>
                <wp:docPr id="80" name="5-Point Sta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965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650811B" id="5-Point Star 48" o:spid="_x0000_s1026" style="position:absolute;margin-left:367.55pt;margin-top:282.4pt;width:23.35pt;height:23.35pt;z-index:25230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" path="m,113270r113271,1l148273,r35001,113271l296545,113270r-91638,70004l239910,296544,148273,226539,56635,296544,91638,183274,,113270xe" fillcolor="white [3201]" strokecolor="black [3200]" strokeweight="1pt">
                <v:path arrowok="t" o:connecttype="custom" o:connectlocs="0,113270;113271,113271;148273,0;183274,113271;296545,113270;204907,183274;239910,296544;148273,226539;56635,296544;91638,183274;0,113270" o:connectangles="0,0,0,0,0,0,0,0,0,0,0"/>
              </v:shape>
            </w:pict>
          </mc:Fallback>
        </mc:AlternateContent>
      </w:r>
      <w:r w:rsidRPr="001918C3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2B96E250" wp14:editId="5674EF7A">
                <wp:simplePos x="0" y="0"/>
                <wp:positionH relativeFrom="column">
                  <wp:posOffset>5213350</wp:posOffset>
                </wp:positionH>
                <wp:positionV relativeFrom="paragraph">
                  <wp:posOffset>3571240</wp:posOffset>
                </wp:positionV>
                <wp:extent cx="296545" cy="296545"/>
                <wp:effectExtent l="19050" t="38100" r="46355" b="46355"/>
                <wp:wrapNone/>
                <wp:docPr id="79" name="5-Point Sta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965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616B4E" id="5-Point Star 48" o:spid="_x0000_s1026" style="position:absolute;margin-left:410.5pt;margin-top:281.2pt;width:23.35pt;height:23.35pt;z-index:252271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" path="m,113270r113271,1l148273,r35001,113271l296545,113270r-91638,70004l239910,296544,148273,226539,56635,296544,91638,183274,,113270xe" fillcolor="white [3201]" strokecolor="black [3200]" strokeweight="1pt">
                <v:path arrowok="t" o:connecttype="custom" o:connectlocs="0,113270;113271,113271;148273,0;183274,113271;296545,113270;204907,183274;239910,296544;148273,226539;56635,296544;91638,183274;0,113270" o:connectangles="0,0,0,0,0,0,0,0,0,0,0"/>
              </v:shape>
            </w:pict>
          </mc:Fallback>
        </mc:AlternateContent>
      </w:r>
      <w:r w:rsidRPr="001918C3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5F14020C" wp14:editId="1D9F6153">
                <wp:simplePos x="0" y="0"/>
                <wp:positionH relativeFrom="column">
                  <wp:posOffset>4093210</wp:posOffset>
                </wp:positionH>
                <wp:positionV relativeFrom="paragraph">
                  <wp:posOffset>3583305</wp:posOffset>
                </wp:positionV>
                <wp:extent cx="296545" cy="296545"/>
                <wp:effectExtent l="19050" t="38100" r="46355" b="46355"/>
                <wp:wrapNone/>
                <wp:docPr id="78" name="5-Point Sta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965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A71C40" id="5-Point Star 51" o:spid="_x0000_s1026" style="position:absolute;margin-left:322.3pt;margin-top:282.15pt;width:23.35pt;height:23.35pt;z-index:252233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" path="m,113270r113271,1l148273,r35001,113271l296545,113270r-91638,70004l239910,296544,148273,226539,56635,296544,91638,183274,,113270xe" fillcolor="white [3201]" strokecolor="black [3200]" strokeweight="1pt">
                <v:path arrowok="t" o:connecttype="custom" o:connectlocs="0,113270;113271,113271;148273,0;183274,113271;296545,113270;204907,183274;239910,296544;148273,226539;56635,296544;91638,183274;0,113270" o:connectangles="0,0,0,0,0,0,0,0,0,0,0"/>
              </v:shape>
            </w:pict>
          </mc:Fallback>
        </mc:AlternateContent>
      </w:r>
      <w:r w:rsidRPr="001918C3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 wp14:anchorId="06657443" wp14:editId="7D29F046">
                <wp:simplePos x="0" y="0"/>
                <wp:positionH relativeFrom="column">
                  <wp:posOffset>3644900</wp:posOffset>
                </wp:positionH>
                <wp:positionV relativeFrom="paragraph">
                  <wp:posOffset>3587115</wp:posOffset>
                </wp:positionV>
                <wp:extent cx="296545" cy="296545"/>
                <wp:effectExtent l="19050" t="38100" r="46355" b="46355"/>
                <wp:wrapNone/>
                <wp:docPr id="77" name="5-Point Sta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965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454453" id="5-Point Star 48" o:spid="_x0000_s1026" style="position:absolute;margin-left:287pt;margin-top:282.45pt;width:23.35pt;height:23.35pt;z-index:25219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" path="m,113270r113271,1l148273,r35001,113271l296545,113270r-91638,70004l239910,296544,148273,226539,56635,296544,91638,183274,,113270xe" fillcolor="white [3201]" strokecolor="black [3200]" strokeweight="1pt">
                <v:path arrowok="t" o:connecttype="custom" o:connectlocs="0,113270;113271,113271;148273,0;183274,113271;296545,113270;204907,183274;239910,296544;148273,226539;56635,296544;91638,183274;0,113270" o:connectangles="0,0,0,0,0,0,0,0,0,0,0"/>
              </v:shape>
            </w:pict>
          </mc:Fallback>
        </mc:AlternateContent>
      </w:r>
      <w:r w:rsidRPr="001918C3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4CF3A7A3" wp14:editId="3A72FBF2">
                <wp:simplePos x="0" y="0"/>
                <wp:positionH relativeFrom="column">
                  <wp:posOffset>2620010</wp:posOffset>
                </wp:positionH>
                <wp:positionV relativeFrom="paragraph">
                  <wp:posOffset>3586480</wp:posOffset>
                </wp:positionV>
                <wp:extent cx="296545" cy="296545"/>
                <wp:effectExtent l="19050" t="38100" r="46355" b="46355"/>
                <wp:wrapNone/>
                <wp:docPr id="76" name="5-Point Sta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965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3E5AEA" id="5-Point Star 48" o:spid="_x0000_s1026" style="position:absolute;margin-left:206.3pt;margin-top:282.4pt;width:23.35pt;height:23.35pt;z-index:252157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" path="m,113270r113271,1l148273,r35001,113271l296545,113270r-91638,70004l239910,296544,148273,226539,56635,296544,91638,183274,,113270xe" fillcolor="white [3201]" strokecolor="black [3200]" strokeweight="1pt">
                <v:path arrowok="t" o:connecttype="custom" o:connectlocs="0,113270;113271,113271;148273,0;183274,113271;296545,113270;204907,183274;239910,296544;148273,226539;56635,296544;91638,183274;0,113270" o:connectangles="0,0,0,0,0,0,0,0,0,0,0"/>
              </v:shape>
            </w:pict>
          </mc:Fallback>
        </mc:AlternateContent>
      </w:r>
      <w:r w:rsidRPr="001918C3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83843AF" wp14:editId="5189896F">
                <wp:simplePos x="0" y="0"/>
                <wp:positionH relativeFrom="column">
                  <wp:posOffset>3165475</wp:posOffset>
                </wp:positionH>
                <wp:positionV relativeFrom="paragraph">
                  <wp:posOffset>3571240</wp:posOffset>
                </wp:positionV>
                <wp:extent cx="296545" cy="296545"/>
                <wp:effectExtent l="19050" t="38100" r="46355" b="46355"/>
                <wp:wrapNone/>
                <wp:docPr id="75" name="5-Point Sta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965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907A2A" id="5-Point Star 48" o:spid="_x0000_s1026" style="position:absolute;margin-left:249.25pt;margin-top:281.2pt;width:23.35pt;height:23.35pt;z-index:25212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" path="m,113270r113271,1l148273,r35001,113271l296545,113270r-91638,70004l239910,296544,148273,226539,56635,296544,91638,183274,,113270xe" fillcolor="white [3201]" strokecolor="black [3200]" strokeweight="1pt">
                <v:path arrowok="t" o:connecttype="custom" o:connectlocs="0,113270;113271,113271;148273,0;183274,113271;296545,113270;204907,183274;239910,296544;148273,226539;56635,296544;91638,183274;0,113270" o:connectangles="0,0,0,0,0,0,0,0,0,0,0"/>
              </v:shape>
            </w:pict>
          </mc:Fallback>
        </mc:AlternateContent>
      </w:r>
      <w:r w:rsidRPr="001918C3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246A40A4" wp14:editId="1B3E9AD6">
                <wp:simplePos x="0" y="0"/>
                <wp:positionH relativeFrom="column">
                  <wp:posOffset>2045335</wp:posOffset>
                </wp:positionH>
                <wp:positionV relativeFrom="paragraph">
                  <wp:posOffset>3583305</wp:posOffset>
                </wp:positionV>
                <wp:extent cx="296545" cy="296545"/>
                <wp:effectExtent l="19050" t="38100" r="46355" b="46355"/>
                <wp:wrapNone/>
                <wp:docPr id="74" name="5-Point Sta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965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487202" id="5-Point Star 51" o:spid="_x0000_s1026" style="position:absolute;margin-left:161.05pt;margin-top:282.15pt;width:23.35pt;height:23.35pt;z-index:25208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" path="m,113270r113271,1l148273,r35001,113271l296545,113270r-91638,70004l239910,296544,148273,226539,56635,296544,91638,183274,,113270xe" fillcolor="white [3201]" strokecolor="black [3200]" strokeweight="1pt">
                <v:path arrowok="t" o:connecttype="custom" o:connectlocs="0,113270;113271,113271;148273,0;183274,113271;296545,113270;204907,183274;239910,296544;148273,226539;56635,296544;91638,183274;0,113270" o:connectangles="0,0,0,0,0,0,0,0,0,0,0"/>
              </v:shape>
            </w:pict>
          </mc:Fallback>
        </mc:AlternateContent>
      </w:r>
      <w:r w:rsidRPr="001918C3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4BC6D39E" wp14:editId="25B12001">
                <wp:simplePos x="0" y="0"/>
                <wp:positionH relativeFrom="column">
                  <wp:posOffset>1548765</wp:posOffset>
                </wp:positionH>
                <wp:positionV relativeFrom="paragraph">
                  <wp:posOffset>3597275</wp:posOffset>
                </wp:positionV>
                <wp:extent cx="296545" cy="296545"/>
                <wp:effectExtent l="19050" t="38100" r="46355" b="46355"/>
                <wp:wrapNone/>
                <wp:docPr id="73" name="5-Point Sta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965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AF6393" id="5-Point Star 48" o:spid="_x0000_s1026" style="position:absolute;margin-left:121.95pt;margin-top:283.25pt;width:23.35pt;height:23.35pt;z-index:252044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" path="m,113270r113271,1l148273,r35001,113271l296545,113270r-91638,70004l239910,296544,148273,226539,56635,296544,91638,183274,,113270xe" fillcolor="white [3201]" strokecolor="black [3200]" strokeweight="1pt">
                <v:path arrowok="t" o:connecttype="custom" o:connectlocs="0,113270;113271,113271;148273,0;183274,113271;296545,113270;204907,183274;239910,296544;148273,226539;56635,296544;91638,183274;0,113270" o:connectangles="0,0,0,0,0,0,0,0,0,0,0"/>
              </v:shape>
            </w:pict>
          </mc:Fallback>
        </mc:AlternateContent>
      </w:r>
      <w:r w:rsidRPr="001918C3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7258468" wp14:editId="15554C8C">
                <wp:simplePos x="0" y="0"/>
                <wp:positionH relativeFrom="column">
                  <wp:posOffset>523875</wp:posOffset>
                </wp:positionH>
                <wp:positionV relativeFrom="paragraph">
                  <wp:posOffset>3596640</wp:posOffset>
                </wp:positionV>
                <wp:extent cx="296545" cy="296545"/>
                <wp:effectExtent l="19050" t="38100" r="46355" b="46355"/>
                <wp:wrapNone/>
                <wp:docPr id="72" name="5-Point Sta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965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A8F914" id="5-Point Star 48" o:spid="_x0000_s1026" style="position:absolute;margin-left:41.25pt;margin-top:283.2pt;width:23.35pt;height:23.35pt;z-index:252006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" path="m,113270r113271,1l148273,r35001,113271l296545,113270r-91638,70004l239910,296544,148273,226539,56635,296544,91638,183274,,113270xe" fillcolor="white [3201]" strokecolor="black [3200]" strokeweight="1pt">
                <v:path arrowok="t" o:connecttype="custom" o:connectlocs="0,113270;113271,113271;148273,0;183274,113271;296545,113270;204907,183274;239910,296544;148273,226539;56635,296544;91638,183274;0,113270" o:connectangles="0,0,0,0,0,0,0,0,0,0,0"/>
              </v:shape>
            </w:pict>
          </mc:Fallback>
        </mc:AlternateContent>
      </w:r>
      <w:r w:rsidRPr="001918C3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4664445" wp14:editId="6255C163">
                <wp:simplePos x="0" y="0"/>
                <wp:positionH relativeFrom="column">
                  <wp:posOffset>1069340</wp:posOffset>
                </wp:positionH>
                <wp:positionV relativeFrom="paragraph">
                  <wp:posOffset>3581400</wp:posOffset>
                </wp:positionV>
                <wp:extent cx="296545" cy="296545"/>
                <wp:effectExtent l="19050" t="38100" r="46355" b="46355"/>
                <wp:wrapNone/>
                <wp:docPr id="71" name="5-Point Sta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965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C4D1E2" id="5-Point Star 48" o:spid="_x0000_s1026" style="position:absolute;margin-left:84.2pt;margin-top:282pt;width:23.35pt;height:23.35pt;z-index:25196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" path="m,113270r113271,1l148273,r35001,113271l296545,113270r-91638,70004l239910,296544,148273,226539,56635,296544,91638,183274,,113270xe" fillcolor="white [3201]" strokecolor="black [3200]" strokeweight="1pt">
                <v:path arrowok="t" o:connecttype="custom" o:connectlocs="0,113270;113271,113271;148273,0;183274,113271;296545,113270;204907,183274;239910,296544;148273,226539;56635,296544;91638,183274;0,113270" o:connectangles="0,0,0,0,0,0,0,0,0,0,0"/>
              </v:shape>
            </w:pict>
          </mc:Fallback>
        </mc:AlternateContent>
      </w:r>
      <w:r w:rsidRPr="001918C3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EE8E742" wp14:editId="17FC7EDC">
                <wp:simplePos x="0" y="0"/>
                <wp:positionH relativeFrom="column">
                  <wp:posOffset>4162425</wp:posOffset>
                </wp:positionH>
                <wp:positionV relativeFrom="paragraph">
                  <wp:posOffset>421005</wp:posOffset>
                </wp:positionV>
                <wp:extent cx="296545" cy="296545"/>
                <wp:effectExtent l="19050" t="38100" r="46355" b="46355"/>
                <wp:wrapNone/>
                <wp:docPr id="62" name="5-Point Sta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965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6D1431" id="5-Point Star 51" o:spid="_x0000_s1026" style="position:absolute;margin-left:327.75pt;margin-top:33.15pt;width:23.35pt;height:23.35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" path="m,113270r113271,1l148273,r35001,113271l296545,113270r-91638,70004l239910,296544,148273,226539,56635,296544,91638,183274,,113270xe" fillcolor="white [3201]" strokecolor="black [3200]" strokeweight="1pt">
                <v:path arrowok="t" o:connecttype="custom" o:connectlocs="0,113270;113271,113271;148273,0;183274,113271;296545,113270;204907,183274;239910,296544;148273,226539;56635,296544;91638,183274;0,113270" o:connectangles="0,0,0,0,0,0,0,0,0,0,0"/>
              </v:shape>
            </w:pict>
          </mc:Fallback>
        </mc:AlternateContent>
      </w:r>
      <w:r w:rsidRPr="001918C3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C9B7405" wp14:editId="02BEC334">
                <wp:simplePos x="0" y="0"/>
                <wp:positionH relativeFrom="column">
                  <wp:posOffset>5282565</wp:posOffset>
                </wp:positionH>
                <wp:positionV relativeFrom="paragraph">
                  <wp:posOffset>408940</wp:posOffset>
                </wp:positionV>
                <wp:extent cx="296545" cy="296545"/>
                <wp:effectExtent l="19050" t="38100" r="46355" b="46355"/>
                <wp:wrapNone/>
                <wp:docPr id="63" name="5-Point Sta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965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56521B" id="5-Point Star 48" o:spid="_x0000_s1026" style="position:absolute;margin-left:415.95pt;margin-top:32.2pt;width:23.35pt;height:23.35pt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" path="m,113270r113271,1l148273,r35001,113271l296545,113270r-91638,70004l239910,296544,148273,226539,56635,296544,91638,183274,,113270xe" fillcolor="white [3201]" strokecolor="black [3200]" strokeweight="1pt">
                <v:path arrowok="t" o:connecttype="custom" o:connectlocs="0,113270;113271,113271;148273,0;183274,113271;296545,113270;204907,183274;239910,296544;148273,226539;56635,296544;91638,183274;0,113270" o:connectangles="0,0,0,0,0,0,0,0,0,0,0"/>
              </v:shape>
            </w:pict>
          </mc:Fallback>
        </mc:AlternateContent>
      </w:r>
      <w:r w:rsidRPr="001918C3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B535E21" wp14:editId="784F19B0">
                <wp:simplePos x="0" y="0"/>
                <wp:positionH relativeFrom="column">
                  <wp:posOffset>4737100</wp:posOffset>
                </wp:positionH>
                <wp:positionV relativeFrom="paragraph">
                  <wp:posOffset>424180</wp:posOffset>
                </wp:positionV>
                <wp:extent cx="296545" cy="296545"/>
                <wp:effectExtent l="19050" t="38100" r="46355" b="46355"/>
                <wp:wrapNone/>
                <wp:docPr id="64" name="5-Point Sta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965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87EB00" id="5-Point Star 48" o:spid="_x0000_s1026" style="position:absolute;margin-left:373pt;margin-top:33.4pt;width:23.35pt;height:23.3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" path="m,113270r113271,1l148273,r35001,113271l296545,113270r-91638,70004l239910,296544,148273,226539,56635,296544,91638,183274,,113270xe" fillcolor="white [3201]" strokecolor="black [3200]" strokeweight="1pt">
                <v:path arrowok="t" o:connecttype="custom" o:connectlocs="0,113270;113271,113271;148273,0;183274,113271;296545,113270;204907,183274;239910,296544;148273,226539;56635,296544;91638,183274;0,113270" o:connectangles="0,0,0,0,0,0,0,0,0,0,0"/>
              </v:shape>
            </w:pict>
          </mc:Fallback>
        </mc:AlternateContent>
      </w:r>
      <w:r w:rsidRPr="001918C3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3306996" wp14:editId="534F9AD3">
                <wp:simplePos x="0" y="0"/>
                <wp:positionH relativeFrom="column">
                  <wp:posOffset>3714115</wp:posOffset>
                </wp:positionH>
                <wp:positionV relativeFrom="paragraph">
                  <wp:posOffset>424815</wp:posOffset>
                </wp:positionV>
                <wp:extent cx="296545" cy="296545"/>
                <wp:effectExtent l="19050" t="38100" r="46355" b="46355"/>
                <wp:wrapNone/>
                <wp:docPr id="61" name="5-Point Sta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965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7A737B" id="5-Point Star 48" o:spid="_x0000_s1026" style="position:absolute;margin-left:292.45pt;margin-top:33.45pt;width:23.35pt;height:23.35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" path="m,113270r113271,1l148273,r35001,113271l296545,113270r-91638,70004l239910,296544,148273,226539,56635,296544,91638,183274,,113270xe" fillcolor="white [3201]" strokecolor="black [3200]" strokeweight="1pt">
                <v:path arrowok="t" o:connecttype="custom" o:connectlocs="0,113270;113271,113271;148273,0;183274,113271;296545,113270;204907,183274;239910,296544;148273,226539;56635,296544;91638,183274;0,113270" o:connectangles="0,0,0,0,0,0,0,0,0,0,0"/>
              </v:shape>
            </w:pict>
          </mc:Fallback>
        </mc:AlternateContent>
      </w:r>
      <w:r w:rsidRPr="001918C3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F369BE" wp14:editId="282C76BE">
                <wp:simplePos x="0" y="0"/>
                <wp:positionH relativeFrom="column">
                  <wp:posOffset>2689225</wp:posOffset>
                </wp:positionH>
                <wp:positionV relativeFrom="paragraph">
                  <wp:posOffset>424180</wp:posOffset>
                </wp:positionV>
                <wp:extent cx="296545" cy="296545"/>
                <wp:effectExtent l="19050" t="38100" r="46355" b="46355"/>
                <wp:wrapNone/>
                <wp:docPr id="60" name="5-Point Sta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965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18044D" id="5-Point Star 48" o:spid="_x0000_s1026" style="position:absolute;margin-left:211.75pt;margin-top:33.4pt;width:23.35pt;height:23.3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" path="m,113270r113271,1l148273,r35001,113271l296545,113270r-91638,70004l239910,296544,148273,226539,56635,296544,91638,183274,,113270xe" fillcolor="white [3201]" strokecolor="black [3200]" strokeweight="1pt">
                <v:path arrowok="t" o:connecttype="custom" o:connectlocs="0,113270;113271,113271;148273,0;183274,113271;296545,113270;204907,183274;239910,296544;148273,226539;56635,296544;91638,183274;0,113270" o:connectangles="0,0,0,0,0,0,0,0,0,0,0"/>
              </v:shape>
            </w:pict>
          </mc:Fallback>
        </mc:AlternateContent>
      </w:r>
      <w:r w:rsidRPr="001918C3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4CD40CE5" wp14:editId="7DFF9E08">
                <wp:simplePos x="0" y="0"/>
                <wp:positionH relativeFrom="column">
                  <wp:posOffset>3234690</wp:posOffset>
                </wp:positionH>
                <wp:positionV relativeFrom="paragraph">
                  <wp:posOffset>408940</wp:posOffset>
                </wp:positionV>
                <wp:extent cx="296545" cy="296545"/>
                <wp:effectExtent l="19050" t="38100" r="46355" b="46355"/>
                <wp:wrapNone/>
                <wp:docPr id="59" name="5-Point Sta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965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77A0A1" id="5-Point Star 48" o:spid="_x0000_s1026" style="position:absolute;margin-left:254.7pt;margin-top:32.2pt;width:23.35pt;height:23.35pt;z-index:251622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" path="m,113270r113271,1l148273,r35001,113271l296545,113270r-91638,70004l239910,296544,148273,226539,56635,296544,91638,183274,,113270xe" fillcolor="white [3201]" strokecolor="black [3200]" strokeweight="1pt">
                <v:path arrowok="t" o:connecttype="custom" o:connectlocs="0,113270;113271,113271;148273,0;183274,113271;296545,113270;204907,183274;239910,296544;148273,226539;56635,296544;91638,183274;0,113270" o:connectangles="0,0,0,0,0,0,0,0,0,0,0"/>
              </v:shape>
            </w:pict>
          </mc:Fallback>
        </mc:AlternateContent>
      </w:r>
      <w:r w:rsidRPr="001918C3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525E87E0" wp14:editId="0F8F76AB">
                <wp:simplePos x="0" y="0"/>
                <wp:positionH relativeFrom="column">
                  <wp:posOffset>2114550</wp:posOffset>
                </wp:positionH>
                <wp:positionV relativeFrom="paragraph">
                  <wp:posOffset>421005</wp:posOffset>
                </wp:positionV>
                <wp:extent cx="296545" cy="296545"/>
                <wp:effectExtent l="19050" t="38100" r="46355" b="46355"/>
                <wp:wrapNone/>
                <wp:docPr id="58" name="5-Point Sta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965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CEE384" id="5-Point Star 51" o:spid="_x0000_s1026" style="position:absolute;margin-left:166.5pt;margin-top:33.15pt;width:23.35pt;height:23.35pt;z-index:251584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" path="m,113270r113271,1l148273,r35001,113271l296545,113270r-91638,70004l239910,296544,148273,226539,56635,296544,91638,183274,,113270xe" fillcolor="white [3201]" strokecolor="black [3200]" strokeweight="1pt">
                <v:path arrowok="t" o:connecttype="custom" o:connectlocs="0,113270;113271,113271;148273,0;183274,113271;296545,113270;204907,183274;239910,296544;148273,226539;56635,296544;91638,183274;0,113270" o:connectangles="0,0,0,0,0,0,0,0,0,0,0"/>
              </v:shape>
            </w:pict>
          </mc:Fallback>
        </mc:AlternateContent>
      </w:r>
      <w:r w:rsidR="002700CF" w:rsidRPr="002700CF">
        <w:rPr>
          <w:rFonts w:ascii="Verdana" w:hAns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0DC82CE1" wp14:editId="536E7467">
                <wp:simplePos x="0" y="0"/>
                <wp:positionH relativeFrom="column">
                  <wp:posOffset>1138555</wp:posOffset>
                </wp:positionH>
                <wp:positionV relativeFrom="paragraph">
                  <wp:posOffset>419100</wp:posOffset>
                </wp:positionV>
                <wp:extent cx="296545" cy="296545"/>
                <wp:effectExtent l="19050" t="38100" r="46355" b="46355"/>
                <wp:wrapNone/>
                <wp:docPr id="55" name="5-Point Sta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965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D9E202" id="5-Point Star 48" o:spid="_x0000_s1026" style="position:absolute;margin-left:89.65pt;margin-top:33pt;width:23.35pt;height:23.35pt;z-index:25150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" path="m,113270r113271,1l148273,r35001,113271l296545,113270r-91638,70004l239910,296544,148273,226539,56635,296544,91638,183274,,113270xe" fillcolor="white [3201]" strokecolor="black [3200]" strokeweight="1pt">
                <v:path arrowok="t" o:connecttype="custom" o:connectlocs="0,113270;113271,113271;148273,0;183274,113271;296545,113270;204907,183274;239910,296544;148273,226539;56635,296544;91638,183274;0,113270" o:connectangles="0,0,0,0,0,0,0,0,0,0,0"/>
              </v:shape>
            </w:pict>
          </mc:Fallback>
        </mc:AlternateContent>
      </w:r>
      <w:r w:rsidR="002700CF" w:rsidRPr="002700CF">
        <w:rPr>
          <w:rFonts w:ascii="Verdana" w:hAns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4F7463E4" wp14:editId="3F28FED1">
                <wp:simplePos x="0" y="0"/>
                <wp:positionH relativeFrom="column">
                  <wp:posOffset>1618331</wp:posOffset>
                </wp:positionH>
                <wp:positionV relativeFrom="paragraph">
                  <wp:posOffset>435304</wp:posOffset>
                </wp:positionV>
                <wp:extent cx="296545" cy="296545"/>
                <wp:effectExtent l="19050" t="38100" r="46355" b="46355"/>
                <wp:wrapNone/>
                <wp:docPr id="57" name="5-Point Sta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965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6E24AF" id="5-Point Star 48" o:spid="_x0000_s1026" style="position:absolute;margin-left:127.45pt;margin-top:34.3pt;width:23.35pt;height:23.35pt;z-index:251546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" path="m,113270r113271,1l148273,r35001,113271l296545,113270r-91638,70004l239910,296544,148273,226539,56635,296544,91638,183274,,113270xe" fillcolor="white [3201]" strokecolor="black [3200]" strokeweight="1pt">
                <v:path arrowok="t" o:connecttype="custom" o:connectlocs="0,113270;113271,113271;148273,0;183274,113271;296545,113270;204907,183274;239910,296544;148273,226539;56635,296544;91638,183274;0,113270" o:connectangles="0,0,0,0,0,0,0,0,0,0,0"/>
              </v:shape>
            </w:pict>
          </mc:Fallback>
        </mc:AlternateContent>
      </w:r>
      <w:r w:rsidR="002700CF" w:rsidRPr="002700CF">
        <w:rPr>
          <w:rFonts w:ascii="Verdana" w:hAns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22C45B5D" wp14:editId="61F1C48B">
                <wp:simplePos x="0" y="0"/>
                <wp:positionH relativeFrom="column">
                  <wp:posOffset>593221</wp:posOffset>
                </wp:positionH>
                <wp:positionV relativeFrom="paragraph">
                  <wp:posOffset>434954</wp:posOffset>
                </wp:positionV>
                <wp:extent cx="296545" cy="296545"/>
                <wp:effectExtent l="19050" t="38100" r="46355" b="46355"/>
                <wp:wrapNone/>
                <wp:docPr id="56" name="5-Point Sta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965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02D36F" id="5-Point Star 48" o:spid="_x0000_s1026" style="position:absolute;margin-left:46.7pt;margin-top:34.25pt;width:23.35pt;height:23.35pt;z-index:251524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" path="m,113270r113271,1l148273,r35001,113271l296545,113270r-91638,70004l239910,296544,148273,226539,56635,296544,91638,183274,,113270xe" fillcolor="white [3201]" strokecolor="black [3200]" strokeweight="1pt">
                <v:path arrowok="t" o:connecttype="custom" o:connectlocs="0,113270;113271,113271;148273,0;183274,113271;296545,113270;204907,183274;239910,296544;148273,226539;56635,296544;91638,183274;0,113270" o:connectangles="0,0,0,0,0,0,0,0,0,0,0"/>
              </v:shape>
            </w:pict>
          </mc:Fallback>
        </mc:AlternateContent>
      </w:r>
      <w:r w:rsidR="002700CF" w:rsidRPr="002700CF">
        <w:rPr>
          <w:rFonts w:ascii="Verdana" w:hAns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6831724B" wp14:editId="4BFA9730">
                <wp:simplePos x="0" y="0"/>
                <wp:positionH relativeFrom="column">
                  <wp:posOffset>25882</wp:posOffset>
                </wp:positionH>
                <wp:positionV relativeFrom="paragraph">
                  <wp:posOffset>3572510</wp:posOffset>
                </wp:positionV>
                <wp:extent cx="296545" cy="296545"/>
                <wp:effectExtent l="19050" t="38100" r="46355" b="46355"/>
                <wp:wrapNone/>
                <wp:docPr id="53" name="5-Point Sta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965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551CF6" id="5-Point Star 48" o:spid="_x0000_s1026" style="position:absolute;margin-left:2.05pt;margin-top:281.3pt;width:23.35pt;height:23.35pt;z-index:251460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" path="m,113270r113271,1l148273,r35001,113271l296545,113270r-91638,70004l239910,296544,148273,226539,56635,296544,91638,183274,,113270xe" fillcolor="white [3201]" strokecolor="black [3200]" strokeweight="1pt">
                <v:path arrowok="t" o:connecttype="custom" o:connectlocs="0,113270;113271,113271;148273,0;183274,113271;296545,113270;204907,183274;239910,296544;148273,226539;56635,296544;91638,183274;0,113270" o:connectangles="0,0,0,0,0,0,0,0,0,0,0"/>
              </v:shape>
            </w:pict>
          </mc:Fallback>
        </mc:AlternateContent>
      </w:r>
      <w:r w:rsidR="002700CF" w:rsidRPr="002700CF">
        <w:rPr>
          <w:rFonts w:ascii="Verdana" w:hAns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 wp14:anchorId="6786F483" wp14:editId="3F5F2AE5">
                <wp:simplePos x="0" y="0"/>
                <wp:positionH relativeFrom="column">
                  <wp:posOffset>25817</wp:posOffset>
                </wp:positionH>
                <wp:positionV relativeFrom="paragraph">
                  <wp:posOffset>3083714</wp:posOffset>
                </wp:positionV>
                <wp:extent cx="296545" cy="296545"/>
                <wp:effectExtent l="19050" t="38100" r="46355" b="46355"/>
                <wp:wrapNone/>
                <wp:docPr id="50" name="5-Point Sta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965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76C164" id="5-Point Star 48" o:spid="_x0000_s1026" style="position:absolute;margin-left:2.05pt;margin-top:242.8pt;width:23.35pt;height:23.35pt;z-index:251421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" path="m,113270r113271,1l148273,r35001,113271l296545,113270r-91638,70004l239910,296544,148273,226539,56635,296544,91638,183274,,113270xe" fillcolor="white [3201]" strokecolor="black [3200]" strokeweight="1pt">
                <v:path arrowok="t" o:connecttype="custom" o:connectlocs="0,113270;113271,113271;148273,0;183274,113271;296545,113270;204907,183274;239910,296544;148273,226539;56635,296544;91638,183274;0,113270" o:connectangles="0,0,0,0,0,0,0,0,0,0,0"/>
              </v:shape>
            </w:pict>
          </mc:Fallback>
        </mc:AlternateContent>
      </w:r>
      <w:r w:rsidR="002700CF" w:rsidRPr="002700CF">
        <w:rPr>
          <w:rFonts w:ascii="Verdana" w:hAns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380736" behindDoc="0" locked="0" layoutInCell="1" allowOverlap="1" wp14:anchorId="40FD5CD9" wp14:editId="52DFB983">
                <wp:simplePos x="0" y="0"/>
                <wp:positionH relativeFrom="column">
                  <wp:posOffset>25751</wp:posOffset>
                </wp:positionH>
                <wp:positionV relativeFrom="paragraph">
                  <wp:posOffset>2510089</wp:posOffset>
                </wp:positionV>
                <wp:extent cx="296545" cy="296545"/>
                <wp:effectExtent l="19050" t="38100" r="46355" b="46355"/>
                <wp:wrapNone/>
                <wp:docPr id="45" name="5-Point Sta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965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FB22DF" id="5-Point Star 48" o:spid="_x0000_s1026" style="position:absolute;margin-left:2.05pt;margin-top:197.65pt;width:23.35pt;height:23.35pt;z-index:25138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" path="m,113270r113271,1l148273,r35001,113271l296545,113270r-91638,70004l239910,296544,148273,226539,56635,296544,91638,183274,,113270xe" fillcolor="white [3201]" strokecolor="black [3200]" strokeweight="1pt">
                <v:path arrowok="t" o:connecttype="custom" o:connectlocs="0,113270;113271,113271;148273,0;183274,113271;296545,113270;204907,183274;239910,296544;148273,226539;56635,296544;91638,183274;0,113270" o:connectangles="0,0,0,0,0,0,0,0,0,0,0"/>
              </v:shape>
            </w:pict>
          </mc:Fallback>
        </mc:AlternateContent>
      </w:r>
      <w:r w:rsidR="002700CF" w:rsidRPr="002700CF">
        <w:rPr>
          <w:rFonts w:ascii="Verdana" w:hAns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401216" behindDoc="0" locked="0" layoutInCell="1" allowOverlap="1" wp14:anchorId="6BDCB7C5" wp14:editId="0D82F0F6">
                <wp:simplePos x="0" y="0"/>
                <wp:positionH relativeFrom="column">
                  <wp:posOffset>26101</wp:posOffset>
                </wp:positionH>
                <wp:positionV relativeFrom="paragraph">
                  <wp:posOffset>2011942</wp:posOffset>
                </wp:positionV>
                <wp:extent cx="296545" cy="296545"/>
                <wp:effectExtent l="19050" t="38100" r="46355" b="46355"/>
                <wp:wrapNone/>
                <wp:docPr id="47" name="5-Point Sta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965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1232DE" id="5-Point Star 48" o:spid="_x0000_s1026" style="position:absolute;margin-left:2.05pt;margin-top:158.4pt;width:23.35pt;height:23.35pt;z-index:25140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" path="m,113270r113271,1l148273,r35001,113271l296545,113270r-91638,70004l239910,296544,148273,226539,56635,296544,91638,183274,,113270xe" fillcolor="white [3201]" strokecolor="black [3200]" strokeweight="1pt">
                <v:path arrowok="t" o:connecttype="custom" o:connectlocs="0,113270;113271,113271;148273,0;183274,113271;296545,113270;204907,183274;239910,296544;148273,226539;56635,296544;91638,183274;0,113270" o:connectangles="0,0,0,0,0,0,0,0,0,0,0"/>
              </v:shape>
            </w:pict>
          </mc:Fallback>
        </mc:AlternateContent>
      </w:r>
      <w:r w:rsidR="002700CF" w:rsidRPr="002700CF">
        <w:rPr>
          <w:rFonts w:ascii="Verdana" w:hAns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332608" behindDoc="0" locked="0" layoutInCell="1" allowOverlap="1" wp14:anchorId="79845DFD" wp14:editId="6616A553">
                <wp:simplePos x="0" y="0"/>
                <wp:positionH relativeFrom="column">
                  <wp:posOffset>11912</wp:posOffset>
                </wp:positionH>
                <wp:positionV relativeFrom="paragraph">
                  <wp:posOffset>1483404</wp:posOffset>
                </wp:positionV>
                <wp:extent cx="296545" cy="296545"/>
                <wp:effectExtent l="19050" t="38100" r="46355" b="46355"/>
                <wp:wrapNone/>
                <wp:docPr id="48" name="5-Point Sta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965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A1BB98" id="5-Point Star 48" o:spid="_x0000_s1026" style="position:absolute;margin-left:.95pt;margin-top:116.8pt;width:23.35pt;height:23.35pt;z-index:251332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" path="m,113270r113271,1l148273,r35001,113271l296545,113270r-91638,70004l239910,296544,148273,226539,56635,296544,91638,183274,,113270xe" fillcolor="white [3201]" strokecolor="black [3200]" strokeweight="1pt">
                <v:path arrowok="t" o:connecttype="custom" o:connectlocs="0,113270;113271,113271;148273,0;183274,113271;296545,113270;204907,183274;239910,296544;148273,226539;56635,296544;91638,183274;0,113270" o:connectangles="0,0,0,0,0,0,0,0,0,0,0"/>
              </v:shape>
            </w:pict>
          </mc:Fallback>
        </mc:AlternateContent>
      </w:r>
      <w:r w:rsidR="002700CF" w:rsidRPr="002700CF">
        <w:rPr>
          <w:rFonts w:ascii="Verdana" w:hAns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345920" behindDoc="0" locked="0" layoutInCell="1" allowOverlap="1" wp14:anchorId="1EC40413" wp14:editId="60DD1069">
                <wp:simplePos x="0" y="0"/>
                <wp:positionH relativeFrom="column">
                  <wp:posOffset>25576</wp:posOffset>
                </wp:positionH>
                <wp:positionV relativeFrom="paragraph">
                  <wp:posOffset>956988</wp:posOffset>
                </wp:positionV>
                <wp:extent cx="296545" cy="296545"/>
                <wp:effectExtent l="19050" t="38100" r="46355" b="46355"/>
                <wp:wrapNone/>
                <wp:docPr id="49" name="5-Point Sta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965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CFCFF4" id="5-Point Star 49" o:spid="_x0000_s1026" style="position:absolute;margin-left:2pt;margin-top:75.35pt;width:23.35pt;height:23.35pt;z-index:25134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" path="m,113270r113271,1l148273,r35001,113271l296545,113270r-91638,70004l239910,296544,148273,226539,56635,296544,91638,183274,,113270xe" fillcolor="white [3201]" strokecolor="black [3200]" strokeweight="1pt">
                <v:path arrowok="t" o:connecttype="custom" o:connectlocs="0,113270;113271,113271;148273,0;183274,113271;296545,113270;204907,183274;239910,296544;148273,226539;56635,296544;91638,183274;0,113270" o:connectangles="0,0,0,0,0,0,0,0,0,0,0"/>
              </v:shape>
            </w:pict>
          </mc:Fallback>
        </mc:AlternateContent>
      </w:r>
      <w:r w:rsidR="002700CF" w:rsidRPr="002700CF">
        <w:rPr>
          <w:rFonts w:ascii="Verdana" w:hAns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362304" behindDoc="0" locked="0" layoutInCell="1" allowOverlap="1" wp14:anchorId="470763CF" wp14:editId="018CD332">
                <wp:simplePos x="0" y="0"/>
                <wp:positionH relativeFrom="column">
                  <wp:posOffset>18569</wp:posOffset>
                </wp:positionH>
                <wp:positionV relativeFrom="paragraph">
                  <wp:posOffset>431713</wp:posOffset>
                </wp:positionV>
                <wp:extent cx="296545" cy="296545"/>
                <wp:effectExtent l="19050" t="38100" r="46355" b="46355"/>
                <wp:wrapNone/>
                <wp:docPr id="51" name="5-Point Sta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45" cy="29654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3578FB" id="5-Point Star 51" o:spid="_x0000_s1026" style="position:absolute;margin-left:1.45pt;margin-top:34pt;width:23.35pt;height:23.35pt;z-index:251362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96545,296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" path="m,113270r113271,1l148273,r35001,113271l296545,113270r-91638,70004l239910,296544,148273,226539,56635,296544,91638,183274,,113270xe" fillcolor="white [3201]" strokecolor="black [3200]" strokeweight="1pt">
                <v:path arrowok="t" o:connecttype="custom" o:connectlocs="0,113270;113271,113271;148273,0;183274,113271;296545,113270;204907,183274;239910,296544;148273,226539;56635,296544;91638,183274;0,113270" o:connectangles="0,0,0,0,0,0,0,0,0,0,0"/>
              </v:shape>
            </w:pict>
          </mc:Fallback>
        </mc:AlternateContent>
      </w:r>
    </w:p>
    <w:p w14:paraId="5579AE86" w14:textId="77777777" w:rsidR="001918C3" w:rsidRPr="001918C3" w:rsidRDefault="001918C3" w:rsidP="001918C3">
      <w:pPr>
        <w:rPr>
          <w:rFonts w:ascii="Verdana" w:hAnsi="Verdana"/>
        </w:rPr>
      </w:pPr>
    </w:p>
    <w:p w14:paraId="38293A2C" w14:textId="77777777" w:rsidR="001918C3" w:rsidRPr="001918C3" w:rsidRDefault="001918C3" w:rsidP="001918C3">
      <w:pPr>
        <w:rPr>
          <w:rFonts w:ascii="Verdana" w:hAnsi="Verdana"/>
        </w:rPr>
      </w:pPr>
    </w:p>
    <w:p w14:paraId="20A98E9E" w14:textId="77777777" w:rsidR="001918C3" w:rsidRPr="001918C3" w:rsidRDefault="001918C3" w:rsidP="001918C3">
      <w:pPr>
        <w:rPr>
          <w:rFonts w:ascii="Verdana" w:hAnsi="Verdana"/>
        </w:rPr>
      </w:pPr>
    </w:p>
    <w:p w14:paraId="23D0F4B4" w14:textId="77777777" w:rsidR="001918C3" w:rsidRPr="001918C3" w:rsidRDefault="001918C3" w:rsidP="001918C3">
      <w:pPr>
        <w:rPr>
          <w:rFonts w:ascii="Verdana" w:hAnsi="Verdana"/>
        </w:rPr>
      </w:pPr>
    </w:p>
    <w:p w14:paraId="224864CD" w14:textId="77777777" w:rsidR="001918C3" w:rsidRPr="001918C3" w:rsidRDefault="001918C3" w:rsidP="001918C3">
      <w:pPr>
        <w:rPr>
          <w:rFonts w:ascii="Verdana" w:hAnsi="Verdana"/>
        </w:rPr>
      </w:pPr>
    </w:p>
    <w:p w14:paraId="4E4FC3EB" w14:textId="77777777" w:rsidR="001918C3" w:rsidRPr="001918C3" w:rsidRDefault="001918C3" w:rsidP="001918C3">
      <w:pPr>
        <w:rPr>
          <w:rFonts w:ascii="Verdana" w:hAnsi="Verdana"/>
        </w:rPr>
      </w:pPr>
    </w:p>
    <w:p w14:paraId="651BF818" w14:textId="77777777" w:rsidR="001918C3" w:rsidRDefault="001918C3" w:rsidP="001918C3">
      <w:pPr>
        <w:rPr>
          <w:rFonts w:ascii="Verdana" w:hAnsi="Verdana"/>
        </w:rPr>
      </w:pPr>
    </w:p>
    <w:p w14:paraId="7D0995DE" w14:textId="77777777" w:rsidR="001918C3" w:rsidRDefault="001918C3" w:rsidP="001918C3">
      <w:pPr>
        <w:rPr>
          <w:rFonts w:ascii="Verdana" w:hAnsi="Verdana"/>
        </w:rPr>
      </w:pPr>
      <w:r>
        <w:rPr>
          <w:rFonts w:ascii="Verdana" w:hAnsi="Verdana"/>
        </w:rPr>
        <w:br/>
      </w:r>
      <w:r>
        <w:rPr>
          <w:rFonts w:ascii="Verdana" w:hAnsi="Verdana"/>
        </w:rPr>
        <w:br/>
      </w:r>
      <w:r>
        <w:rPr>
          <w:rFonts w:ascii="Verdana" w:hAnsi="Verdana"/>
        </w:rPr>
        <w:br/>
      </w:r>
      <w:r>
        <w:rPr>
          <w:rFonts w:ascii="Verdana" w:hAnsi="Verdana"/>
        </w:rPr>
        <w:br/>
      </w:r>
    </w:p>
    <w:p w14:paraId="73C76E17" w14:textId="4C35D2B6" w:rsidR="001918C3" w:rsidRDefault="001918C3" w:rsidP="001918C3">
      <w:pPr>
        <w:pStyle w:val="Kop3"/>
        <w:jc w:val="center"/>
        <w:rPr>
          <w:rFonts w:ascii="Verdana" w:hAnsi="Verdana"/>
          <w:b w:val="0"/>
          <w:sz w:val="28"/>
          <w:u w:val="single"/>
        </w:rPr>
      </w:pPr>
      <w:r>
        <w:rPr>
          <w:rFonts w:ascii="Verdana" w:hAnsi="Verdana"/>
        </w:rPr>
        <w:br w:type="page"/>
      </w:r>
      <w:r w:rsidRPr="00ED18E1">
        <w:rPr>
          <w:rFonts w:ascii="Verdana" w:hAnsi="Verdana"/>
          <w:b w:val="0"/>
          <w:sz w:val="28"/>
          <w:u w:val="single"/>
        </w:rPr>
        <w:lastRenderedPageBreak/>
        <w:t xml:space="preserve">Gedicht </w:t>
      </w:r>
      <w:r>
        <w:rPr>
          <w:rFonts w:ascii="Verdana" w:hAnsi="Verdana"/>
          <w:b w:val="0"/>
          <w:sz w:val="28"/>
          <w:u w:val="single"/>
        </w:rPr>
        <w:t>7</w:t>
      </w:r>
    </w:p>
    <w:p w14:paraId="44D75FB7" w14:textId="386E0B06" w:rsidR="001918C3" w:rsidRDefault="00F60F8E">
      <w:pPr>
        <w:spacing w:after="200"/>
        <w:rPr>
          <w:rFonts w:ascii="Verdana" w:hAnsi="Verdana"/>
        </w:rPr>
      </w:pPr>
      <w:r w:rsidRPr="002700CF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37923C3D" wp14:editId="3C4E2643">
                <wp:simplePos x="0" y="0"/>
                <wp:positionH relativeFrom="column">
                  <wp:posOffset>0</wp:posOffset>
                </wp:positionH>
                <wp:positionV relativeFrom="paragraph">
                  <wp:posOffset>318091</wp:posOffset>
                </wp:positionV>
                <wp:extent cx="6091555" cy="1562986"/>
                <wp:effectExtent l="0" t="0" r="23495" b="18415"/>
                <wp:wrapNone/>
                <wp:docPr id="83" name="Fram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1555" cy="1562986"/>
                        </a:xfrm>
                        <a:prstGeom prst="frame">
                          <a:avLst>
                            <a:gd name="adj1" fmla="val 8417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1A1EC" id="Frame 40" o:spid="_x0000_s1026" style="position:absolute;margin-left:0;margin-top:25.05pt;width:479.65pt;height:123.0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91555,1562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" path="m,l6091555,r,1562986l,1562986,,xm131557,131557r,1299872l5959998,1431429r,-1299872l131557,131557xe" fillcolor="white [3201]" strokecolor="#e48312 [3204]" strokeweight="1pt">
                <v:path arrowok="t" o:connecttype="custom" o:connectlocs="0,0;6091555,0;6091555,1562986;0,1562986;0,0;131557,131557;131557,1431429;5959998,1431429;5959998,131557;131557,131557" o:connectangles="0,0,0,0,0,0,0,0,0,0"/>
              </v:shape>
            </w:pict>
          </mc:Fallback>
        </mc:AlternateContent>
      </w:r>
    </w:p>
    <w:p w14:paraId="157FD6F6" w14:textId="42468E63" w:rsidR="00F60F8E" w:rsidRDefault="001F6441" w:rsidP="001918C3">
      <w:pPr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6C0B7EEB" wp14:editId="1279D0ED">
                <wp:simplePos x="0" y="0"/>
                <wp:positionH relativeFrom="column">
                  <wp:posOffset>5486400</wp:posOffset>
                </wp:positionH>
                <wp:positionV relativeFrom="paragraph">
                  <wp:posOffset>177750</wp:posOffset>
                </wp:positionV>
                <wp:extent cx="142503" cy="581380"/>
                <wp:effectExtent l="0" t="0" r="10160" b="28575"/>
                <wp:wrapNone/>
                <wp:docPr id="91" name="Rechthoe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503" cy="581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DB070" id="Rechthoek 91" o:spid="_x0000_s1026" style="position:absolute;margin-left:6in;margin-top:14pt;width:11.2pt;height:45.8pt;z-index:2524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" fillcolor="window" strokecolor="window" strokeweight="1pt"/>
            </w:pict>
          </mc:Fallback>
        </mc:AlternateContent>
      </w: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3C800B34" wp14:editId="1580FD68">
                <wp:simplePos x="0" y="0"/>
                <wp:positionH relativeFrom="column">
                  <wp:posOffset>5195454</wp:posOffset>
                </wp:positionH>
                <wp:positionV relativeFrom="paragraph">
                  <wp:posOffset>200429</wp:posOffset>
                </wp:positionV>
                <wp:extent cx="142503" cy="581380"/>
                <wp:effectExtent l="0" t="0" r="10160" b="28575"/>
                <wp:wrapNone/>
                <wp:docPr id="90" name="Rechthoe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503" cy="581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979AE0" id="Rechthoek 90" o:spid="_x0000_s1026" style="position:absolute;margin-left:409.1pt;margin-top:15.8pt;width:11.2pt;height:45.8pt;z-index:25241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" fillcolor="window" strokecolor="window" strokeweight="1pt"/>
            </w:pict>
          </mc:Fallback>
        </mc:AlternateContent>
      </w:r>
      <w:r>
        <w:rPr>
          <w:rFonts w:ascii="Verdana" w:hAnsi="Verdana"/>
          <w:noProof/>
        </w:rPr>
        <w:drawing>
          <wp:anchor distT="0" distB="0" distL="114300" distR="114300" simplePos="0" relativeHeight="252391424" behindDoc="0" locked="0" layoutInCell="1" allowOverlap="1" wp14:anchorId="2A504CBE" wp14:editId="46A6BB6B">
            <wp:simplePos x="0" y="0"/>
            <wp:positionH relativeFrom="column">
              <wp:posOffset>5034593</wp:posOffset>
            </wp:positionH>
            <wp:positionV relativeFrom="paragraph">
              <wp:posOffset>253678</wp:posOffset>
            </wp:positionV>
            <wp:extent cx="767715" cy="1080135"/>
            <wp:effectExtent l="0" t="0" r="0" b="5715"/>
            <wp:wrapThrough wrapText="bothSides">
              <wp:wrapPolygon edited="0">
                <wp:start x="0" y="0"/>
                <wp:lineTo x="0" y="21333"/>
                <wp:lineTo x="20903" y="21333"/>
                <wp:lineTo x="20903" y="0"/>
                <wp:lineTo x="0" y="0"/>
              </wp:wrapPolygon>
            </wp:wrapThrough>
            <wp:docPr id="85" name="Afbeelding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18361146_1560148754026287_712050255_n.jpg"/>
                    <pic:cNvPicPr/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0" t="11419" r="3877" b="3507"/>
                    <a:stretch/>
                  </pic:blipFill>
                  <pic:spPr bwMode="auto">
                    <a:xfrm>
                      <a:off x="0" y="0"/>
                      <a:ext cx="767715" cy="108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F8E" w:rsidRPr="002700CF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2378112" behindDoc="1" locked="0" layoutInCell="1" allowOverlap="1" wp14:anchorId="7C078D3A" wp14:editId="6A94D006">
                <wp:simplePos x="0" y="0"/>
                <wp:positionH relativeFrom="column">
                  <wp:posOffset>350667</wp:posOffset>
                </wp:positionH>
                <wp:positionV relativeFrom="paragraph">
                  <wp:posOffset>176206</wp:posOffset>
                </wp:positionV>
                <wp:extent cx="5528930" cy="1190847"/>
                <wp:effectExtent l="0" t="0" r="15240" b="28575"/>
                <wp:wrapNone/>
                <wp:docPr id="84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8930" cy="119084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09CD9A4E" w14:textId="57F551D5" w:rsidR="00F60F8E" w:rsidRDefault="00F60F8E" w:rsidP="00F60F8E">
                            <w:pPr>
                              <w:rPr>
                                <w:rFonts w:ascii="Verdana" w:hAnsi="Verdana"/>
                                <w:b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Kan jij zelf nieuwe kleuren verzinnen?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  <w:r w:rsidRPr="00F60F8E">
                              <w:rPr>
                                <w:rFonts w:ascii="Verdana" w:hAnsi="Verdana"/>
                              </w:rPr>
                              <w:t>Wat dacht je van boterbloemgeel of nacht</w:t>
                            </w:r>
                            <w:r w:rsidR="001F6441">
                              <w:rPr>
                                <w:rFonts w:ascii="Verdana" w:hAnsi="Verdana"/>
                              </w:rPr>
                              <w:t xml:space="preserve">zwart of …?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br/>
                            </w:r>
                          </w:p>
                          <w:p w14:paraId="59069EB7" w14:textId="6CA61A3D" w:rsidR="00F60F8E" w:rsidRPr="00F60F8E" w:rsidRDefault="00F60F8E" w:rsidP="00F60F8E">
                            <w:pPr>
                              <w:rPr>
                                <w:sz w:val="24"/>
                              </w:rPr>
                            </w:pPr>
                            <w:r w:rsidRPr="00F60F8E">
                              <w:rPr>
                                <w:rFonts w:ascii="Verdana" w:hAnsi="Verdana"/>
                              </w:rPr>
                              <w:t>Hieronder is plaats voor al je mooiste kleurenna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men! </w:t>
                            </w:r>
                            <w:r w:rsidR="001F6441">
                              <w:rPr>
                                <w:rFonts w:ascii="Verdana" w:hAnsi="Verdana"/>
                              </w:rPr>
                              <w:br/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Hoe zouden je kleuren </w:t>
                            </w:r>
                            <w:r w:rsidR="0020068A">
                              <w:rPr>
                                <w:rFonts w:ascii="Verdana" w:hAnsi="Verdana"/>
                              </w:rPr>
                              <w:t>eruitzien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? </w:t>
                            </w:r>
                          </w:p>
                          <w:p w14:paraId="6E03C0FF" w14:textId="0A415282" w:rsidR="00F60F8E" w:rsidRPr="0011701E" w:rsidRDefault="00F60F8E" w:rsidP="00F60F8E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11701E">
                              <w:rPr>
                                <w:sz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78D3A" id="_x0000_s1045" type="#_x0000_t202" style="position:absolute;margin-left:27.6pt;margin-top:13.85pt;width:435.35pt;height:93.75pt;z-index:-25093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" fillcolor="window" strokecolor="window" strokeweight=".5pt">
                <v:textbox>
                  <w:txbxContent>
                    <w:p w14:paraId="09CD9A4E" w14:textId="57F551D5" w:rsidR="00F60F8E" w:rsidRDefault="00F60F8E" w:rsidP="00F60F8E">
                      <w:pPr>
                        <w:rPr>
                          <w:rFonts w:ascii="Verdana" w:hAnsi="Verdana"/>
                          <w:b/>
                        </w:rPr>
                      </w:pPr>
                      <w:r>
                        <w:rPr>
                          <w:rFonts w:ascii="Verdana" w:hAnsi="Verdana"/>
                          <w:b/>
                        </w:rPr>
                        <w:t xml:space="preserve">Kan jij zelf nieuwe kleuren verzinnen? </w:t>
                      </w:r>
                      <w:r>
                        <w:rPr>
                          <w:rFonts w:ascii="Verdana" w:hAnsi="Verdana"/>
                          <w:b/>
                        </w:rPr>
                        <w:br/>
                      </w:r>
                      <w:r w:rsidRPr="00F60F8E">
                        <w:rPr>
                          <w:rFonts w:ascii="Verdana" w:hAnsi="Verdana"/>
                        </w:rPr>
                        <w:t>Wat dacht je van boterbloemgeel of nacht</w:t>
                      </w:r>
                      <w:r w:rsidR="001F6441">
                        <w:rPr>
                          <w:rFonts w:ascii="Verdana" w:hAnsi="Verdana"/>
                        </w:rPr>
                        <w:t xml:space="preserve">zwart of …? </w:t>
                      </w:r>
                      <w:r>
                        <w:rPr>
                          <w:rFonts w:ascii="Verdana" w:hAnsi="Verdana"/>
                          <w:b/>
                        </w:rPr>
                        <w:br/>
                      </w:r>
                    </w:p>
                    <w:p w14:paraId="59069EB7" w14:textId="6CA61A3D" w:rsidR="00F60F8E" w:rsidRPr="00F60F8E" w:rsidRDefault="00F60F8E" w:rsidP="00F60F8E">
                      <w:pPr>
                        <w:rPr>
                          <w:sz w:val="24"/>
                        </w:rPr>
                      </w:pPr>
                      <w:r w:rsidRPr="00F60F8E">
                        <w:rPr>
                          <w:rFonts w:ascii="Verdana" w:hAnsi="Verdana"/>
                        </w:rPr>
                        <w:t>Hieronder is plaats voor al je mooiste kleurenna</w:t>
                      </w:r>
                      <w:r>
                        <w:rPr>
                          <w:rFonts w:ascii="Verdana" w:hAnsi="Verdana"/>
                        </w:rPr>
                        <w:t xml:space="preserve">men! </w:t>
                      </w:r>
                      <w:r w:rsidR="001F6441">
                        <w:rPr>
                          <w:rFonts w:ascii="Verdana" w:hAnsi="Verdana"/>
                        </w:rPr>
                        <w:br/>
                      </w:r>
                      <w:r>
                        <w:rPr>
                          <w:rFonts w:ascii="Verdana" w:hAnsi="Verdana"/>
                        </w:rPr>
                        <w:t xml:space="preserve">Hoe zouden je kleuren </w:t>
                      </w:r>
                      <w:r w:rsidR="0020068A">
                        <w:rPr>
                          <w:rFonts w:ascii="Verdana" w:hAnsi="Verdana"/>
                        </w:rPr>
                        <w:t>eruitzien</w:t>
                      </w:r>
                      <w:r>
                        <w:rPr>
                          <w:rFonts w:ascii="Verdana" w:hAnsi="Verdana"/>
                        </w:rPr>
                        <w:t xml:space="preserve">? </w:t>
                      </w:r>
                    </w:p>
                    <w:p w14:paraId="6E03C0FF" w14:textId="0A415282" w:rsidR="00F60F8E" w:rsidRPr="0011701E" w:rsidRDefault="00F60F8E" w:rsidP="00F60F8E">
                      <w:pPr>
                        <w:jc w:val="center"/>
                        <w:rPr>
                          <w:sz w:val="24"/>
                        </w:rPr>
                      </w:pPr>
                      <w:r w:rsidRPr="0011701E">
                        <w:rPr>
                          <w:sz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61E63919" w14:textId="0B4E5ECD" w:rsidR="00F60F8E" w:rsidRPr="00F60F8E" w:rsidRDefault="00F60F8E" w:rsidP="00F60F8E">
      <w:pPr>
        <w:rPr>
          <w:rFonts w:ascii="Verdana" w:hAnsi="Verdana"/>
        </w:rPr>
      </w:pPr>
    </w:p>
    <w:p w14:paraId="474DFDFD" w14:textId="2F9EBD9A" w:rsidR="00F60F8E" w:rsidRPr="00F60F8E" w:rsidRDefault="00F60F8E" w:rsidP="00F60F8E">
      <w:pPr>
        <w:rPr>
          <w:rFonts w:ascii="Verdana" w:hAnsi="Verdana"/>
        </w:rPr>
      </w:pPr>
    </w:p>
    <w:p w14:paraId="5726E3B7" w14:textId="27A00E05" w:rsidR="00F60F8E" w:rsidRPr="00F60F8E" w:rsidRDefault="001F6441" w:rsidP="00F60F8E">
      <w:pPr>
        <w:rPr>
          <w:rFonts w:ascii="Verdana" w:hAnsi="Verdana"/>
        </w:rPr>
      </w:pP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713A6651" wp14:editId="450207D6">
                <wp:simplePos x="0" y="0"/>
                <wp:positionH relativeFrom="column">
                  <wp:posOffset>5486400</wp:posOffset>
                </wp:positionH>
                <wp:positionV relativeFrom="paragraph">
                  <wp:posOffset>49835</wp:posOffset>
                </wp:positionV>
                <wp:extent cx="308759" cy="394978"/>
                <wp:effectExtent l="0" t="0" r="15240" b="24130"/>
                <wp:wrapNone/>
                <wp:docPr id="89" name="Rechthoe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9" cy="3949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19F15" id="Rechthoek 89" o:spid="_x0000_s1026" style="position:absolute;margin-left:6in;margin-top:3.9pt;width:24.3pt;height:31.1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" fillcolor="window" strokecolor="window" strokeweight="1pt"/>
            </w:pict>
          </mc:Fallback>
        </mc:AlternateContent>
      </w:r>
      <w:r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2405760" behindDoc="0" locked="0" layoutInCell="1" allowOverlap="1" wp14:anchorId="764E2832" wp14:editId="0549E9FA">
                <wp:simplePos x="0" y="0"/>
                <wp:positionH relativeFrom="column">
                  <wp:posOffset>4969823</wp:posOffset>
                </wp:positionH>
                <wp:positionV relativeFrom="paragraph">
                  <wp:posOffset>82055</wp:posOffset>
                </wp:positionV>
                <wp:extent cx="308759" cy="394978"/>
                <wp:effectExtent l="0" t="0" r="15240" b="24130"/>
                <wp:wrapNone/>
                <wp:docPr id="88" name="Rechthoek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759" cy="3949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32950" id="Rechthoek 88" o:spid="_x0000_s1026" style="position:absolute;margin-left:391.3pt;margin-top:6.45pt;width:24.3pt;height:31.1pt;z-index:25240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" fillcolor="white [3212]" strokecolor="white [3212]" strokeweight="1pt"/>
            </w:pict>
          </mc:Fallback>
        </mc:AlternateContent>
      </w:r>
    </w:p>
    <w:p w14:paraId="764021CC" w14:textId="2B65526F" w:rsidR="00F60F8E" w:rsidRPr="00F60F8E" w:rsidRDefault="00F60F8E" w:rsidP="00F60F8E">
      <w:pPr>
        <w:rPr>
          <w:rFonts w:ascii="Verdana" w:hAnsi="Verdana"/>
        </w:rPr>
      </w:pPr>
    </w:p>
    <w:p w14:paraId="58F65885" w14:textId="64F6FDDC" w:rsidR="00F60F8E" w:rsidRDefault="00F60F8E" w:rsidP="00F60F8E">
      <w:pPr>
        <w:rPr>
          <w:rFonts w:ascii="Verdana" w:hAnsi="Verdana"/>
        </w:rPr>
      </w:pPr>
    </w:p>
    <w:p w14:paraId="71F7E20A" w14:textId="71F6AFEE" w:rsidR="001F6441" w:rsidRDefault="001F6441" w:rsidP="00F60F8E">
      <w:pPr>
        <w:ind w:firstLine="720"/>
        <w:rPr>
          <w:rFonts w:ascii="Verdana" w:hAnsi="Verdan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1" locked="0" layoutInCell="1" allowOverlap="1" wp14:anchorId="781ACF6A" wp14:editId="04E0D3E5">
                <wp:simplePos x="0" y="0"/>
                <wp:positionH relativeFrom="column">
                  <wp:posOffset>38100</wp:posOffset>
                </wp:positionH>
                <wp:positionV relativeFrom="paragraph">
                  <wp:posOffset>106045</wp:posOffset>
                </wp:positionV>
                <wp:extent cx="6096000" cy="5915660"/>
                <wp:effectExtent l="19050" t="19050" r="19050" b="27940"/>
                <wp:wrapNone/>
                <wp:docPr id="86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59156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  <a:prstDash val="lgDashDotDot"/>
                        </a:ln>
                        <a:effectLst/>
                      </wps:spPr>
                      <wps:txbx>
                        <w:txbxContent>
                          <w:p w14:paraId="0A48334D" w14:textId="77777777" w:rsidR="001F6441" w:rsidRDefault="001F6441" w:rsidP="001F64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ACF6A" id="_x0000_s1046" type="#_x0000_t202" style="position:absolute;left:0;text-align:left;margin-left:3pt;margin-top:8.35pt;width:480pt;height:465.8pt;z-index:-2509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" fillcolor="window" strokeweight="2.25pt">
                <v:stroke dashstyle="longDashDotDot"/>
                <v:textbox>
                  <w:txbxContent>
                    <w:p w14:paraId="0A48334D" w14:textId="77777777" w:rsidR="001F6441" w:rsidRDefault="001F6441" w:rsidP="001F6441"/>
                  </w:txbxContent>
                </v:textbox>
              </v:shape>
            </w:pict>
          </mc:Fallback>
        </mc:AlternateContent>
      </w:r>
    </w:p>
    <w:p w14:paraId="39419532" w14:textId="77777777" w:rsidR="001F6441" w:rsidRPr="001F6441" w:rsidRDefault="001F6441" w:rsidP="001F6441">
      <w:pPr>
        <w:rPr>
          <w:rFonts w:ascii="Verdana" w:hAnsi="Verdana"/>
        </w:rPr>
      </w:pPr>
    </w:p>
    <w:p w14:paraId="7D14BA2B" w14:textId="77777777" w:rsidR="001F6441" w:rsidRPr="001F6441" w:rsidRDefault="001F6441" w:rsidP="001F6441">
      <w:pPr>
        <w:rPr>
          <w:rFonts w:ascii="Verdana" w:hAnsi="Verdana"/>
        </w:rPr>
      </w:pPr>
    </w:p>
    <w:p w14:paraId="199B09DB" w14:textId="77777777" w:rsidR="001F6441" w:rsidRPr="001F6441" w:rsidRDefault="001F6441" w:rsidP="001F6441">
      <w:pPr>
        <w:rPr>
          <w:rFonts w:ascii="Verdana" w:hAnsi="Verdana"/>
        </w:rPr>
      </w:pPr>
    </w:p>
    <w:p w14:paraId="078E8096" w14:textId="77777777" w:rsidR="001F6441" w:rsidRPr="001F6441" w:rsidRDefault="001F6441" w:rsidP="001F6441">
      <w:pPr>
        <w:rPr>
          <w:rFonts w:ascii="Verdana" w:hAnsi="Verdana"/>
        </w:rPr>
      </w:pPr>
    </w:p>
    <w:p w14:paraId="53DE8B32" w14:textId="77777777" w:rsidR="001F6441" w:rsidRPr="001F6441" w:rsidRDefault="001F6441" w:rsidP="001F6441">
      <w:pPr>
        <w:rPr>
          <w:rFonts w:ascii="Verdana" w:hAnsi="Verdana"/>
        </w:rPr>
      </w:pPr>
    </w:p>
    <w:p w14:paraId="52149BE9" w14:textId="77777777" w:rsidR="001F6441" w:rsidRPr="001F6441" w:rsidRDefault="001F6441" w:rsidP="001F6441">
      <w:pPr>
        <w:rPr>
          <w:rFonts w:ascii="Verdana" w:hAnsi="Verdana"/>
        </w:rPr>
      </w:pPr>
    </w:p>
    <w:p w14:paraId="63CEC3F2" w14:textId="77777777" w:rsidR="001F6441" w:rsidRPr="001F6441" w:rsidRDefault="001F6441" w:rsidP="001F6441">
      <w:pPr>
        <w:rPr>
          <w:rFonts w:ascii="Verdana" w:hAnsi="Verdana"/>
        </w:rPr>
      </w:pPr>
    </w:p>
    <w:p w14:paraId="484C8E63" w14:textId="77777777" w:rsidR="001F6441" w:rsidRPr="001F6441" w:rsidRDefault="001F6441" w:rsidP="001F6441">
      <w:pPr>
        <w:rPr>
          <w:rFonts w:ascii="Verdana" w:hAnsi="Verdana"/>
        </w:rPr>
      </w:pPr>
    </w:p>
    <w:p w14:paraId="4A6DC9C9" w14:textId="77777777" w:rsidR="001F6441" w:rsidRPr="001F6441" w:rsidRDefault="001F6441" w:rsidP="001F6441">
      <w:pPr>
        <w:rPr>
          <w:rFonts w:ascii="Verdana" w:hAnsi="Verdana"/>
        </w:rPr>
      </w:pPr>
    </w:p>
    <w:p w14:paraId="4E687BA5" w14:textId="77777777" w:rsidR="001F6441" w:rsidRPr="001F6441" w:rsidRDefault="001F6441" w:rsidP="001F6441">
      <w:pPr>
        <w:rPr>
          <w:rFonts w:ascii="Verdana" w:hAnsi="Verdana"/>
        </w:rPr>
      </w:pPr>
    </w:p>
    <w:p w14:paraId="066622B5" w14:textId="77777777" w:rsidR="001F6441" w:rsidRPr="001F6441" w:rsidRDefault="001F6441" w:rsidP="001F6441">
      <w:pPr>
        <w:rPr>
          <w:rFonts w:ascii="Verdana" w:hAnsi="Verdana"/>
        </w:rPr>
      </w:pPr>
    </w:p>
    <w:p w14:paraId="2D803E3A" w14:textId="77777777" w:rsidR="001F6441" w:rsidRPr="001F6441" w:rsidRDefault="001F6441" w:rsidP="001F6441">
      <w:pPr>
        <w:rPr>
          <w:rFonts w:ascii="Verdana" w:hAnsi="Verdana"/>
        </w:rPr>
      </w:pPr>
    </w:p>
    <w:p w14:paraId="4C9C9BD6" w14:textId="77777777" w:rsidR="001F6441" w:rsidRPr="001F6441" w:rsidRDefault="001F6441" w:rsidP="001F6441">
      <w:pPr>
        <w:rPr>
          <w:rFonts w:ascii="Verdana" w:hAnsi="Verdana"/>
        </w:rPr>
      </w:pPr>
    </w:p>
    <w:p w14:paraId="0F08FFD2" w14:textId="77777777" w:rsidR="001F6441" w:rsidRPr="001F6441" w:rsidRDefault="001F6441" w:rsidP="001F6441">
      <w:pPr>
        <w:rPr>
          <w:rFonts w:ascii="Verdana" w:hAnsi="Verdana"/>
        </w:rPr>
      </w:pPr>
    </w:p>
    <w:p w14:paraId="3FA55BF0" w14:textId="77777777" w:rsidR="001F6441" w:rsidRPr="001F6441" w:rsidRDefault="001F6441" w:rsidP="001F6441">
      <w:pPr>
        <w:rPr>
          <w:rFonts w:ascii="Verdana" w:hAnsi="Verdana"/>
        </w:rPr>
      </w:pPr>
    </w:p>
    <w:p w14:paraId="1FC84143" w14:textId="44DDACAA" w:rsidR="001F6441" w:rsidRDefault="001F6441" w:rsidP="001F6441">
      <w:pPr>
        <w:rPr>
          <w:rFonts w:ascii="Verdana" w:hAnsi="Verdana"/>
        </w:rPr>
      </w:pPr>
    </w:p>
    <w:p w14:paraId="0735E1F5" w14:textId="4B7D89BA" w:rsidR="001F6441" w:rsidRDefault="001F6441" w:rsidP="001F6441">
      <w:pPr>
        <w:rPr>
          <w:rFonts w:ascii="Verdana" w:hAnsi="Verdana"/>
        </w:rPr>
      </w:pPr>
    </w:p>
    <w:p w14:paraId="2A198408" w14:textId="1DFA4B80" w:rsidR="001F6441" w:rsidRDefault="001F6441">
      <w:pPr>
        <w:spacing w:after="200"/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262F3DE6" w14:textId="2B9F5C4E" w:rsidR="00ED18E1" w:rsidRDefault="001F6441" w:rsidP="001F6441">
      <w:pPr>
        <w:jc w:val="center"/>
        <w:rPr>
          <w:rFonts w:ascii="Verdana" w:hAnsi="Verdana"/>
          <w:color w:val="E48312" w:themeColor="accent1"/>
          <w:spacing w:val="20"/>
          <w:sz w:val="28"/>
          <w:szCs w:val="24"/>
          <w:u w:val="single"/>
        </w:rPr>
      </w:pPr>
      <w:r w:rsidRPr="001F6441">
        <w:rPr>
          <w:rFonts w:ascii="Verdana" w:hAnsi="Verdana"/>
          <w:color w:val="E48312" w:themeColor="accent1"/>
          <w:spacing w:val="20"/>
          <w:sz w:val="28"/>
          <w:szCs w:val="24"/>
          <w:u w:val="single"/>
        </w:rPr>
        <w:lastRenderedPageBreak/>
        <w:t xml:space="preserve">Gedicht </w:t>
      </w:r>
      <w:r w:rsidR="00793DBB">
        <w:rPr>
          <w:rFonts w:ascii="Verdana" w:hAnsi="Verdana"/>
          <w:color w:val="E48312" w:themeColor="accent1"/>
          <w:spacing w:val="20"/>
          <w:sz w:val="28"/>
          <w:szCs w:val="24"/>
          <w:u w:val="single"/>
        </w:rPr>
        <w:t>8</w:t>
      </w:r>
    </w:p>
    <w:p w14:paraId="1BA4EEFC" w14:textId="4C5D8A51" w:rsidR="00793DBB" w:rsidRDefault="00793DBB" w:rsidP="001F6441">
      <w:pPr>
        <w:jc w:val="center"/>
        <w:rPr>
          <w:rFonts w:ascii="Verdana" w:hAnsi="Verdana"/>
          <w:color w:val="E48312" w:themeColor="accent1"/>
          <w:spacing w:val="20"/>
          <w:sz w:val="28"/>
          <w:szCs w:val="24"/>
          <w:u w:val="single"/>
        </w:rPr>
      </w:pPr>
      <w:r w:rsidRPr="00793DBB">
        <w:rPr>
          <w:rFonts w:ascii="Verdana" w:hAnsi="Verdana"/>
          <w:noProof/>
          <w:color w:val="E48312" w:themeColor="accent1"/>
          <w:spacing w:val="20"/>
          <w:sz w:val="28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60F84266" wp14:editId="4EC13410">
                <wp:simplePos x="0" y="0"/>
                <wp:positionH relativeFrom="column">
                  <wp:posOffset>0</wp:posOffset>
                </wp:positionH>
                <wp:positionV relativeFrom="paragraph">
                  <wp:posOffset>350759</wp:posOffset>
                </wp:positionV>
                <wp:extent cx="6091555" cy="1353787"/>
                <wp:effectExtent l="0" t="0" r="23495" b="18415"/>
                <wp:wrapNone/>
                <wp:docPr id="92" name="Fram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1555" cy="1353787"/>
                        </a:xfrm>
                        <a:prstGeom prst="frame">
                          <a:avLst>
                            <a:gd name="adj1" fmla="val 8417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12ADE" id="Frame 40" o:spid="_x0000_s1026" style="position:absolute;margin-left:0;margin-top:27.6pt;width:479.65pt;height:106.6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91555,1353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" path="m,l6091555,r,1353787l,1353787,,xm113948,113948r,1125891l5977607,1239839r,-1125891l113948,113948xe" fillcolor="white [3201]" strokecolor="#e48312 [3204]" strokeweight="1pt">
                <v:path arrowok="t" o:connecttype="custom" o:connectlocs="0,0;6091555,0;6091555,1353787;0,1353787;0,0;113948,113948;113948,1239839;5977607,1239839;5977607,113948;113948,113948" o:connectangles="0,0,0,0,0,0,0,0,0,0"/>
              </v:shape>
            </w:pict>
          </mc:Fallback>
        </mc:AlternateContent>
      </w:r>
    </w:p>
    <w:p w14:paraId="2D08C02B" w14:textId="7DDFB848" w:rsidR="00793DBB" w:rsidRDefault="00793DBB" w:rsidP="001F6441">
      <w:pPr>
        <w:jc w:val="center"/>
        <w:rPr>
          <w:rFonts w:ascii="Verdana" w:hAnsi="Verdana"/>
          <w:color w:val="E48312" w:themeColor="accent1"/>
          <w:spacing w:val="20"/>
          <w:sz w:val="28"/>
          <w:szCs w:val="24"/>
          <w:u w:val="single"/>
        </w:rPr>
      </w:pPr>
      <w:r w:rsidRPr="00793DBB">
        <w:rPr>
          <w:rFonts w:ascii="Verdana" w:hAnsi="Verdana"/>
          <w:noProof/>
          <w:color w:val="E48312" w:themeColor="accent1"/>
          <w:spacing w:val="20"/>
          <w:sz w:val="28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427264" behindDoc="1" locked="0" layoutInCell="1" allowOverlap="1" wp14:anchorId="4DEACE67" wp14:editId="424BB465">
                <wp:simplePos x="0" y="0"/>
                <wp:positionH relativeFrom="column">
                  <wp:posOffset>331025</wp:posOffset>
                </wp:positionH>
                <wp:positionV relativeFrom="paragraph">
                  <wp:posOffset>230818</wp:posOffset>
                </wp:positionV>
                <wp:extent cx="5528310" cy="876300"/>
                <wp:effectExtent l="0" t="0" r="15240" b="19050"/>
                <wp:wrapNone/>
                <wp:docPr id="93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8310" cy="876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12EF059A" w14:textId="722C6B4B" w:rsidR="00793DBB" w:rsidRPr="00793DBB" w:rsidRDefault="00793DBB" w:rsidP="00793DBB">
                            <w:pPr>
                              <w:rPr>
                                <w:rFonts w:ascii="Verdana" w:hAnsi="Verdana"/>
                              </w:rPr>
                            </w:pPr>
                            <w:r w:rsidRPr="00793DBB">
                              <w:rPr>
                                <w:rFonts w:ascii="Verdana" w:hAnsi="Verdana"/>
                              </w:rPr>
                              <w:t xml:space="preserve">Bekijk de heerlijke snoepjes in het uitstalraam. </w:t>
                            </w:r>
                            <w:r w:rsidRPr="00793DBB">
                              <w:rPr>
                                <w:rFonts w:ascii="Verdana" w:hAnsi="Verdana"/>
                              </w:rPr>
                              <w:br/>
                              <w:t xml:space="preserve">Laat nu je fantasie werken en </w:t>
                            </w:r>
                            <w:r w:rsidRPr="00793DBB">
                              <w:rPr>
                                <w:rFonts w:ascii="Verdana" w:hAnsi="Verdana"/>
                                <w:b/>
                              </w:rPr>
                              <w:t>teken je zelfbedachte snoepjes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. </w:t>
                            </w:r>
                            <w:r>
                              <w:rPr>
                                <w:rFonts w:ascii="Verdana" w:hAnsi="Verdana"/>
                              </w:rPr>
                              <w:br/>
                            </w:r>
                            <w:r w:rsidRPr="00793DBB">
                              <w:rPr>
                                <w:rFonts w:ascii="Verdana" w:hAnsi="Verdana"/>
                                <w:b/>
                              </w:rPr>
                              <w:t>Verzin er ook bij waar de snoepjes goed voor zijn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, zoals bijvoorbeeld </w:t>
                            </w:r>
                            <w:r w:rsidRPr="00793DBB">
                              <w:rPr>
                                <w:rFonts w:ascii="Verdana" w:hAnsi="Verdana"/>
                                <w:i/>
                              </w:rPr>
                              <w:t>van</w:t>
                            </w:r>
                            <w:r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Pr="00793DBB">
                              <w:rPr>
                                <w:rFonts w:ascii="Verdana" w:hAnsi="Verdana"/>
                                <w:i/>
                              </w:rPr>
                              <w:t>drop word je top.</w:t>
                            </w:r>
                            <w:r w:rsidRPr="00793DBB">
                              <w:rPr>
                                <w:sz w:val="24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ACE67" id="_x0000_s1047" type="#_x0000_t202" style="position:absolute;left:0;text-align:left;margin-left:26.05pt;margin-top:18.15pt;width:435.3pt;height:69pt;z-index:-25088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" fillcolor="window" strokecolor="window" strokeweight=".5pt">
                <v:textbox>
                  <w:txbxContent>
                    <w:p w14:paraId="12EF059A" w14:textId="722C6B4B" w:rsidR="00793DBB" w:rsidRPr="00793DBB" w:rsidRDefault="00793DBB" w:rsidP="00793DBB">
                      <w:pPr>
                        <w:rPr>
                          <w:rFonts w:ascii="Verdana" w:hAnsi="Verdana"/>
                        </w:rPr>
                      </w:pPr>
                      <w:r w:rsidRPr="00793DBB">
                        <w:rPr>
                          <w:rFonts w:ascii="Verdana" w:hAnsi="Verdana"/>
                        </w:rPr>
                        <w:t xml:space="preserve">Bekijk de heerlijke snoepjes in het uitstalraam. </w:t>
                      </w:r>
                      <w:r w:rsidRPr="00793DBB">
                        <w:rPr>
                          <w:rFonts w:ascii="Verdana" w:hAnsi="Verdana"/>
                        </w:rPr>
                        <w:br/>
                        <w:t xml:space="preserve">Laat nu je fantasie werken en </w:t>
                      </w:r>
                      <w:r w:rsidRPr="00793DBB">
                        <w:rPr>
                          <w:rFonts w:ascii="Verdana" w:hAnsi="Verdana"/>
                          <w:b/>
                        </w:rPr>
                        <w:t>teken je zelfbedachte snoepjes</w:t>
                      </w:r>
                      <w:r>
                        <w:rPr>
                          <w:rFonts w:ascii="Verdana" w:hAnsi="Verdana"/>
                        </w:rPr>
                        <w:t xml:space="preserve">. </w:t>
                      </w:r>
                      <w:r>
                        <w:rPr>
                          <w:rFonts w:ascii="Verdana" w:hAnsi="Verdana"/>
                        </w:rPr>
                        <w:br/>
                      </w:r>
                      <w:r w:rsidRPr="00793DBB">
                        <w:rPr>
                          <w:rFonts w:ascii="Verdana" w:hAnsi="Verdana"/>
                          <w:b/>
                        </w:rPr>
                        <w:t>Verzin er ook bij waar de snoepjes goed voor zijn</w:t>
                      </w:r>
                      <w:r>
                        <w:rPr>
                          <w:rFonts w:ascii="Verdana" w:hAnsi="Verdana"/>
                        </w:rPr>
                        <w:t xml:space="preserve">, zoals bijvoorbeeld </w:t>
                      </w:r>
                      <w:r w:rsidRPr="00793DBB">
                        <w:rPr>
                          <w:rFonts w:ascii="Verdana" w:hAnsi="Verdana"/>
                          <w:i/>
                        </w:rPr>
                        <w:t>van</w:t>
                      </w:r>
                      <w:r>
                        <w:rPr>
                          <w:rFonts w:ascii="Verdana" w:hAnsi="Verdana"/>
                        </w:rPr>
                        <w:t xml:space="preserve"> </w:t>
                      </w:r>
                      <w:r w:rsidRPr="00793DBB">
                        <w:rPr>
                          <w:rFonts w:ascii="Verdana" w:hAnsi="Verdana"/>
                          <w:i/>
                        </w:rPr>
                        <w:t>drop word je top.</w:t>
                      </w:r>
                      <w:r w:rsidRPr="00793DBB">
                        <w:rPr>
                          <w:sz w:val="24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15AFD571" w14:textId="77777777" w:rsidR="00793DBB" w:rsidRPr="00793DBB" w:rsidRDefault="00793DBB" w:rsidP="00793DBB">
      <w:pPr>
        <w:rPr>
          <w:rFonts w:ascii="Verdana" w:hAnsi="Verdana"/>
          <w:sz w:val="28"/>
          <w:szCs w:val="24"/>
        </w:rPr>
      </w:pPr>
    </w:p>
    <w:p w14:paraId="1C93AB7A" w14:textId="77777777" w:rsidR="00793DBB" w:rsidRPr="00793DBB" w:rsidRDefault="00793DBB" w:rsidP="00793DBB">
      <w:pPr>
        <w:rPr>
          <w:rFonts w:ascii="Verdana" w:hAnsi="Verdana"/>
          <w:sz w:val="28"/>
          <w:szCs w:val="24"/>
        </w:rPr>
      </w:pPr>
    </w:p>
    <w:p w14:paraId="1B5CF913" w14:textId="77777777" w:rsidR="00793DBB" w:rsidRPr="00793DBB" w:rsidRDefault="00793DBB" w:rsidP="00793DBB">
      <w:pPr>
        <w:rPr>
          <w:rFonts w:ascii="Verdana" w:hAnsi="Verdana"/>
          <w:sz w:val="28"/>
          <w:szCs w:val="24"/>
        </w:rPr>
      </w:pPr>
    </w:p>
    <w:p w14:paraId="4A2EE0CF" w14:textId="054C0876" w:rsidR="00793DBB" w:rsidRDefault="00793DBB" w:rsidP="00793DBB">
      <w:pPr>
        <w:rPr>
          <w:rFonts w:ascii="Verdana" w:hAnsi="Verdana"/>
          <w:sz w:val="28"/>
          <w:szCs w:val="24"/>
        </w:rPr>
      </w:pPr>
    </w:p>
    <w:p w14:paraId="50ED4912" w14:textId="4B1D1DDA" w:rsidR="00793DBB" w:rsidRDefault="00793DBB" w:rsidP="00793DBB">
      <w:pPr>
        <w:rPr>
          <w:rFonts w:ascii="Verdana" w:hAnsi="Verdana"/>
          <w:szCs w:val="24"/>
        </w:rPr>
      </w:pPr>
      <w:r w:rsidRPr="00793DBB">
        <w:rPr>
          <w:rFonts w:ascii="Verdana" w:hAnsi="Verdana"/>
          <w:szCs w:val="24"/>
        </w:rPr>
        <w:t>Van _______________________</w:t>
      </w:r>
      <w:r>
        <w:rPr>
          <w:rFonts w:ascii="Verdana" w:hAnsi="Verdana"/>
          <w:szCs w:val="24"/>
        </w:rPr>
        <w:t>_______</w:t>
      </w:r>
      <w:r w:rsidRPr="00793DBB">
        <w:rPr>
          <w:rFonts w:ascii="Verdana" w:hAnsi="Verdana"/>
          <w:szCs w:val="24"/>
        </w:rPr>
        <w:t xml:space="preserve"> word je __________________</w:t>
      </w:r>
      <w:r>
        <w:rPr>
          <w:rFonts w:ascii="Verdana" w:hAnsi="Verdana"/>
          <w:szCs w:val="24"/>
        </w:rPr>
        <w:t>____</w:t>
      </w:r>
    </w:p>
    <w:p w14:paraId="3D60DB41" w14:textId="510167EC" w:rsidR="00793DBB" w:rsidRDefault="00793DBB" w:rsidP="00793DBB">
      <w:pPr>
        <w:rPr>
          <w:rFonts w:ascii="Verdana" w:hAnsi="Verdana"/>
          <w:szCs w:val="24"/>
        </w:rPr>
      </w:pPr>
      <w:r w:rsidRPr="00793DBB">
        <w:rPr>
          <w:rFonts w:ascii="Verdana" w:hAnsi="Verdana"/>
          <w:szCs w:val="24"/>
        </w:rPr>
        <w:t>Van _______________________</w:t>
      </w:r>
      <w:r>
        <w:rPr>
          <w:rFonts w:ascii="Verdana" w:hAnsi="Verdana"/>
          <w:szCs w:val="24"/>
        </w:rPr>
        <w:t>_______</w:t>
      </w:r>
      <w:r w:rsidRPr="00793DBB">
        <w:rPr>
          <w:rFonts w:ascii="Verdana" w:hAnsi="Verdana"/>
          <w:szCs w:val="24"/>
        </w:rPr>
        <w:t xml:space="preserve"> word je __________________</w:t>
      </w:r>
      <w:r>
        <w:rPr>
          <w:rFonts w:ascii="Verdana" w:hAnsi="Verdana"/>
          <w:szCs w:val="24"/>
        </w:rPr>
        <w:t>____</w:t>
      </w:r>
    </w:p>
    <w:p w14:paraId="2C7C03DB" w14:textId="77777777" w:rsidR="00793DBB" w:rsidRPr="00793DBB" w:rsidRDefault="00793DBB" w:rsidP="00793DBB">
      <w:pPr>
        <w:rPr>
          <w:rFonts w:ascii="Verdana" w:hAnsi="Verdana"/>
          <w:szCs w:val="24"/>
        </w:rPr>
      </w:pPr>
      <w:r w:rsidRPr="00793DBB">
        <w:rPr>
          <w:rFonts w:ascii="Verdana" w:hAnsi="Verdana"/>
          <w:szCs w:val="24"/>
        </w:rPr>
        <w:t>Van _______________________</w:t>
      </w:r>
      <w:r>
        <w:rPr>
          <w:rFonts w:ascii="Verdana" w:hAnsi="Verdana"/>
          <w:szCs w:val="24"/>
        </w:rPr>
        <w:t>_______</w:t>
      </w:r>
      <w:r w:rsidRPr="00793DBB">
        <w:rPr>
          <w:rFonts w:ascii="Verdana" w:hAnsi="Verdana"/>
          <w:szCs w:val="24"/>
        </w:rPr>
        <w:t xml:space="preserve"> word je __________________</w:t>
      </w:r>
      <w:r>
        <w:rPr>
          <w:rFonts w:ascii="Verdana" w:hAnsi="Verdana"/>
          <w:szCs w:val="24"/>
        </w:rPr>
        <w:t>____</w:t>
      </w:r>
    </w:p>
    <w:p w14:paraId="4A196A7B" w14:textId="7FC470D9" w:rsidR="00793DBB" w:rsidRPr="00793DBB" w:rsidRDefault="00793DBB" w:rsidP="00793DBB">
      <w:pPr>
        <w:rPr>
          <w:rFonts w:ascii="Verdana" w:hAnsi="Verdana"/>
          <w:szCs w:val="24"/>
        </w:rPr>
      </w:pPr>
      <w:r w:rsidRPr="00793DBB">
        <w:rPr>
          <w:rFonts w:ascii="Verdana" w:hAnsi="Verdana"/>
          <w:szCs w:val="24"/>
        </w:rPr>
        <w:t>Van _______________________</w:t>
      </w:r>
      <w:r>
        <w:rPr>
          <w:rFonts w:ascii="Verdana" w:hAnsi="Verdana"/>
          <w:szCs w:val="24"/>
        </w:rPr>
        <w:t>_______</w:t>
      </w:r>
      <w:r w:rsidRPr="00793DBB">
        <w:rPr>
          <w:rFonts w:ascii="Verdana" w:hAnsi="Verdana"/>
          <w:szCs w:val="24"/>
        </w:rPr>
        <w:t xml:space="preserve"> word je __________________</w:t>
      </w:r>
      <w:r>
        <w:rPr>
          <w:rFonts w:ascii="Verdana" w:hAnsi="Verdana"/>
          <w:szCs w:val="24"/>
        </w:rPr>
        <w:t>____</w:t>
      </w:r>
    </w:p>
    <w:p w14:paraId="7B7E27E6" w14:textId="77777777" w:rsidR="0020068A" w:rsidRPr="00793DBB" w:rsidRDefault="0020068A" w:rsidP="0020068A">
      <w:pPr>
        <w:rPr>
          <w:rFonts w:ascii="Verdana" w:hAnsi="Verdana"/>
          <w:szCs w:val="24"/>
        </w:rPr>
      </w:pPr>
      <w:r w:rsidRPr="00793DBB">
        <w:rPr>
          <w:rFonts w:ascii="Verdana" w:hAnsi="Verdana"/>
          <w:szCs w:val="24"/>
        </w:rPr>
        <w:t>Van _______________________</w:t>
      </w:r>
      <w:r>
        <w:rPr>
          <w:rFonts w:ascii="Verdana" w:hAnsi="Verdana"/>
          <w:szCs w:val="24"/>
        </w:rPr>
        <w:t>_______</w:t>
      </w:r>
      <w:r w:rsidRPr="00793DBB">
        <w:rPr>
          <w:rFonts w:ascii="Verdana" w:hAnsi="Verdana"/>
          <w:szCs w:val="24"/>
        </w:rPr>
        <w:t xml:space="preserve"> word je __________________</w:t>
      </w:r>
      <w:r>
        <w:rPr>
          <w:rFonts w:ascii="Verdana" w:hAnsi="Verdana"/>
          <w:szCs w:val="24"/>
        </w:rPr>
        <w:t>____</w:t>
      </w:r>
    </w:p>
    <w:p w14:paraId="03E2AF5D" w14:textId="0F92DA1F" w:rsidR="0020068A" w:rsidRPr="00793DBB" w:rsidRDefault="0020068A" w:rsidP="0020068A">
      <w:pPr>
        <w:rPr>
          <w:rFonts w:ascii="Verdana" w:hAnsi="Verdana"/>
          <w:szCs w:val="24"/>
        </w:rPr>
      </w:pPr>
      <w:r w:rsidRPr="00793DBB">
        <w:rPr>
          <w:rFonts w:ascii="Verdana" w:hAnsi="Verdana"/>
          <w:szCs w:val="24"/>
        </w:rPr>
        <w:t>Van _______________________</w:t>
      </w:r>
      <w:r>
        <w:rPr>
          <w:rFonts w:ascii="Verdana" w:hAnsi="Verdana"/>
          <w:szCs w:val="24"/>
        </w:rPr>
        <w:t>_______</w:t>
      </w:r>
      <w:r w:rsidRPr="00793DBB">
        <w:rPr>
          <w:rFonts w:ascii="Verdana" w:hAnsi="Verdana"/>
          <w:szCs w:val="24"/>
        </w:rPr>
        <w:t xml:space="preserve"> word je __________________</w:t>
      </w:r>
      <w:r>
        <w:rPr>
          <w:rFonts w:ascii="Verdana" w:hAnsi="Verdana"/>
          <w:szCs w:val="24"/>
        </w:rPr>
        <w:t>____</w:t>
      </w:r>
    </w:p>
    <w:p w14:paraId="16C7936D" w14:textId="78983DF3" w:rsidR="00793DBB" w:rsidRPr="00793DBB" w:rsidRDefault="0020068A" w:rsidP="00793DBB">
      <w:pPr>
        <w:rPr>
          <w:rFonts w:ascii="Verdana" w:hAnsi="Verdana"/>
          <w:szCs w:val="24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2435456" behindDoc="0" locked="0" layoutInCell="1" allowOverlap="1" wp14:anchorId="6DA73AC1" wp14:editId="6470033C">
            <wp:simplePos x="0" y="0"/>
            <wp:positionH relativeFrom="column">
              <wp:posOffset>-154379</wp:posOffset>
            </wp:positionH>
            <wp:positionV relativeFrom="paragraph">
              <wp:posOffset>339535</wp:posOffset>
            </wp:positionV>
            <wp:extent cx="2874010" cy="4001770"/>
            <wp:effectExtent l="0" t="0" r="2540" b="0"/>
            <wp:wrapNone/>
            <wp:docPr id="1" name="Afbeelding 1" descr="Afbeeldingsresultaten voor lege potjes tek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ten voor lege potjes tekeni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400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F0618" w14:textId="0AFBCA9A" w:rsidR="00793DBB" w:rsidRPr="00793DBB" w:rsidRDefault="00793DBB" w:rsidP="00793DBB">
      <w:pPr>
        <w:rPr>
          <w:rFonts w:ascii="Verdana" w:hAnsi="Verdana"/>
          <w:szCs w:val="24"/>
        </w:rPr>
      </w:pPr>
    </w:p>
    <w:p w14:paraId="5E9CD905" w14:textId="56F915DD" w:rsidR="00793DBB" w:rsidRPr="00793DBB" w:rsidRDefault="00793DBB" w:rsidP="00793DBB">
      <w:pPr>
        <w:rPr>
          <w:rFonts w:ascii="Verdana" w:hAnsi="Verdana"/>
          <w:sz w:val="28"/>
          <w:szCs w:val="24"/>
        </w:rPr>
      </w:pPr>
    </w:p>
    <w:p w14:paraId="289514E8" w14:textId="0BC7DA9E" w:rsidR="00793DBB" w:rsidRPr="00793DBB" w:rsidRDefault="0020068A" w:rsidP="00793DBB">
      <w:pPr>
        <w:rPr>
          <w:rFonts w:ascii="Verdana" w:hAnsi="Verdana"/>
          <w:sz w:val="28"/>
          <w:szCs w:val="24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2447744" behindDoc="0" locked="0" layoutInCell="1" allowOverlap="1" wp14:anchorId="7BD45205" wp14:editId="35E69334">
            <wp:simplePos x="0" y="0"/>
            <wp:positionH relativeFrom="column">
              <wp:posOffset>4274820</wp:posOffset>
            </wp:positionH>
            <wp:positionV relativeFrom="paragraph">
              <wp:posOffset>1286889</wp:posOffset>
            </wp:positionV>
            <wp:extent cx="1425039" cy="1984223"/>
            <wp:effectExtent l="0" t="0" r="3810" b="0"/>
            <wp:wrapNone/>
            <wp:docPr id="95" name="Afbeelding 95" descr="Afbeeldingsresultaten voor lege potjes tek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ten voor lege potjes tekeni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039" cy="198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2443648" behindDoc="0" locked="0" layoutInCell="1" allowOverlap="1" wp14:anchorId="7F3FF343" wp14:editId="519C6314">
            <wp:simplePos x="0" y="0"/>
            <wp:positionH relativeFrom="column">
              <wp:posOffset>2612439</wp:posOffset>
            </wp:positionH>
            <wp:positionV relativeFrom="paragraph">
              <wp:posOffset>975168</wp:posOffset>
            </wp:positionV>
            <wp:extent cx="1662938" cy="2315474"/>
            <wp:effectExtent l="0" t="0" r="0" b="8890"/>
            <wp:wrapNone/>
            <wp:docPr id="94" name="Afbeelding 94" descr="Afbeeldingsresultaten voor lege potjes teke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beeldingsresultaten voor lege potjes tekeni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938" cy="2315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93DBB" w:rsidRPr="00793DBB">
      <w:footerReference w:type="even" r:id="rId24"/>
      <w:footerReference w:type="default" r:id="rId25"/>
      <w:pgSz w:w="12240" w:h="15840" w:code="1"/>
      <w:pgMar w:top="1440" w:right="1440" w:bottom="1440" w:left="1440" w:header="720" w:footer="720" w:gutter="0"/>
      <w:pgNumType w:start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E67D36" w14:textId="77777777" w:rsidR="00AA33F5" w:rsidRDefault="00AA33F5">
      <w:pPr>
        <w:spacing w:after="0" w:line="240" w:lineRule="auto"/>
      </w:pPr>
      <w:r>
        <w:separator/>
      </w:r>
    </w:p>
  </w:endnote>
  <w:endnote w:type="continuationSeparator" w:id="0">
    <w:p w14:paraId="4A9876F7" w14:textId="77777777" w:rsidR="00AA33F5" w:rsidRDefault="00AA3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GGothicM">
    <w:charset w:val="80"/>
    <w:family w:val="modern"/>
    <w:pitch w:val="fixed"/>
    <w:sig w:usb0="80000281" w:usb1="28C76CF8" w:usb2="00000010" w:usb3="00000000" w:csb0="0002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uphemia">
    <w:altName w:val="Gadugi"/>
    <w:charset w:val="00"/>
    <w:family w:val="swiss"/>
    <w:pitch w:val="variable"/>
    <w:sig w:usb0="8000006F" w:usb1="0000004A" w:usb2="00002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SoeiPresenceEB">
    <w:altName w:val="MS Mincho"/>
    <w:charset w:val="80"/>
    <w:family w:val="roman"/>
    <w:pitch w:val="fixed"/>
    <w:sig w:usb0="00000000" w:usb1="28C76CF8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02C924" w14:textId="77777777" w:rsidR="00113E04" w:rsidRDefault="00AB6A6F">
    <w:pPr>
      <w:pStyle w:val="Voettekst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0" allowOverlap="1" wp14:anchorId="6C7BF5C5" wp14:editId="6A9078D4">
              <wp:simplePos x="0" y="0"/>
              <wp:positionH relativeFrom="rightMargin">
                <wp:align>left</wp:align>
              </wp:positionH>
              <wp:positionV relativeFrom="margin">
                <wp:align>bottom</wp:align>
              </wp:positionV>
              <wp:extent cx="531495" cy="8229600"/>
              <wp:effectExtent l="0" t="0" r="1905" b="0"/>
              <wp:wrapNone/>
              <wp:docPr id="32" name="Rechthoek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24155782" w14:textId="0881FBE7" w:rsidR="00113E04" w:rsidRDefault="00680751">
                          <w:pPr>
                            <w:pStyle w:val="Geenafstand"/>
                            <w:rPr>
                              <w:rFonts w:asciiTheme="majorHAnsi" w:eastAsiaTheme="majorEastAsia" w:hAnsiTheme="majorHAnsi" w:cstheme="majorBidi"/>
                              <w:sz w:val="20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Titel"/>
                              <w:id w:val="20196535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2A0338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</w:rPr>
                                <w:t>Poëzieparcours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6C7BF5C5" id="Rechthoek 22" o:spid="_x0000_s1048" style="position:absolute;margin-left:0;margin-top:0;width:41.85pt;height:9in;z-index:251664384;visibility:visible;mso-wrap-style:square;mso-width-percent:500;mso-height-percent:1000;mso-wrap-distance-left:9pt;mso-wrap-distance-top:0;mso-wrap-distance-right:9pt;mso-wrap-distance-bottom:0;mso-position-horizontal:left;mso-position-horizontal-relative:righ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" o:allowincell="f" filled="f" stroked="f">
              <v:textbox style="layout-flow:vertical;mso-layout-flow-alt:bottom-to-top" inset=",,8.64pt,10.8pt">
                <w:txbxContent>
                  <w:p w14:paraId="24155782" w14:textId="0881FBE7" w:rsidR="00113E04" w:rsidRDefault="00680751">
                    <w:pPr>
                      <w:pStyle w:val="Geenafstand"/>
                      <w:rPr>
                        <w:rFonts w:asciiTheme="majorHAnsi" w:eastAsiaTheme="majorEastAsia" w:hAnsiTheme="majorHAnsi" w:cstheme="majorBidi"/>
                        <w:sz w:val="20"/>
                      </w:rPr>
                    </w:pPr>
                    <w:sdt>
                      <w:sdtPr>
                        <w:rPr>
                          <w:rFonts w:asciiTheme="majorHAnsi" w:eastAsiaTheme="majorEastAsia" w:hAnsiTheme="majorHAnsi" w:cstheme="majorBidi"/>
                          <w:sz w:val="20"/>
                        </w:rPr>
                        <w:alias w:val="Titel"/>
                        <w:id w:val="201965352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r w:rsidR="002A0338">
                          <w:rPr>
                            <w:rFonts w:asciiTheme="majorHAnsi" w:eastAsiaTheme="majorEastAsia" w:hAnsiTheme="majorHAnsi" w:cstheme="majorBidi"/>
                            <w:sz w:val="20"/>
                          </w:rPr>
                          <w:t>Poëzieparcours</w:t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0" allowOverlap="1" wp14:anchorId="43785D5E" wp14:editId="7BA2BEC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33" name="AutoVorm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4BA64702" id="AutoVorm 24" o:spid="_x0000_s1026" style="position:absolute;margin-left:0;margin-top:0;width:561.15pt;height:742.85pt;z-index:251665408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2D7CE9A0" wp14:editId="2C1B6E2D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520700" cy="520700"/>
              <wp:effectExtent l="0" t="0" r="3175" b="3175"/>
              <wp:wrapNone/>
              <wp:docPr id="34" name="Ovaal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chemeClr val="accent1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3C160B26" w14:textId="0723B172" w:rsidR="00113E04" w:rsidRDefault="00AB6A6F">
                          <w:pPr>
                            <w:pStyle w:val="Geenafstand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 w:rsidR="00680751" w:rsidRPr="00680751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nl-NL"/>
                            </w:rPr>
                            <w:t>8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2D7CE9A0" id="Ovaal 21" o:spid="_x0000_s1049" style="position:absolute;margin-left:0;margin-top:0;width:41pt;height:41pt;z-index:251663360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" o:allowincell="f" fillcolor="#e48312 [3204]" stroked="f">
              <v:textbox inset="0,0,0,0">
                <w:txbxContent>
                  <w:p w14:paraId="3C160B26" w14:textId="0723B172" w:rsidR="00113E04" w:rsidRDefault="00AB6A6F">
                    <w:pPr>
                      <w:pStyle w:val="Geenafstand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 w:rsidR="00680751" w:rsidRPr="00680751">
                      <w:rPr>
                        <w:noProof/>
                        <w:color w:val="FFFFFF" w:themeColor="background1"/>
                        <w:sz w:val="40"/>
                        <w:szCs w:val="40"/>
                        <w:lang w:val="nl-NL"/>
                      </w:rPr>
                      <w:t>8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2C7BFA" w14:textId="77777777" w:rsidR="00113E04" w:rsidRDefault="00AB6A6F">
    <w:pPr>
      <w:rPr>
        <w:sz w:val="20"/>
      </w:rPr>
    </w:pPr>
    <w:r>
      <w:rPr>
        <w:noProof/>
        <w:sz w:val="10"/>
        <w:szCs w:val="10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335E8007" wp14:editId="4B62518D">
              <wp:simplePos x="0" y="0"/>
              <wp:positionH relativeFrom="leftMargin">
                <wp:align>right</wp:align>
              </wp:positionH>
              <wp:positionV relativeFrom="margin">
                <wp:align>bottom</wp:align>
              </wp:positionV>
              <wp:extent cx="594995" cy="8229600"/>
              <wp:effectExtent l="0" t="0" r="0" b="0"/>
              <wp:wrapNone/>
              <wp:docPr id="35" name="Rechthoek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4995" cy="8229600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5967B3D2" w14:textId="68DAE971" w:rsidR="00113E04" w:rsidRDefault="00680751">
                          <w:pPr>
                            <w:pStyle w:val="Geenafstand"/>
                            <w:rPr>
                              <w:rFonts w:asciiTheme="majorHAnsi" w:eastAsiaTheme="majorEastAsia" w:hAnsiTheme="majorHAnsi" w:cstheme="majorBidi"/>
                              <w:sz w:val="20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20"/>
                              </w:rPr>
                              <w:alias w:val="Titel"/>
                              <w:id w:val="62384370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2A0338">
                                <w:rPr>
                                  <w:rFonts w:asciiTheme="majorHAnsi" w:eastAsiaTheme="majorEastAsia" w:hAnsiTheme="majorHAnsi" w:cstheme="majorBidi"/>
                                  <w:sz w:val="20"/>
                                </w:rPr>
                                <w:t>Poëzieparcours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w14:anchorId="335E8007" id="Rechthoek 24" o:spid="_x0000_s1050" style="position:absolute;margin-left:-4.35pt;margin-top:0;width:46.85pt;height:9in;z-index:251661312;visibility:visible;mso-wrap-style:square;mso-width-percent:500;mso-height-percent:1000;mso-wrap-distance-left:9pt;mso-wrap-distance-top:0;mso-wrap-distance-right:9pt;mso-wrap-distance-bottom:0;mso-position-horizontal:right;mso-position-horizontal-relative:lef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" o:allowincell="f" filled="f" stroked="f">
              <v:textbox style="layout-flow:vertical;mso-layout-flow-alt:bottom-to-top" inset=",,8.64pt,10.8pt">
                <w:txbxContent>
                  <w:p w14:paraId="5967B3D2" w14:textId="68DAE971" w:rsidR="00113E04" w:rsidRDefault="00680751">
                    <w:pPr>
                      <w:pStyle w:val="Geenafstand"/>
                      <w:rPr>
                        <w:rFonts w:asciiTheme="majorHAnsi" w:eastAsiaTheme="majorEastAsia" w:hAnsiTheme="majorHAnsi" w:cstheme="majorBidi"/>
                        <w:sz w:val="20"/>
                      </w:rPr>
                    </w:pPr>
                    <w:sdt>
                      <w:sdtPr>
                        <w:rPr>
                          <w:rFonts w:asciiTheme="majorHAnsi" w:eastAsiaTheme="majorEastAsia" w:hAnsiTheme="majorHAnsi" w:cstheme="majorBidi"/>
                          <w:sz w:val="20"/>
                        </w:rPr>
                        <w:alias w:val="Titel"/>
                        <w:id w:val="62384370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r w:rsidR="002A0338">
                          <w:rPr>
                            <w:rFonts w:asciiTheme="majorHAnsi" w:eastAsiaTheme="majorEastAsia" w:hAnsiTheme="majorHAnsi" w:cstheme="majorBidi"/>
                            <w:sz w:val="20"/>
                          </w:rPr>
                          <w:t>Poëzieparcours</w:t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5DF733B" wp14:editId="38544C37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6605" cy="9434195"/>
              <wp:effectExtent l="9525" t="9525" r="14605" b="11430"/>
              <wp:wrapNone/>
              <wp:docPr id="36" name="AutoVorm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6605" cy="943419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w14:anchorId="0ADEAC78" id="AutoVorm 21" o:spid="_x0000_s1026" style="position:absolute;margin-left:0;margin-top:0;width:561.15pt;height:742.85pt;z-index:251660288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" o:allowincell="f" filled="f" fillcolor="black" strokeweight="1pt">
              <w10:wrap anchorx="page" anchory="page"/>
            </v:roundrect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4FCB326" wp14:editId="3D717220">
              <wp:simplePos x="0" y="0"/>
              <wp:positionH relativeFrom="leftMargin">
                <wp:align>right</wp:align>
              </wp:positionH>
              <wp:positionV relativeFrom="bottomMargin">
                <wp:align>top</wp:align>
              </wp:positionV>
              <wp:extent cx="520700" cy="520700"/>
              <wp:effectExtent l="8890" t="0" r="3810" b="3175"/>
              <wp:wrapNone/>
              <wp:docPr id="37" name="Ovaal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chemeClr val="accent1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53640926-AAD7-44D8-BBD7-CCE9431645EC}">
                          <a14:shadowObscured xmlns:a14="http://schemas.microsoft.com/office/drawing/2010/main" val="1"/>
                        </a:ext>
                      </a:extLst>
                    </wps:spPr>
                    <wps:txbx>
                      <w:txbxContent>
                        <w:p w14:paraId="5DBECF17" w14:textId="12F8C84E" w:rsidR="00113E04" w:rsidRDefault="00AB6A6F">
                          <w:pPr>
                            <w:pStyle w:val="Geenafstand"/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\* Arabic  \* MERGEFORMAT</w:instrText>
                          </w:r>
                          <w:r>
                            <w:fldChar w:fldCharType="separate"/>
                          </w:r>
                          <w:r w:rsidR="00680751" w:rsidRPr="00680751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  <w:lang w:val="nl-NL"/>
                            </w:rPr>
                            <w:t>5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4FCB326" id="Ovaal 18" o:spid="_x0000_s1051" style="position:absolute;margin-left:-10.2pt;margin-top:0;width:41pt;height:41pt;z-index:2516592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" o:allowincell="f" fillcolor="#e48312 [3204]" stroked="f">
              <v:textbox inset="0,0,0,0">
                <w:txbxContent>
                  <w:p w14:paraId="5DBECF17" w14:textId="12F8C84E" w:rsidR="00113E04" w:rsidRDefault="00AB6A6F">
                    <w:pPr>
                      <w:pStyle w:val="Geenafstand"/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>PAGE  \* Arabic  \* MERGEFORMAT</w:instrText>
                    </w:r>
                    <w:r>
                      <w:fldChar w:fldCharType="separate"/>
                    </w:r>
                    <w:r w:rsidR="00680751" w:rsidRPr="00680751">
                      <w:rPr>
                        <w:noProof/>
                        <w:color w:val="FFFFFF" w:themeColor="background1"/>
                        <w:sz w:val="40"/>
                        <w:szCs w:val="40"/>
                        <w:lang w:val="nl-NL"/>
                      </w:rPr>
                      <w:t>5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  <w:p w14:paraId="349D0701" w14:textId="77777777" w:rsidR="00113E04" w:rsidRDefault="00113E04">
    <w:pPr>
      <w:pStyle w:val="Voettekst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6C1CEB" w14:textId="77777777" w:rsidR="00AA33F5" w:rsidRDefault="00AA33F5">
      <w:pPr>
        <w:spacing w:after="0" w:line="240" w:lineRule="auto"/>
      </w:pPr>
      <w:r>
        <w:separator/>
      </w:r>
    </w:p>
  </w:footnote>
  <w:footnote w:type="continuationSeparator" w:id="0">
    <w:p w14:paraId="54D326FB" w14:textId="77777777" w:rsidR="00AA33F5" w:rsidRDefault="00AA33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B9B6F702"/>
    <w:lvl w:ilvl="0">
      <w:start w:val="1"/>
      <w:numFmt w:val="bullet"/>
      <w:pStyle w:val="Lijstopsomteken5"/>
      <w:lvlText w:val="○"/>
      <w:lvlJc w:val="left"/>
      <w:pPr>
        <w:ind w:left="1800" w:hanging="360"/>
      </w:pPr>
      <w:rPr>
        <w:rFonts w:ascii="Monotype Corsiva" w:hAnsi="Monotype Corsiva" w:hint="default"/>
        <w:color w:val="865640" w:themeColor="accent3"/>
      </w:rPr>
    </w:lvl>
  </w:abstractNum>
  <w:abstractNum w:abstractNumId="1" w15:restartNumberingAfterBreak="0">
    <w:nsid w:val="FFFFFF81"/>
    <w:multiLevelType w:val="singleLevel"/>
    <w:tmpl w:val="9A8A1DFA"/>
    <w:lvl w:ilvl="0">
      <w:start w:val="1"/>
      <w:numFmt w:val="bullet"/>
      <w:pStyle w:val="Lijstopsomteken4"/>
      <w:lvlText w:val=""/>
      <w:lvlJc w:val="left"/>
      <w:pPr>
        <w:ind w:left="1440" w:hanging="360"/>
      </w:pPr>
      <w:rPr>
        <w:rFonts w:ascii="Symbol" w:hAnsi="Symbol" w:hint="default"/>
        <w:color w:val="865640" w:themeColor="accent3"/>
      </w:rPr>
    </w:lvl>
  </w:abstractNum>
  <w:abstractNum w:abstractNumId="2" w15:restartNumberingAfterBreak="0">
    <w:nsid w:val="FFFFFF82"/>
    <w:multiLevelType w:val="singleLevel"/>
    <w:tmpl w:val="AC6E7B80"/>
    <w:lvl w:ilvl="0">
      <w:start w:val="1"/>
      <w:numFmt w:val="bullet"/>
      <w:pStyle w:val="Lijstopsomteken3"/>
      <w:lvlText w:val=""/>
      <w:lvlJc w:val="left"/>
      <w:pPr>
        <w:ind w:left="1080" w:hanging="360"/>
      </w:pPr>
      <w:rPr>
        <w:rFonts w:ascii="Symbol" w:hAnsi="Symbol" w:hint="default"/>
        <w:color w:val="F3B46B" w:themeColor="accent1" w:themeTint="99"/>
      </w:rPr>
    </w:lvl>
  </w:abstractNum>
  <w:abstractNum w:abstractNumId="3" w15:restartNumberingAfterBreak="0">
    <w:nsid w:val="FFFFFF83"/>
    <w:multiLevelType w:val="singleLevel"/>
    <w:tmpl w:val="3EFA84BC"/>
    <w:lvl w:ilvl="0">
      <w:start w:val="1"/>
      <w:numFmt w:val="bullet"/>
      <w:pStyle w:val="Lijstopsomteken2"/>
      <w:lvlText w:val=""/>
      <w:lvlJc w:val="left"/>
      <w:pPr>
        <w:ind w:left="720" w:hanging="360"/>
      </w:pPr>
      <w:rPr>
        <w:rFonts w:ascii="Symbol" w:hAnsi="Symbol" w:hint="default"/>
        <w:color w:val="E48312" w:themeColor="accent1"/>
      </w:rPr>
    </w:lvl>
  </w:abstractNum>
  <w:abstractNum w:abstractNumId="4" w15:restartNumberingAfterBreak="0">
    <w:nsid w:val="FFFFFF89"/>
    <w:multiLevelType w:val="singleLevel"/>
    <w:tmpl w:val="7E249CE2"/>
    <w:lvl w:ilvl="0">
      <w:start w:val="1"/>
      <w:numFmt w:val="bullet"/>
      <w:pStyle w:val="Lijstopsomteken"/>
      <w:lvlText w:val=""/>
      <w:lvlJc w:val="left"/>
      <w:pPr>
        <w:ind w:left="360" w:hanging="360"/>
      </w:pPr>
      <w:rPr>
        <w:rFonts w:ascii="Symbol" w:hAnsi="Symbol" w:hint="default"/>
        <w:color w:val="AA610D" w:themeColor="accent1" w:themeShade="BF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33F5"/>
    <w:rsid w:val="00113E04"/>
    <w:rsid w:val="001918C3"/>
    <w:rsid w:val="001B692D"/>
    <w:rsid w:val="001F6441"/>
    <w:rsid w:val="0020068A"/>
    <w:rsid w:val="002700CF"/>
    <w:rsid w:val="002A0338"/>
    <w:rsid w:val="00680751"/>
    <w:rsid w:val="00793DBB"/>
    <w:rsid w:val="00797C02"/>
    <w:rsid w:val="008754DF"/>
    <w:rsid w:val="008D6732"/>
    <w:rsid w:val="00AA33F5"/>
    <w:rsid w:val="00AB6A6F"/>
    <w:rsid w:val="00ED18E1"/>
    <w:rsid w:val="00F60F8E"/>
    <w:rsid w:val="00F71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8172D06"/>
  <w15:docId w15:val="{82A9019A-27F3-4897-8931-5F1EE39E45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4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uiPriority="29" w:qFormat="1"/>
    <w:lsdException w:name="Intense Quote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pPr>
      <w:spacing w:after="160"/>
    </w:pPr>
    <w:rPr>
      <w:rFonts w:cs="Times New Roman"/>
      <w:color w:val="000000" w:themeColor="text1"/>
      <w:szCs w:val="20"/>
    </w:rPr>
  </w:style>
  <w:style w:type="paragraph" w:styleId="Kop1">
    <w:name w:val="heading 1"/>
    <w:basedOn w:val="Standaard"/>
    <w:next w:val="Standaard"/>
    <w:link w:val="Kop1Char"/>
    <w:uiPriority w:val="9"/>
    <w:qFormat/>
    <w:pPr>
      <w:spacing w:before="300" w:after="40" w:line="240" w:lineRule="auto"/>
      <w:outlineLvl w:val="0"/>
    </w:pPr>
    <w:rPr>
      <w:rFonts w:asciiTheme="majorHAnsi" w:hAnsiTheme="majorHAnsi"/>
      <w:b/>
      <w:color w:val="AA610D" w:themeColor="accent1" w:themeShade="BF"/>
      <w:spacing w:val="20"/>
      <w:sz w:val="28"/>
      <w:szCs w:val="32"/>
    </w:rPr>
  </w:style>
  <w:style w:type="paragraph" w:styleId="Kop2">
    <w:name w:val="heading 2"/>
    <w:basedOn w:val="Standaard"/>
    <w:next w:val="Standaard"/>
    <w:link w:val="Kop2Char"/>
    <w:uiPriority w:val="9"/>
    <w:qFormat/>
    <w:pPr>
      <w:spacing w:before="240" w:after="40" w:line="240" w:lineRule="auto"/>
      <w:outlineLvl w:val="1"/>
    </w:pPr>
    <w:rPr>
      <w:rFonts w:asciiTheme="majorHAnsi" w:hAnsiTheme="majorHAnsi"/>
      <w:b/>
      <w:color w:val="AA610D" w:themeColor="accent1" w:themeShade="BF"/>
      <w:spacing w:val="20"/>
      <w:sz w:val="24"/>
      <w:szCs w:val="28"/>
    </w:rPr>
  </w:style>
  <w:style w:type="paragraph" w:styleId="Kop3">
    <w:name w:val="heading 3"/>
    <w:basedOn w:val="Standaard"/>
    <w:next w:val="Standaard"/>
    <w:link w:val="Kop3Char"/>
    <w:uiPriority w:val="9"/>
    <w:qFormat/>
    <w:pPr>
      <w:spacing w:before="200" w:after="40" w:line="240" w:lineRule="auto"/>
      <w:outlineLvl w:val="2"/>
    </w:pPr>
    <w:rPr>
      <w:rFonts w:asciiTheme="majorHAnsi" w:hAnsiTheme="majorHAnsi"/>
      <w:b/>
      <w:color w:val="E48312" w:themeColor="accent1"/>
      <w:spacing w:val="20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pPr>
      <w:spacing w:before="240" w:after="0"/>
      <w:outlineLvl w:val="3"/>
    </w:pPr>
    <w:rPr>
      <w:rFonts w:asciiTheme="majorHAnsi" w:hAnsiTheme="majorHAnsi"/>
      <w:b/>
      <w:color w:val="644030" w:themeColor="accent3" w:themeShade="BF"/>
      <w:spacing w:val="20"/>
      <w:sz w:val="24"/>
      <w:szCs w:val="22"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pPr>
      <w:spacing w:before="200" w:after="0"/>
      <w:outlineLvl w:val="4"/>
    </w:pPr>
    <w:rPr>
      <w:rFonts w:asciiTheme="majorHAnsi" w:hAnsiTheme="majorHAnsi"/>
      <w:b/>
      <w:i/>
      <w:color w:val="644030" w:themeColor="accent3" w:themeShade="BF"/>
      <w:spacing w:val="20"/>
      <w:szCs w:val="26"/>
    </w:rPr>
  </w:style>
  <w:style w:type="paragraph" w:styleId="Kop6">
    <w:name w:val="heading 6"/>
    <w:basedOn w:val="Standaard"/>
    <w:next w:val="Standaard"/>
    <w:link w:val="Kop6Char"/>
    <w:uiPriority w:val="9"/>
    <w:unhideWhenUsed/>
    <w:qFormat/>
    <w:pPr>
      <w:spacing w:before="200" w:after="0"/>
      <w:outlineLvl w:val="5"/>
    </w:pPr>
    <w:rPr>
      <w:rFonts w:asciiTheme="majorHAnsi" w:hAnsiTheme="majorHAnsi"/>
      <w:color w:val="432B20" w:themeColor="accent3" w:themeShade="80"/>
      <w:spacing w:val="10"/>
      <w:sz w:val="24"/>
    </w:rPr>
  </w:style>
  <w:style w:type="paragraph" w:styleId="Kop7">
    <w:name w:val="heading 7"/>
    <w:basedOn w:val="Standaard"/>
    <w:next w:val="Standaard"/>
    <w:link w:val="Kop7Char"/>
    <w:uiPriority w:val="9"/>
    <w:unhideWhenUsed/>
    <w:qFormat/>
    <w:pPr>
      <w:spacing w:before="200" w:after="0"/>
      <w:outlineLvl w:val="6"/>
    </w:pPr>
    <w:rPr>
      <w:rFonts w:asciiTheme="majorHAnsi" w:hAnsiTheme="majorHAnsi"/>
      <w:i/>
      <w:color w:val="432B20" w:themeColor="accent3" w:themeShade="80"/>
      <w:spacing w:val="10"/>
      <w:sz w:val="24"/>
    </w:rPr>
  </w:style>
  <w:style w:type="paragraph" w:styleId="Kop8">
    <w:name w:val="heading 8"/>
    <w:basedOn w:val="Standaard"/>
    <w:next w:val="Standaard"/>
    <w:link w:val="Kop8Char"/>
    <w:uiPriority w:val="9"/>
    <w:unhideWhenUsed/>
    <w:qFormat/>
    <w:pPr>
      <w:spacing w:before="200" w:after="0"/>
      <w:outlineLvl w:val="7"/>
    </w:pPr>
    <w:rPr>
      <w:rFonts w:asciiTheme="majorHAnsi" w:hAnsiTheme="majorHAnsi"/>
      <w:color w:val="E48312" w:themeColor="accent1"/>
      <w:spacing w:val="10"/>
    </w:rPr>
  </w:style>
  <w:style w:type="paragraph" w:styleId="Kop9">
    <w:name w:val="heading 9"/>
    <w:basedOn w:val="Standaard"/>
    <w:next w:val="Standaard"/>
    <w:link w:val="Kop9Char"/>
    <w:uiPriority w:val="9"/>
    <w:unhideWhenUsed/>
    <w:qFormat/>
    <w:pPr>
      <w:spacing w:before="200" w:after="0"/>
      <w:outlineLvl w:val="8"/>
    </w:pPr>
    <w:rPr>
      <w:rFonts w:asciiTheme="majorHAnsi" w:hAnsiTheme="majorHAnsi"/>
      <w:i/>
      <w:color w:val="E48312" w:themeColor="accent1"/>
      <w:spacing w:val="1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Pr>
      <w:rFonts w:asciiTheme="majorHAnsi" w:hAnsiTheme="majorHAnsi" w:cs="Times New Roman"/>
      <w:b/>
      <w:color w:val="AA610D" w:themeColor="accent1" w:themeShade="BF"/>
      <w:spacing w:val="20"/>
      <w:sz w:val="28"/>
      <w:szCs w:val="32"/>
    </w:rPr>
  </w:style>
  <w:style w:type="character" w:customStyle="1" w:styleId="Kop2Char">
    <w:name w:val="Kop 2 Char"/>
    <w:basedOn w:val="Standaardalinea-lettertype"/>
    <w:link w:val="Kop2"/>
    <w:uiPriority w:val="9"/>
    <w:rPr>
      <w:rFonts w:asciiTheme="majorHAnsi" w:hAnsiTheme="majorHAnsi" w:cs="Times New Roman"/>
      <w:b/>
      <w:color w:val="AA610D" w:themeColor="accent1" w:themeShade="BF"/>
      <w:spacing w:val="20"/>
      <w:sz w:val="24"/>
      <w:szCs w:val="28"/>
    </w:rPr>
  </w:style>
  <w:style w:type="character" w:customStyle="1" w:styleId="Kop3Char">
    <w:name w:val="Kop 3 Char"/>
    <w:basedOn w:val="Standaardalinea-lettertype"/>
    <w:link w:val="Kop3"/>
    <w:uiPriority w:val="9"/>
    <w:rPr>
      <w:rFonts w:asciiTheme="majorHAnsi" w:hAnsiTheme="majorHAnsi" w:cs="Times New Roman"/>
      <w:b/>
      <w:color w:val="E48312" w:themeColor="accent1"/>
      <w:spacing w:val="20"/>
      <w:sz w:val="24"/>
      <w:szCs w:val="24"/>
    </w:rPr>
  </w:style>
  <w:style w:type="paragraph" w:styleId="Titel">
    <w:name w:val="Title"/>
    <w:basedOn w:val="Standaard"/>
    <w:link w:val="TitelChar"/>
    <w:uiPriority w:val="10"/>
    <w:qFormat/>
    <w:pPr>
      <w:pBdr>
        <w:bottom w:val="single" w:sz="8" w:space="4" w:color="E48312" w:themeColor="accent1"/>
      </w:pBdr>
      <w:spacing w:line="240" w:lineRule="auto"/>
      <w:contextualSpacing/>
      <w:jc w:val="center"/>
    </w:pPr>
    <w:rPr>
      <w:rFonts w:asciiTheme="majorHAnsi" w:hAnsiTheme="majorHAnsi"/>
      <w:b/>
      <w:smallCaps/>
      <w:color w:val="E48312" w:themeColor="accent1"/>
      <w:sz w:val="48"/>
      <w:szCs w:val="48"/>
    </w:rPr>
  </w:style>
  <w:style w:type="character" w:customStyle="1" w:styleId="TitelChar">
    <w:name w:val="Titel Char"/>
    <w:basedOn w:val="Standaardalinea-lettertype"/>
    <w:link w:val="Titel"/>
    <w:uiPriority w:val="10"/>
    <w:rPr>
      <w:rFonts w:asciiTheme="majorHAnsi" w:hAnsiTheme="majorHAnsi" w:cs="Times New Roman"/>
      <w:b/>
      <w:smallCaps/>
      <w:color w:val="E48312" w:themeColor="accent1"/>
      <w:sz w:val="48"/>
      <w:szCs w:val="48"/>
    </w:rPr>
  </w:style>
  <w:style w:type="paragraph" w:styleId="Ondertitel">
    <w:name w:val="Subtitle"/>
    <w:basedOn w:val="Standaard"/>
    <w:link w:val="OndertitelChar"/>
    <w:uiPriority w:val="11"/>
    <w:qFormat/>
    <w:pPr>
      <w:spacing w:after="480" w:line="240" w:lineRule="auto"/>
      <w:jc w:val="center"/>
    </w:pPr>
    <w:rPr>
      <w:rFonts w:asciiTheme="majorHAnsi" w:hAnsiTheme="majorHAnsi" w:cstheme="minorHAnsi"/>
      <w:color w:val="000000"/>
      <w:sz w:val="28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Pr>
      <w:rFonts w:asciiTheme="majorHAnsi" w:hAnsiTheme="majorHAnsi" w:cstheme="minorHAnsi"/>
      <w:sz w:val="28"/>
      <w:szCs w:val="24"/>
    </w:rPr>
  </w:style>
  <w:style w:type="paragraph" w:styleId="Voettekst">
    <w:name w:val="footer"/>
    <w:basedOn w:val="Standaard"/>
    <w:link w:val="Voettekst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Pr>
      <w:rFonts w:cs="Times New Roman"/>
      <w:color w:val="000000" w:themeColor="text1"/>
      <w:szCs w:val="20"/>
    </w:rPr>
  </w:style>
  <w:style w:type="paragraph" w:styleId="Bijschrift">
    <w:name w:val="caption"/>
    <w:basedOn w:val="Standaard"/>
    <w:next w:val="Standaard"/>
    <w:uiPriority w:val="35"/>
    <w:unhideWhenUsed/>
    <w:qFormat/>
    <w:pPr>
      <w:spacing w:after="0" w:line="240" w:lineRule="auto"/>
    </w:pPr>
    <w:rPr>
      <w:bCs/>
      <w:smallCaps/>
      <w:color w:val="8D4121" w:themeColor="accent2" w:themeShade="BF"/>
      <w:spacing w:val="10"/>
      <w:sz w:val="18"/>
      <w:szCs w:val="18"/>
    </w:rPr>
  </w:style>
  <w:style w:type="paragraph" w:styleId="Ballontekst">
    <w:name w:val="Balloon Text"/>
    <w:basedOn w:val="Standaard"/>
    <w:link w:val="Ballonteks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Pr>
      <w:rFonts w:ascii="Tahoma" w:hAnsi="Tahoma" w:cs="Tahoma"/>
      <w:color w:val="000000" w:themeColor="text1"/>
      <w:sz w:val="16"/>
      <w:szCs w:val="16"/>
    </w:rPr>
  </w:style>
  <w:style w:type="paragraph" w:styleId="Bloktekst">
    <w:name w:val="Block Text"/>
    <w:aliases w:val="Ingesprongen blok"/>
    <w:uiPriority w:val="40"/>
    <w:pPr>
      <w:pBdr>
        <w:top w:val="single" w:sz="2" w:space="10" w:color="F3B46B" w:themeColor="accent1" w:themeTint="99"/>
        <w:bottom w:val="single" w:sz="24" w:space="10" w:color="F3B46B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808080" w:themeColor="background1" w:themeShade="80"/>
      <w:sz w:val="28"/>
      <w:szCs w:val="28"/>
    </w:rPr>
  </w:style>
  <w:style w:type="character" w:styleId="Titelvanboek">
    <w:name w:val="Book Title"/>
    <w:basedOn w:val="Standaardalinea-lettertype"/>
    <w:uiPriority w:val="33"/>
    <w:qFormat/>
    <w:rPr>
      <w:rFonts w:asciiTheme="majorHAnsi" w:hAnsiTheme="majorHAnsi" w:cs="Times New Roman"/>
      <w:i/>
      <w:color w:val="94A088" w:themeColor="accent6"/>
      <w:sz w:val="20"/>
      <w:szCs w:val="20"/>
    </w:rPr>
  </w:style>
  <w:style w:type="character" w:styleId="Nadruk">
    <w:name w:val="Emphasis"/>
    <w:uiPriority w:val="20"/>
    <w:qFormat/>
    <w:rPr>
      <w:b/>
      <w:i/>
      <w:color w:val="404040" w:themeColor="text1" w:themeTint="BF"/>
      <w:spacing w:val="2"/>
      <w:w w:val="100"/>
    </w:rPr>
  </w:style>
  <w:style w:type="paragraph" w:styleId="Koptekst">
    <w:name w:val="header"/>
    <w:basedOn w:val="Standaard"/>
    <w:link w:val="Koptekst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KoptekstChar">
    <w:name w:val="Koptekst Char"/>
    <w:basedOn w:val="Standaardalinea-lettertype"/>
    <w:link w:val="Koptekst"/>
    <w:uiPriority w:val="99"/>
    <w:rPr>
      <w:rFonts w:cs="Times New Roman"/>
      <w:color w:val="000000" w:themeColor="text1"/>
      <w:szCs w:val="20"/>
    </w:rPr>
  </w:style>
  <w:style w:type="character" w:customStyle="1" w:styleId="Kop4Char">
    <w:name w:val="Kop 4 Char"/>
    <w:basedOn w:val="Standaardalinea-lettertype"/>
    <w:link w:val="Kop4"/>
    <w:uiPriority w:val="9"/>
    <w:rPr>
      <w:rFonts w:asciiTheme="majorHAnsi" w:hAnsiTheme="majorHAnsi" w:cs="Times New Roman"/>
      <w:b/>
      <w:color w:val="644030" w:themeColor="accent3" w:themeShade="BF"/>
      <w:spacing w:val="20"/>
      <w:sz w:val="24"/>
    </w:rPr>
  </w:style>
  <w:style w:type="character" w:customStyle="1" w:styleId="Kop5Char">
    <w:name w:val="Kop 5 Char"/>
    <w:basedOn w:val="Standaardalinea-lettertype"/>
    <w:link w:val="Kop5"/>
    <w:uiPriority w:val="9"/>
    <w:rPr>
      <w:rFonts w:asciiTheme="majorHAnsi" w:hAnsiTheme="majorHAnsi" w:cs="Times New Roman"/>
      <w:b/>
      <w:i/>
      <w:color w:val="644030" w:themeColor="accent3" w:themeShade="BF"/>
      <w:spacing w:val="20"/>
      <w:szCs w:val="26"/>
    </w:rPr>
  </w:style>
  <w:style w:type="character" w:customStyle="1" w:styleId="Kop6Char">
    <w:name w:val="Kop 6 Char"/>
    <w:basedOn w:val="Standaardalinea-lettertype"/>
    <w:link w:val="Kop6"/>
    <w:uiPriority w:val="9"/>
    <w:rPr>
      <w:rFonts w:asciiTheme="majorHAnsi" w:hAnsiTheme="majorHAnsi" w:cs="Times New Roman"/>
      <w:color w:val="432B20" w:themeColor="accent3" w:themeShade="80"/>
      <w:spacing w:val="10"/>
      <w:sz w:val="24"/>
      <w:szCs w:val="20"/>
    </w:rPr>
  </w:style>
  <w:style w:type="character" w:customStyle="1" w:styleId="Kop7Char">
    <w:name w:val="Kop 7 Char"/>
    <w:basedOn w:val="Standaardalinea-lettertype"/>
    <w:link w:val="Kop7"/>
    <w:uiPriority w:val="9"/>
    <w:rPr>
      <w:rFonts w:asciiTheme="majorHAnsi" w:hAnsiTheme="majorHAnsi" w:cs="Times New Roman"/>
      <w:i/>
      <w:color w:val="432B20" w:themeColor="accent3" w:themeShade="80"/>
      <w:spacing w:val="10"/>
      <w:sz w:val="24"/>
      <w:szCs w:val="20"/>
    </w:rPr>
  </w:style>
  <w:style w:type="character" w:customStyle="1" w:styleId="Kop8Char">
    <w:name w:val="Kop 8 Char"/>
    <w:basedOn w:val="Standaardalinea-lettertype"/>
    <w:link w:val="Kop8"/>
    <w:uiPriority w:val="9"/>
    <w:rPr>
      <w:rFonts w:asciiTheme="majorHAnsi" w:hAnsiTheme="majorHAnsi" w:cs="Times New Roman"/>
      <w:color w:val="E48312" w:themeColor="accent1"/>
      <w:spacing w:val="10"/>
      <w:szCs w:val="20"/>
    </w:rPr>
  </w:style>
  <w:style w:type="character" w:customStyle="1" w:styleId="Kop9Char">
    <w:name w:val="Kop 9 Char"/>
    <w:basedOn w:val="Standaardalinea-lettertype"/>
    <w:link w:val="Kop9"/>
    <w:uiPriority w:val="9"/>
    <w:rPr>
      <w:rFonts w:asciiTheme="majorHAnsi" w:hAnsiTheme="majorHAnsi" w:cs="Times New Roman"/>
      <w:i/>
      <w:color w:val="E48312" w:themeColor="accent1"/>
      <w:spacing w:val="10"/>
      <w:szCs w:val="20"/>
    </w:rPr>
  </w:style>
  <w:style w:type="character" w:styleId="Intensievebenadrukking">
    <w:name w:val="Intense Emphasis"/>
    <w:basedOn w:val="Standaardalinea-lettertype"/>
    <w:uiPriority w:val="21"/>
    <w:qFormat/>
    <w:rPr>
      <w:rFonts w:asciiTheme="minorHAnsi" w:hAnsiTheme="minorHAnsi" w:cs="Times New Roman"/>
      <w:b/>
      <w:i/>
      <w:smallCaps/>
      <w:color w:val="BD582C" w:themeColor="accent2"/>
      <w:spacing w:val="2"/>
      <w:w w:val="100"/>
      <w:sz w:val="20"/>
      <w:szCs w:val="20"/>
    </w:rPr>
  </w:style>
  <w:style w:type="paragraph" w:styleId="Duidelijkcitaat">
    <w:name w:val="Intense Quote"/>
    <w:basedOn w:val="Standaard"/>
    <w:qFormat/>
    <w:pPr>
      <w:pBdr>
        <w:top w:val="single" w:sz="36" w:space="10" w:color="F3B46B" w:themeColor="accent1" w:themeTint="99"/>
        <w:left w:val="single" w:sz="24" w:space="10" w:color="E48312" w:themeColor="accent1"/>
        <w:bottom w:val="single" w:sz="36" w:space="10" w:color="865640" w:themeColor="accent3"/>
        <w:right w:val="single" w:sz="24" w:space="10" w:color="E48312" w:themeColor="accent1"/>
      </w:pBdr>
      <w:shd w:val="clear" w:color="auto" w:fill="E48312" w:themeFill="accent1"/>
      <w:ind w:left="1440" w:right="1440"/>
      <w:jc w:val="center"/>
    </w:pPr>
    <w:rPr>
      <w:rFonts w:asciiTheme="majorHAnsi" w:hAnsiTheme="majorHAnsi"/>
      <w:i/>
      <w:color w:val="FFFFFF" w:themeColor="background1"/>
      <w:sz w:val="32"/>
    </w:rPr>
  </w:style>
  <w:style w:type="character" w:styleId="Intensieveverwijzing">
    <w:name w:val="Intense Reference"/>
    <w:basedOn w:val="Standaardalinea-lettertype"/>
    <w:uiPriority w:val="32"/>
    <w:qFormat/>
    <w:rPr>
      <w:rFonts w:cs="Times New Roman"/>
      <w:b/>
      <w:color w:val="E48312" w:themeColor="accent1"/>
      <w:sz w:val="22"/>
      <w:szCs w:val="20"/>
      <w:u w:val="single"/>
    </w:rPr>
  </w:style>
  <w:style w:type="paragraph" w:styleId="Lijstopsomteken">
    <w:name w:val="List Bullet"/>
    <w:basedOn w:val="Standaard"/>
    <w:uiPriority w:val="36"/>
    <w:unhideWhenUsed/>
    <w:qFormat/>
    <w:pPr>
      <w:numPr>
        <w:numId w:val="2"/>
      </w:numPr>
      <w:spacing w:after="0"/>
      <w:contextualSpacing/>
    </w:pPr>
  </w:style>
  <w:style w:type="paragraph" w:styleId="Lijstopsomteken2">
    <w:name w:val="List Bullet 2"/>
    <w:basedOn w:val="Standaard"/>
    <w:uiPriority w:val="36"/>
    <w:unhideWhenUsed/>
    <w:qFormat/>
    <w:pPr>
      <w:numPr>
        <w:numId w:val="4"/>
      </w:numPr>
      <w:spacing w:after="0"/>
    </w:pPr>
  </w:style>
  <w:style w:type="paragraph" w:styleId="Lijstopsomteken3">
    <w:name w:val="List Bullet 3"/>
    <w:basedOn w:val="Standaard"/>
    <w:uiPriority w:val="36"/>
    <w:unhideWhenUsed/>
    <w:qFormat/>
    <w:pPr>
      <w:numPr>
        <w:numId w:val="6"/>
      </w:numPr>
      <w:spacing w:after="0"/>
    </w:pPr>
  </w:style>
  <w:style w:type="paragraph" w:styleId="Lijstopsomteken4">
    <w:name w:val="List Bullet 4"/>
    <w:basedOn w:val="Standaard"/>
    <w:uiPriority w:val="36"/>
    <w:unhideWhenUsed/>
    <w:qFormat/>
    <w:pPr>
      <w:numPr>
        <w:numId w:val="8"/>
      </w:numPr>
      <w:spacing w:after="0"/>
    </w:pPr>
  </w:style>
  <w:style w:type="paragraph" w:styleId="Lijstopsomteken5">
    <w:name w:val="List Bullet 5"/>
    <w:basedOn w:val="Standaard"/>
    <w:uiPriority w:val="36"/>
    <w:unhideWhenUsed/>
    <w:qFormat/>
    <w:pPr>
      <w:numPr>
        <w:numId w:val="10"/>
      </w:numPr>
      <w:spacing w:after="0"/>
    </w:pPr>
  </w:style>
  <w:style w:type="paragraph" w:styleId="Geenafstand">
    <w:name w:val="No Spacing"/>
    <w:basedOn w:val="Standaard"/>
    <w:uiPriority w:val="1"/>
    <w:qFormat/>
    <w:pPr>
      <w:spacing w:after="0" w:line="240" w:lineRule="auto"/>
    </w:pPr>
  </w:style>
  <w:style w:type="character" w:styleId="Tekstvantijdelijkeaanduiding">
    <w:name w:val="Placeholder Text"/>
    <w:basedOn w:val="Standaardalinea-lettertype"/>
    <w:uiPriority w:val="99"/>
    <w:semiHidden/>
    <w:rPr>
      <w:color w:val="808080"/>
    </w:rPr>
  </w:style>
  <w:style w:type="paragraph" w:styleId="Citaat">
    <w:name w:val="Quote"/>
    <w:basedOn w:val="Standaard"/>
    <w:link w:val="CitaatChar"/>
    <w:uiPriority w:val="29"/>
    <w:qFormat/>
    <w:rPr>
      <w:i/>
      <w:color w:val="808080" w:themeColor="background1" w:themeShade="80"/>
      <w:sz w:val="24"/>
    </w:rPr>
  </w:style>
  <w:style w:type="character" w:customStyle="1" w:styleId="CitaatChar">
    <w:name w:val="Citaat Char"/>
    <w:basedOn w:val="Standaardalinea-lettertype"/>
    <w:link w:val="Citaat"/>
    <w:uiPriority w:val="29"/>
    <w:rPr>
      <w:rFonts w:cs="Times New Roman"/>
      <w:i/>
      <w:color w:val="808080" w:themeColor="background1" w:themeShade="80"/>
      <w:sz w:val="24"/>
      <w:szCs w:val="20"/>
    </w:rPr>
  </w:style>
  <w:style w:type="character" w:styleId="Zwaar">
    <w:name w:val="Strong"/>
    <w:uiPriority w:val="22"/>
    <w:qFormat/>
    <w:rPr>
      <w:rFonts w:asciiTheme="minorHAnsi" w:hAnsiTheme="minorHAnsi"/>
      <w:b/>
      <w:color w:val="BD582C" w:themeColor="accent2"/>
    </w:rPr>
  </w:style>
  <w:style w:type="character" w:styleId="Subtielebenadrukking">
    <w:name w:val="Subtle Emphasis"/>
    <w:basedOn w:val="Standaardalinea-lettertype"/>
    <w:uiPriority w:val="19"/>
    <w:qFormat/>
    <w:rPr>
      <w:rFonts w:asciiTheme="minorHAnsi" w:hAnsiTheme="minorHAnsi" w:cs="Times New Roman"/>
      <w:i/>
      <w:color w:val="737373" w:themeColor="text1" w:themeTint="8C"/>
      <w:spacing w:val="2"/>
      <w:w w:val="100"/>
      <w:kern w:val="0"/>
      <w:sz w:val="22"/>
      <w:szCs w:val="24"/>
    </w:rPr>
  </w:style>
  <w:style w:type="character" w:styleId="Subtieleverwijzing">
    <w:name w:val="Subtle Reference"/>
    <w:basedOn w:val="Standaardalinea-lettertype"/>
    <w:uiPriority w:val="31"/>
    <w:qFormat/>
    <w:rPr>
      <w:rFonts w:cs="Times New Roman"/>
      <w:color w:val="737373" w:themeColor="text1" w:themeTint="8C"/>
      <w:sz w:val="22"/>
      <w:szCs w:val="20"/>
      <w:u w:val="single"/>
    </w:rPr>
  </w:style>
  <w:style w:type="table" w:styleId="Tabelraster">
    <w:name w:val="Table Grid"/>
    <w:basedOn w:val="Standaardtabel"/>
    <w:uiPriority w:val="1"/>
    <w:pPr>
      <w:spacing w:after="0" w:line="240" w:lineRule="auto"/>
    </w:pPr>
    <w:rPr>
      <w:rFonts w:cs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Inhopg1">
    <w:name w:val="toc 1"/>
    <w:basedOn w:val="Standaard"/>
    <w:next w:val="Standa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noProof/>
      <w:color w:val="BD582C" w:themeColor="accent2"/>
    </w:rPr>
  </w:style>
  <w:style w:type="paragraph" w:styleId="Inhopg2">
    <w:name w:val="toc 2"/>
    <w:basedOn w:val="Standaard"/>
    <w:next w:val="Standa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Inhopg3">
    <w:name w:val="toc 3"/>
    <w:basedOn w:val="Standaard"/>
    <w:next w:val="Standa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Inhopg4">
    <w:name w:val="toc 4"/>
    <w:basedOn w:val="Standaard"/>
    <w:next w:val="Standa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Inhopg5">
    <w:name w:val="toc 5"/>
    <w:basedOn w:val="Standaard"/>
    <w:next w:val="Standa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Inhopg6">
    <w:name w:val="toc 6"/>
    <w:basedOn w:val="Standaard"/>
    <w:next w:val="Standa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Inhopg7">
    <w:name w:val="toc 7"/>
    <w:basedOn w:val="Standaard"/>
    <w:next w:val="Standa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Inhopg8">
    <w:name w:val="toc 8"/>
    <w:basedOn w:val="Standaard"/>
    <w:next w:val="Standa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Inhopg9">
    <w:name w:val="toc 9"/>
    <w:basedOn w:val="Standaard"/>
    <w:next w:val="Standaard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microsoft.com/office/2007/relationships/hdphoto" Target="media/hdphoto3.wdp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image" Target="media/image4.jpeg"/><Relationship Id="rId25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hyperlink" Target="https://s-media-cache-ak0.pinimg.com/originals/64/45/04/6445045d28fd796c522784f887b3ac73.jpg" TargetMode="External"/><Relationship Id="rId23" Type="http://schemas.microsoft.com/office/2007/relationships/hdphoto" Target="media/hdphoto4.wdp"/><Relationship Id="rId10" Type="http://schemas.openxmlformats.org/officeDocument/2006/relationships/hyperlink" Target="http://typeverything.com/post/49261563039/typeverything-com-your-song-by-antonius-bui" TargetMode="External"/><Relationship Id="rId19" Type="http://schemas.openxmlformats.org/officeDocument/2006/relationships/image" Target="media/image6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hdphoto" Target="media/hdphoto2.wdp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eme\AppData\Roaming\Microsoft\Templates\Rapport%20(thema%20Equity)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Equity">
  <a:themeElements>
    <a:clrScheme name="Oranje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Equity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Equity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outs:outSpaceData xmlns:outs="http://schemas.microsoft.com/office/2009/outspace/metadata">
  <outs:relatedDates/>
  <outs:relatedDocuments/>
  <outs:relatedPeople/>
  <outs:propertyMetadataList/>
  <outs:corruptMetadataWasLost/>
</outs:outSpaceDat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0B806B-C3C7-4EFE-A57F-81DC87A14EE1}">
  <ds:schemaRefs>
    <ds:schemaRef ds:uri="http://schemas.microsoft.com/office/2009/outspace/metadata"/>
  </ds:schemaRefs>
</ds:datastoreItem>
</file>

<file path=customXml/itemProps2.xml><?xml version="1.0" encoding="utf-8"?>
<ds:datastoreItem xmlns:ds="http://schemas.openxmlformats.org/officeDocument/2006/customXml" ds:itemID="{CCBB6253-25EE-4BB0-B942-7A7F50E0DC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566E15-EAFD-4F1D-B7B4-3A404B1B0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Rapport (thema Equity)</Template>
  <TotalTime>1</TotalTime>
  <Pages>9</Pages>
  <Words>120</Words>
  <Characters>663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Poëzieparcours</vt:lpstr>
      <vt:lpstr/>
    </vt:vector>
  </TitlesOfParts>
  <Company/>
  <LinksUpToDate>false</LinksUpToDate>
  <CharactersWithSpaces>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Poëzieparcours</dc:title>
  <dc:subject>poëzieprcours</dc:subject>
  <dc:creator>Clémentine Pelckmans</dc:creator>
  <cp:keywords/>
  <dc:description/>
  <cp:lastModifiedBy>Clémentine Pelckmans</cp:lastModifiedBy>
  <cp:revision>2</cp:revision>
  <dcterms:created xsi:type="dcterms:W3CDTF">2017-05-06T22:15:00Z</dcterms:created>
  <dcterms:modified xsi:type="dcterms:W3CDTF">2017-05-06T22:15:00Z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TC017730649991</vt:lpwstr>
  </property>
</Properties>
</file>