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C50D5" w14:textId="77777777" w:rsidR="0030008B" w:rsidRDefault="0030008B" w:rsidP="0030008B">
      <w:pPr>
        <w:pStyle w:val="Aan"/>
        <w:spacing w:after="60"/>
        <w:rPr>
          <w:rFonts w:ascii="Calibri" w:hAnsi="Calibri" w:cs="Calibri"/>
          <w:smallCaps/>
          <w:sz w:val="28"/>
          <w:szCs w:val="24"/>
          <w:lang w:val="nl-NL"/>
        </w:rPr>
      </w:pPr>
      <w:r w:rsidRPr="0030008B">
        <w:rPr>
          <w:noProof/>
          <w:lang w:val="nl-BE" w:eastAsia="nl-BE"/>
        </w:rPr>
        <w:drawing>
          <wp:anchor distT="0" distB="0" distL="114300" distR="114300" simplePos="0" relativeHeight="251662336" behindDoc="1" locked="0" layoutInCell="1" allowOverlap="1" wp14:anchorId="730C5154" wp14:editId="730C5155">
            <wp:simplePos x="0" y="0"/>
            <wp:positionH relativeFrom="column">
              <wp:posOffset>5168900</wp:posOffset>
            </wp:positionH>
            <wp:positionV relativeFrom="paragraph">
              <wp:posOffset>-221615</wp:posOffset>
            </wp:positionV>
            <wp:extent cx="1137285" cy="845185"/>
            <wp:effectExtent l="0" t="0" r="5715" b="0"/>
            <wp:wrapThrough wrapText="bothSides">
              <wp:wrapPolygon edited="0">
                <wp:start x="0" y="0"/>
                <wp:lineTo x="0" y="20935"/>
                <wp:lineTo x="21347" y="20935"/>
                <wp:lineTo x="2134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37285" cy="845185"/>
                    </a:xfrm>
                    <a:prstGeom prst="rect">
                      <a:avLst/>
                    </a:prstGeom>
                  </pic:spPr>
                </pic:pic>
              </a:graphicData>
            </a:graphic>
            <wp14:sizeRelH relativeFrom="page">
              <wp14:pctWidth>0</wp14:pctWidth>
            </wp14:sizeRelH>
            <wp14:sizeRelV relativeFrom="page">
              <wp14:pctHeight>0</wp14:pctHeight>
            </wp14:sizeRelV>
          </wp:anchor>
        </w:drawing>
      </w:r>
      <w:r w:rsidRPr="0030008B">
        <w:rPr>
          <w:rFonts w:ascii="Calibri" w:hAnsi="Calibri" w:cs="Calibri"/>
          <w:smallCaps/>
          <w:sz w:val="28"/>
          <w:szCs w:val="24"/>
          <w:highlight w:val="lightGray"/>
          <w:lang w:val="nl-NL"/>
        </w:rPr>
        <w:t>Lesvoorbereidingsformulier | Atelier en Stage 3 | 2015-2016</w:t>
      </w:r>
    </w:p>
    <w:p w14:paraId="730C50D6" w14:textId="77777777" w:rsidR="0030008B" w:rsidRDefault="0030008B" w:rsidP="0030008B">
      <w:pPr>
        <w:pStyle w:val="Aan"/>
        <w:spacing w:after="60"/>
        <w:rPr>
          <w:rFonts w:ascii="Calibri" w:hAnsi="Calibri" w:cs="Calibri"/>
          <w:smallCaps/>
          <w:sz w:val="28"/>
          <w:szCs w:val="24"/>
          <w:lang w:val="nl-NL"/>
        </w:rPr>
      </w:pPr>
    </w:p>
    <w:p w14:paraId="730C50D7" w14:textId="77777777" w:rsidR="0030008B" w:rsidRPr="0030008B" w:rsidRDefault="0030008B" w:rsidP="0030008B">
      <w:pPr>
        <w:pStyle w:val="Aan"/>
        <w:spacing w:after="60"/>
        <w:rPr>
          <w:rFonts w:ascii="Calibri" w:hAnsi="Calibri" w:cs="Calibri"/>
          <w:b w:val="0"/>
          <w:bCs w:val="0"/>
          <w:iCs/>
          <w:sz w:val="16"/>
          <w:szCs w:val="24"/>
          <w:lang w:val="nl-NL"/>
        </w:rPr>
      </w:pPr>
    </w:p>
    <w:tbl>
      <w:tblPr>
        <w:tblStyle w:val="Tabelraster"/>
        <w:tblW w:w="0" w:type="auto"/>
        <w:tblLook w:val="04A0" w:firstRow="1" w:lastRow="0" w:firstColumn="1" w:lastColumn="0" w:noHBand="0" w:noVBand="1"/>
      </w:tblPr>
      <w:tblGrid>
        <w:gridCol w:w="5211"/>
        <w:gridCol w:w="4962"/>
      </w:tblGrid>
      <w:tr w:rsidR="0030008B" w:rsidRPr="0030008B" w14:paraId="730C50DB" w14:textId="77777777" w:rsidTr="0030008B">
        <w:trPr>
          <w:trHeight w:val="2188"/>
        </w:trPr>
        <w:tc>
          <w:tcPr>
            <w:tcW w:w="5211" w:type="dxa"/>
          </w:tcPr>
          <w:p w14:paraId="68CC8321" w14:textId="77777777" w:rsidR="00CB39B4" w:rsidRDefault="0030008B" w:rsidP="0030008B">
            <w:pPr>
              <w:spacing w:line="276" w:lineRule="auto"/>
            </w:pPr>
            <w:r w:rsidRPr="0030008B">
              <w:rPr>
                <w:i/>
                <w:u w:val="single"/>
              </w:rPr>
              <w:t>Student</w:t>
            </w:r>
            <w:r w:rsidRPr="0030008B">
              <w:rPr>
                <w:u w:val="single"/>
              </w:rPr>
              <w:t>:</w:t>
            </w:r>
            <w:r>
              <w:t xml:space="preserve">         </w:t>
            </w:r>
            <w:r w:rsidRPr="0030008B">
              <w:br/>
            </w:r>
            <w:r w:rsidRPr="0030008B">
              <w:rPr>
                <w:i/>
                <w:u w:val="single"/>
              </w:rPr>
              <w:t>Stageschool</w:t>
            </w:r>
            <w:r w:rsidRPr="0030008B">
              <w:rPr>
                <w:u w:val="single"/>
              </w:rPr>
              <w:t>:</w:t>
            </w:r>
            <w:r w:rsidRPr="0030008B">
              <w:t xml:space="preserve"> </w:t>
            </w:r>
            <w:r>
              <w:t xml:space="preserve"> </w:t>
            </w:r>
            <w:r>
              <w:br/>
            </w:r>
            <w:r w:rsidRPr="0030008B">
              <w:rPr>
                <w:i/>
                <w:u w:val="single"/>
              </w:rPr>
              <w:t>Stageklas</w:t>
            </w:r>
            <w:r w:rsidRPr="0030008B">
              <w:rPr>
                <w:u w:val="single"/>
              </w:rPr>
              <w:t>:</w:t>
            </w:r>
            <w:r w:rsidRPr="0030008B">
              <w:t xml:space="preserve"> </w:t>
            </w:r>
            <w:r w:rsidR="00CB39B4">
              <w:t xml:space="preserve"> 4</w:t>
            </w:r>
            <w:r w:rsidR="00CB39B4" w:rsidRPr="00CB39B4">
              <w:rPr>
                <w:vertAlign w:val="superscript"/>
              </w:rPr>
              <w:t>de</w:t>
            </w:r>
            <w:r w:rsidR="00CB39B4">
              <w:t xml:space="preserve"> leerjaar</w:t>
            </w:r>
          </w:p>
          <w:p w14:paraId="730C50D8" w14:textId="426873B8" w:rsidR="0030008B" w:rsidRDefault="0030008B" w:rsidP="0030008B">
            <w:pPr>
              <w:spacing w:line="276" w:lineRule="auto"/>
            </w:pPr>
            <w:r w:rsidRPr="0030008B">
              <w:rPr>
                <w:i/>
                <w:u w:val="single"/>
              </w:rPr>
              <w:t>Aantal lln.</w:t>
            </w:r>
            <w:r>
              <w:rPr>
                <w:i/>
                <w:u w:val="single"/>
              </w:rPr>
              <w:t>:</w:t>
            </w:r>
            <w:r>
              <w:t xml:space="preserve"> </w:t>
            </w:r>
            <w:r w:rsidRPr="0030008B">
              <w:t>24</w:t>
            </w:r>
            <w:r>
              <w:br/>
            </w:r>
            <w:r w:rsidRPr="0030008B">
              <w:rPr>
                <w:i/>
                <w:u w:val="single"/>
              </w:rPr>
              <w:t>Mentor</w:t>
            </w:r>
            <w:r w:rsidRPr="0030008B">
              <w:rPr>
                <w:u w:val="single"/>
              </w:rPr>
              <w:t>:</w:t>
            </w:r>
            <w:r w:rsidRPr="0030008B">
              <w:t xml:space="preserve"> </w:t>
            </w:r>
          </w:p>
          <w:p w14:paraId="730C50D9" w14:textId="77777777" w:rsidR="0030008B" w:rsidRDefault="0030008B" w:rsidP="0030008B">
            <w:pPr>
              <w:spacing w:line="360" w:lineRule="auto"/>
            </w:pPr>
          </w:p>
        </w:tc>
        <w:tc>
          <w:tcPr>
            <w:tcW w:w="4962" w:type="dxa"/>
          </w:tcPr>
          <w:p w14:paraId="730C50DA" w14:textId="77777777" w:rsidR="0030008B" w:rsidRPr="0030008B" w:rsidRDefault="0030008B" w:rsidP="0030008B">
            <w:pPr>
              <w:spacing w:line="276" w:lineRule="auto"/>
              <w:rPr>
                <w:lang w:val="nl-NL"/>
              </w:rPr>
            </w:pPr>
            <w:r w:rsidRPr="0030008B">
              <w:rPr>
                <w:i/>
                <w:noProof/>
                <w:lang w:eastAsia="nl-BE"/>
              </w:rPr>
              <mc:AlternateContent>
                <mc:Choice Requires="wps">
                  <w:drawing>
                    <wp:anchor distT="0" distB="0" distL="114300" distR="114300" simplePos="0" relativeHeight="251663360" behindDoc="0" locked="0" layoutInCell="1" allowOverlap="1" wp14:anchorId="730C5156" wp14:editId="730C5157">
                      <wp:simplePos x="0" y="0"/>
                      <wp:positionH relativeFrom="column">
                        <wp:posOffset>1147726</wp:posOffset>
                      </wp:positionH>
                      <wp:positionV relativeFrom="paragraph">
                        <wp:posOffset>673100</wp:posOffset>
                      </wp:positionV>
                      <wp:extent cx="1658649" cy="627321"/>
                      <wp:effectExtent l="0" t="0" r="17780" b="20955"/>
                      <wp:wrapNone/>
                      <wp:docPr id="3" name="Text Box 3"/>
                      <wp:cNvGraphicFramePr/>
                      <a:graphic xmlns:a="http://schemas.openxmlformats.org/drawingml/2006/main">
                        <a:graphicData uri="http://schemas.microsoft.com/office/word/2010/wordprocessingShape">
                          <wps:wsp>
                            <wps:cNvSpPr txBox="1"/>
                            <wps:spPr>
                              <a:xfrm>
                                <a:off x="0" y="0"/>
                                <a:ext cx="1658649"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C5160" w14:textId="77777777"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r w:rsidRPr="0030008B">
                                    <w:rPr>
                                      <w:rFonts w:ascii="Calibri" w:hAnsi="Calibri" w:cs="Calibri"/>
                                      <w:iCs/>
                                      <w:sz w:val="16"/>
                                      <w:szCs w:val="24"/>
                                      <w:lang w:val="nl-NL"/>
                                    </w:rPr>
                                    <w:t>handtekening</w:t>
                                  </w:r>
                                </w:p>
                                <w:p w14:paraId="730C5161" w14:textId="77777777" w:rsidR="0030008B" w:rsidRDefault="0030008B"/>
                                <w:p w14:paraId="730C5162" w14:textId="77777777" w:rsidR="0030008B" w:rsidRDefault="00300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C5156" id="_x0000_t202" coordsize="21600,21600" o:spt="202" path="m,l,21600r21600,l21600,xe">
                      <v:stroke joinstyle="miter"/>
                      <v:path gradientshapeok="t" o:connecttype="rect"/>
                    </v:shapetype>
                    <v:shape id="Text Box 3" o:spid="_x0000_s1026" type="#_x0000_t202" style="position:absolute;margin-left:90.35pt;margin-top:53pt;width:130.6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" fillcolor="white [3201]" strokeweight=".5pt">
                      <v:textbox>
                        <w:txbxContent>
                          <w:p w14:paraId="730C5160" w14:textId="77777777"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r w:rsidRPr="0030008B">
                              <w:rPr>
                                <w:rFonts w:ascii="Calibri" w:hAnsi="Calibri" w:cs="Calibri"/>
                                <w:iCs/>
                                <w:sz w:val="16"/>
                                <w:szCs w:val="24"/>
                                <w:lang w:val="nl-NL"/>
                              </w:rPr>
                              <w:t>handtekening</w:t>
                            </w:r>
                          </w:p>
                          <w:p w14:paraId="730C5161" w14:textId="77777777" w:rsidR="0030008B" w:rsidRDefault="0030008B"/>
                          <w:p w14:paraId="730C5162" w14:textId="77777777" w:rsidR="0030008B" w:rsidRDefault="0030008B"/>
                        </w:txbxContent>
                      </v:textbox>
                    </v:shape>
                  </w:pict>
                </mc:Fallback>
              </mc:AlternateContent>
            </w:r>
            <w:r w:rsidRPr="0030008B">
              <w:rPr>
                <w:i/>
                <w:lang w:val="nl-NL"/>
              </w:rPr>
              <w:t xml:space="preserve">Datum nazicht: </w:t>
            </w:r>
            <w:r w:rsidRPr="0030008B">
              <w:rPr>
                <w:i/>
                <w:lang w:val="nl-NL"/>
              </w:rPr>
              <w:br/>
              <w:t>Nagekeken door:</w:t>
            </w:r>
            <w:r>
              <w:rPr>
                <w:lang w:val="nl-NL"/>
              </w:rPr>
              <w:t xml:space="preserve"> </w:t>
            </w:r>
            <w:r>
              <w:rPr>
                <w:lang w:val="nl-NL"/>
              </w:rPr>
              <w:br/>
              <w:t>aanpassen - herwerken</w:t>
            </w:r>
            <w:r>
              <w:rPr>
                <w:lang w:val="nl-NL"/>
              </w:rPr>
              <w:br/>
            </w:r>
            <w:r>
              <w:rPr>
                <w:lang w:val="nl-NL"/>
              </w:rPr>
              <w:br/>
              <w:t xml:space="preserve">Goedgekeurd </w:t>
            </w:r>
            <w:r w:rsidRPr="0030008B">
              <w:rPr>
                <w:lang w:val="nl-NL"/>
              </w:rPr>
              <w:sym w:font="Wingdings" w:char="F0E0"/>
            </w:r>
            <w:r>
              <w:rPr>
                <w:lang w:val="nl-NL"/>
              </w:rPr>
              <w:br/>
              <w:t xml:space="preserve">                      </w:t>
            </w:r>
          </w:p>
        </w:tc>
      </w:tr>
    </w:tbl>
    <w:p w14:paraId="730C50DC" w14:textId="77777777" w:rsidR="0030008B" w:rsidRPr="0030008B" w:rsidRDefault="0030008B" w:rsidP="0030008B">
      <w:pPr>
        <w:spacing w:line="360" w:lineRule="auto"/>
      </w:pPr>
    </w:p>
    <w:tbl>
      <w:tblPr>
        <w:tblStyle w:val="Tabelraster"/>
        <w:tblW w:w="0" w:type="auto"/>
        <w:tblLook w:val="04A0" w:firstRow="1" w:lastRow="0" w:firstColumn="1" w:lastColumn="0" w:noHBand="0" w:noVBand="1"/>
      </w:tblPr>
      <w:tblGrid>
        <w:gridCol w:w="4644"/>
        <w:gridCol w:w="5529"/>
      </w:tblGrid>
      <w:tr w:rsidR="0030008B" w14:paraId="730C50E0" w14:textId="77777777" w:rsidTr="0030008B">
        <w:tc>
          <w:tcPr>
            <w:tcW w:w="4644" w:type="dxa"/>
          </w:tcPr>
          <w:p w14:paraId="730C50DD" w14:textId="77777777" w:rsidR="0030008B" w:rsidRPr="001C3B9B" w:rsidRDefault="00EC536B">
            <w:r w:rsidRPr="00EC536B">
              <w:rPr>
                <w:b/>
                <w:sz w:val="24"/>
              </w:rPr>
              <w:t xml:space="preserve">Vak: </w:t>
            </w:r>
            <w:r w:rsidR="00BC40FC">
              <w:t>Muzische opvoeding</w:t>
            </w:r>
          </w:p>
          <w:p w14:paraId="730C50DE" w14:textId="77777777" w:rsidR="0030008B" w:rsidRPr="00EC536B" w:rsidRDefault="0030008B">
            <w:pPr>
              <w:rPr>
                <w:b/>
                <w:sz w:val="10"/>
              </w:rPr>
            </w:pPr>
          </w:p>
        </w:tc>
        <w:tc>
          <w:tcPr>
            <w:tcW w:w="5529" w:type="dxa"/>
          </w:tcPr>
          <w:p w14:paraId="730C50DF" w14:textId="77777777" w:rsidR="0030008B" w:rsidRPr="001C3B9B" w:rsidRDefault="00EC536B" w:rsidP="00BC40FC">
            <w:r w:rsidRPr="00EC536B">
              <w:rPr>
                <w:b/>
                <w:sz w:val="24"/>
              </w:rPr>
              <w:t>Onderwerp:</w:t>
            </w:r>
            <w:r w:rsidR="001C3B9B">
              <w:rPr>
                <w:b/>
                <w:sz w:val="24"/>
              </w:rPr>
              <w:t xml:space="preserve"> </w:t>
            </w:r>
            <w:r w:rsidR="00BC40FC">
              <w:t>De lijnenkijkwijzer</w:t>
            </w:r>
            <w:r w:rsidR="00ED2834">
              <w:t xml:space="preserve"> (een fantasiewezen komt tot leven!) </w:t>
            </w:r>
          </w:p>
        </w:tc>
      </w:tr>
      <w:tr w:rsidR="0030008B" w14:paraId="730C50E3" w14:textId="77777777" w:rsidTr="0030008B">
        <w:trPr>
          <w:trHeight w:val="77"/>
        </w:trPr>
        <w:tc>
          <w:tcPr>
            <w:tcW w:w="4644" w:type="dxa"/>
          </w:tcPr>
          <w:p w14:paraId="730C50E1" w14:textId="77777777" w:rsidR="0030008B" w:rsidRPr="001C3B9B" w:rsidRDefault="0030008B">
            <w:r w:rsidRPr="00EC536B">
              <w:rPr>
                <w:b/>
                <w:sz w:val="24"/>
              </w:rPr>
              <w:t xml:space="preserve">Datum: </w:t>
            </w:r>
            <w:r w:rsidR="00A249E2">
              <w:t>Dinsdag 15/</w:t>
            </w:r>
            <w:r w:rsidR="001C3B9B">
              <w:t>03/2016</w:t>
            </w:r>
          </w:p>
        </w:tc>
        <w:tc>
          <w:tcPr>
            <w:tcW w:w="5529" w:type="dxa"/>
          </w:tcPr>
          <w:p w14:paraId="730C50E2" w14:textId="77777777" w:rsidR="0030008B" w:rsidRPr="00EC536B" w:rsidRDefault="00EC536B" w:rsidP="00BC40FC">
            <w:pPr>
              <w:rPr>
                <w:b/>
                <w:sz w:val="10"/>
              </w:rPr>
            </w:pPr>
            <w:r w:rsidRPr="00EC536B">
              <w:rPr>
                <w:b/>
                <w:sz w:val="24"/>
              </w:rPr>
              <w:t>Tijdstip:</w:t>
            </w:r>
            <w:r w:rsidR="001C3B9B">
              <w:rPr>
                <w:b/>
                <w:sz w:val="24"/>
              </w:rPr>
              <w:t xml:space="preserve"> </w:t>
            </w:r>
            <w:r w:rsidR="00BC40FC">
              <w:t>13.25 uur - 15.05 uur</w:t>
            </w:r>
            <w:r w:rsidR="00BC40FC" w:rsidRPr="00EC536B">
              <w:rPr>
                <w:b/>
                <w:sz w:val="24"/>
              </w:rPr>
              <w:t xml:space="preserve"> </w:t>
            </w:r>
            <w:r w:rsidRPr="00EC536B">
              <w:rPr>
                <w:b/>
                <w:sz w:val="24"/>
              </w:rPr>
              <w:br/>
            </w:r>
          </w:p>
        </w:tc>
      </w:tr>
    </w:tbl>
    <w:p w14:paraId="730C50E4" w14:textId="77777777" w:rsidR="0030008B" w:rsidRPr="00812FDD" w:rsidRDefault="0030008B">
      <w:pPr>
        <w:rPr>
          <w:sz w:val="10"/>
        </w:rPr>
      </w:pPr>
    </w:p>
    <w:tbl>
      <w:tblPr>
        <w:tblStyle w:val="Tabelraster"/>
        <w:tblW w:w="0" w:type="auto"/>
        <w:tblLook w:val="04A0" w:firstRow="1" w:lastRow="0" w:firstColumn="1" w:lastColumn="0" w:noHBand="0" w:noVBand="1"/>
      </w:tblPr>
      <w:tblGrid>
        <w:gridCol w:w="3398"/>
        <w:gridCol w:w="3398"/>
        <w:gridCol w:w="3398"/>
      </w:tblGrid>
      <w:tr w:rsidR="00435751" w14:paraId="730C50F2" w14:textId="77777777" w:rsidTr="00435751">
        <w:tc>
          <w:tcPr>
            <w:tcW w:w="3398" w:type="dxa"/>
          </w:tcPr>
          <w:p w14:paraId="730C50E5" w14:textId="062E5DD5" w:rsidR="00435751" w:rsidRPr="009B0EA1" w:rsidRDefault="00435751">
            <w:pPr>
              <w:rPr>
                <w:rFonts w:ascii="Calibri" w:eastAsia="Times New Roman" w:hAnsi="Calibri" w:cs="Calibri"/>
                <w:bCs/>
                <w:smallCaps/>
                <w:sz w:val="24"/>
                <w:szCs w:val="24"/>
                <w:lang w:val="nl-NL" w:eastAsia="nl-NL"/>
              </w:rPr>
            </w:pPr>
            <w:r w:rsidRPr="002C5023">
              <w:rPr>
                <w:rFonts w:ascii="Calibri" w:eastAsia="Times New Roman" w:hAnsi="Calibri" w:cs="Calibri"/>
                <w:b/>
                <w:bCs/>
                <w:smallCaps/>
                <w:sz w:val="24"/>
                <w:szCs w:val="24"/>
                <w:lang w:val="nl-NL" w:eastAsia="nl-NL"/>
              </w:rPr>
              <w:t>Bijlagen</w:t>
            </w:r>
            <w:r w:rsidR="0030008B" w:rsidRPr="002C5023">
              <w:rPr>
                <w:rFonts w:ascii="Calibri" w:eastAsia="Times New Roman" w:hAnsi="Calibri" w:cs="Calibri"/>
                <w:b/>
                <w:bCs/>
                <w:smallCaps/>
                <w:sz w:val="24"/>
                <w:szCs w:val="24"/>
                <w:lang w:val="nl-NL" w:eastAsia="nl-NL"/>
              </w:rPr>
              <w:t>:</w:t>
            </w:r>
            <w:r w:rsidR="00EC536B">
              <w:rPr>
                <w:rFonts w:ascii="Calibri" w:eastAsia="Times New Roman" w:hAnsi="Calibri" w:cs="Calibri"/>
                <w:b/>
                <w:bCs/>
                <w:smallCaps/>
                <w:sz w:val="24"/>
                <w:szCs w:val="24"/>
                <w:lang w:val="nl-NL" w:eastAsia="nl-NL"/>
              </w:rPr>
              <w:br/>
            </w:r>
            <w:r w:rsidR="009B0EA1" w:rsidRPr="009B0EA1">
              <w:rPr>
                <w:u w:val="single"/>
              </w:rPr>
              <w:t>Bijlage 1:</w:t>
            </w:r>
            <w:r w:rsidR="009B0EA1" w:rsidRPr="009B0EA1">
              <w:t xml:space="preserve"> ‘Een fantasiewezen van dichtbij…’</w:t>
            </w:r>
            <w:r w:rsidR="009B0EA1" w:rsidRPr="009B0EA1">
              <w:br/>
            </w:r>
            <w:r w:rsidR="009B0EA1" w:rsidRPr="009B0EA1">
              <w:rPr>
                <w:u w:val="single"/>
              </w:rPr>
              <w:t>Bijlage 2:</w:t>
            </w:r>
            <w:r w:rsidR="009B0EA1">
              <w:t xml:space="preserve"> </w:t>
            </w:r>
            <w:r w:rsidR="00653F31">
              <w:t>Kaartjes lijnen</w:t>
            </w:r>
            <w:r w:rsidR="00591D1C">
              <w:br/>
            </w:r>
            <w:r w:rsidR="00591D1C" w:rsidRPr="00591D1C">
              <w:rPr>
                <w:u w:val="single"/>
              </w:rPr>
              <w:t>Bijlage 3:</w:t>
            </w:r>
            <w:r w:rsidR="00591D1C">
              <w:t xml:space="preserve"> </w:t>
            </w:r>
            <w:r w:rsidR="00653F31">
              <w:t>Powerpoint</w:t>
            </w:r>
          </w:p>
          <w:p w14:paraId="730C50E6" w14:textId="77777777" w:rsidR="00435751" w:rsidRPr="002C5023" w:rsidRDefault="00435751">
            <w:pPr>
              <w:rPr>
                <w:rFonts w:ascii="Calibri" w:eastAsia="Times New Roman" w:hAnsi="Calibri" w:cs="Calibri"/>
                <w:b/>
                <w:bCs/>
                <w:smallCaps/>
                <w:sz w:val="24"/>
                <w:szCs w:val="24"/>
                <w:lang w:val="nl-NL" w:eastAsia="nl-NL"/>
              </w:rPr>
            </w:pPr>
          </w:p>
        </w:tc>
        <w:tc>
          <w:tcPr>
            <w:tcW w:w="3398" w:type="dxa"/>
          </w:tcPr>
          <w:p w14:paraId="730C50E7" w14:textId="77777777" w:rsidR="00435751" w:rsidRPr="002C5023" w:rsidRDefault="00EC536B">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Did. m</w:t>
            </w:r>
            <w:r w:rsidR="00435751" w:rsidRPr="002C5023">
              <w:rPr>
                <w:rFonts w:ascii="Calibri" w:eastAsia="Times New Roman" w:hAnsi="Calibri" w:cs="Calibri"/>
                <w:b/>
                <w:bCs/>
                <w:smallCaps/>
                <w:sz w:val="24"/>
                <w:szCs w:val="24"/>
                <w:lang w:val="nl-NL" w:eastAsia="nl-NL"/>
              </w:rPr>
              <w:t>ateriaal leerkracht</w:t>
            </w:r>
            <w:r w:rsidR="0030008B" w:rsidRPr="002C5023">
              <w:rPr>
                <w:rFonts w:ascii="Calibri" w:eastAsia="Times New Roman" w:hAnsi="Calibri" w:cs="Calibri"/>
                <w:b/>
                <w:bCs/>
                <w:smallCaps/>
                <w:sz w:val="24"/>
                <w:szCs w:val="24"/>
                <w:lang w:val="nl-NL" w:eastAsia="nl-NL"/>
              </w:rPr>
              <w:t>:</w:t>
            </w:r>
          </w:p>
          <w:p w14:paraId="730C50E8" w14:textId="77777777" w:rsidR="001C3B9B" w:rsidRDefault="00A17860" w:rsidP="009B0EA1">
            <w:pPr>
              <w:pStyle w:val="Lijstalinea"/>
              <w:numPr>
                <w:ilvl w:val="0"/>
                <w:numId w:val="16"/>
              </w:numPr>
            </w:pPr>
            <w:r>
              <w:t>V</w:t>
            </w:r>
            <w:r w:rsidR="009B0EA1" w:rsidRPr="00287A38">
              <w:t>erschillende soorten schrijfmateriaal</w:t>
            </w:r>
          </w:p>
          <w:p w14:paraId="730C50E9" w14:textId="77777777" w:rsidR="00287A38" w:rsidRPr="00287A38" w:rsidRDefault="00A17860" w:rsidP="009B0EA1">
            <w:pPr>
              <w:pStyle w:val="Lijstalinea"/>
              <w:numPr>
                <w:ilvl w:val="0"/>
                <w:numId w:val="16"/>
              </w:numPr>
            </w:pPr>
            <w:r>
              <w:t>12x E</w:t>
            </w:r>
            <w:r w:rsidR="00287A38">
              <w:t>nveloppen met versch. vierkantjes in.</w:t>
            </w:r>
          </w:p>
          <w:p w14:paraId="730C50EA" w14:textId="77777777" w:rsidR="009B0EA1" w:rsidRDefault="00A17860" w:rsidP="009B0EA1">
            <w:pPr>
              <w:pStyle w:val="Lijstalinea"/>
              <w:numPr>
                <w:ilvl w:val="0"/>
                <w:numId w:val="16"/>
              </w:numPr>
            </w:pPr>
            <w:r>
              <w:t>12x G</w:t>
            </w:r>
            <w:r w:rsidR="009B0EA1" w:rsidRPr="00287A38">
              <w:t>ekleurde A3-bladen</w:t>
            </w:r>
          </w:p>
          <w:p w14:paraId="730C50EB" w14:textId="77777777" w:rsidR="00287A38" w:rsidRPr="00287A38" w:rsidRDefault="00A17860" w:rsidP="009B0EA1">
            <w:pPr>
              <w:pStyle w:val="Lijstalinea"/>
              <w:numPr>
                <w:ilvl w:val="0"/>
                <w:numId w:val="16"/>
              </w:numPr>
            </w:pPr>
            <w:r>
              <w:t>12x W</w:t>
            </w:r>
            <w:r w:rsidR="00774519">
              <w:t xml:space="preserve">itte </w:t>
            </w:r>
            <w:r w:rsidR="00287A38">
              <w:t xml:space="preserve">A3-bladen </w:t>
            </w:r>
          </w:p>
          <w:p w14:paraId="730C50EC" w14:textId="77777777" w:rsidR="009B0EA1" w:rsidRPr="00287A38" w:rsidRDefault="00A17860" w:rsidP="009B0EA1">
            <w:pPr>
              <w:pStyle w:val="Lijstalinea"/>
              <w:numPr>
                <w:ilvl w:val="0"/>
                <w:numId w:val="16"/>
              </w:numPr>
            </w:pPr>
            <w:r>
              <w:t>12x S</w:t>
            </w:r>
            <w:r w:rsidR="00B87925" w:rsidRPr="00287A38">
              <w:t>charen</w:t>
            </w:r>
          </w:p>
          <w:p w14:paraId="730C50ED" w14:textId="77777777" w:rsidR="00B87925" w:rsidRDefault="00A17860" w:rsidP="009B0EA1">
            <w:pPr>
              <w:pStyle w:val="Lijstalinea"/>
              <w:numPr>
                <w:ilvl w:val="0"/>
                <w:numId w:val="16"/>
              </w:numPr>
              <w:rPr>
                <w:rFonts w:ascii="Calibri" w:eastAsia="Times New Roman" w:hAnsi="Calibri" w:cs="Calibri"/>
                <w:bCs/>
                <w:smallCaps/>
                <w:sz w:val="24"/>
                <w:szCs w:val="24"/>
                <w:lang w:val="nl-NL" w:eastAsia="nl-NL"/>
              </w:rPr>
            </w:pPr>
            <w:r>
              <w:t>L</w:t>
            </w:r>
            <w:r w:rsidR="00B87925" w:rsidRPr="00287A38">
              <w:t>ijmstiften</w:t>
            </w:r>
            <w:r w:rsidR="00B87925">
              <w:rPr>
                <w:rFonts w:ascii="Calibri" w:eastAsia="Times New Roman" w:hAnsi="Calibri" w:cs="Calibri"/>
                <w:bCs/>
                <w:smallCaps/>
                <w:sz w:val="24"/>
                <w:szCs w:val="24"/>
                <w:lang w:val="nl-NL" w:eastAsia="nl-NL"/>
              </w:rPr>
              <w:t xml:space="preserve"> </w:t>
            </w:r>
          </w:p>
          <w:p w14:paraId="730C50EE" w14:textId="77777777" w:rsidR="00A17860" w:rsidRPr="009B0EA1" w:rsidRDefault="00A17860" w:rsidP="009B0EA1">
            <w:pPr>
              <w:pStyle w:val="Lijstalinea"/>
              <w:numPr>
                <w:ilvl w:val="0"/>
                <w:numId w:val="16"/>
              </w:numPr>
              <w:rPr>
                <w:rFonts w:ascii="Calibri" w:eastAsia="Times New Roman" w:hAnsi="Calibri" w:cs="Calibri"/>
                <w:bCs/>
                <w:smallCaps/>
                <w:sz w:val="24"/>
                <w:szCs w:val="24"/>
                <w:lang w:val="nl-NL" w:eastAsia="nl-NL"/>
              </w:rPr>
            </w:pPr>
            <w:r w:rsidRPr="00A17860">
              <w:t>12x ‘Een fantasiewezen van dichtbij…’</w:t>
            </w:r>
            <w:r>
              <w:rPr>
                <w:rFonts w:ascii="Calibri" w:eastAsia="Times New Roman" w:hAnsi="Calibri" w:cs="Calibri"/>
                <w:bCs/>
                <w:smallCaps/>
                <w:sz w:val="24"/>
                <w:szCs w:val="24"/>
                <w:lang w:val="nl-NL" w:eastAsia="nl-NL"/>
              </w:rPr>
              <w:t xml:space="preserve"> </w:t>
            </w:r>
          </w:p>
        </w:tc>
        <w:tc>
          <w:tcPr>
            <w:tcW w:w="3398" w:type="dxa"/>
          </w:tcPr>
          <w:p w14:paraId="730C50EF" w14:textId="77777777" w:rsidR="00435751" w:rsidRPr="002C5023" w:rsidRDefault="00435751">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Materiaal leerlingen</w:t>
            </w:r>
            <w:r w:rsidR="0030008B" w:rsidRPr="002C5023">
              <w:rPr>
                <w:rFonts w:ascii="Calibri" w:eastAsia="Times New Roman" w:hAnsi="Calibri" w:cs="Calibri"/>
                <w:b/>
                <w:bCs/>
                <w:smallCaps/>
                <w:sz w:val="24"/>
                <w:szCs w:val="24"/>
                <w:lang w:val="nl-NL" w:eastAsia="nl-NL"/>
              </w:rPr>
              <w:t>:</w:t>
            </w:r>
          </w:p>
          <w:p w14:paraId="730C50F0" w14:textId="77777777" w:rsidR="00A17860" w:rsidRDefault="00A17860" w:rsidP="00A17860">
            <w:pPr>
              <w:pStyle w:val="Lijstalinea"/>
              <w:numPr>
                <w:ilvl w:val="0"/>
                <w:numId w:val="16"/>
              </w:numPr>
            </w:pPr>
            <w:r>
              <w:t>V</w:t>
            </w:r>
            <w:r w:rsidRPr="00287A38">
              <w:t>erschillende soorten schrijfmateriaal</w:t>
            </w:r>
          </w:p>
          <w:p w14:paraId="730C50F1" w14:textId="77777777" w:rsidR="00435751" w:rsidRPr="002C5023" w:rsidRDefault="00435751">
            <w:pPr>
              <w:rPr>
                <w:rFonts w:ascii="Calibri" w:eastAsia="Times New Roman" w:hAnsi="Calibri" w:cs="Calibri"/>
                <w:b/>
                <w:bCs/>
                <w:smallCaps/>
                <w:sz w:val="24"/>
                <w:szCs w:val="24"/>
                <w:lang w:val="nl-NL" w:eastAsia="nl-NL"/>
              </w:rPr>
            </w:pPr>
          </w:p>
        </w:tc>
      </w:tr>
    </w:tbl>
    <w:p w14:paraId="730C50F3" w14:textId="77777777" w:rsidR="00435751" w:rsidRPr="00812FDD" w:rsidRDefault="00435751">
      <w:pPr>
        <w:rPr>
          <w:sz w:val="10"/>
        </w:rPr>
      </w:pPr>
    </w:p>
    <w:tbl>
      <w:tblPr>
        <w:tblStyle w:val="Tabelraster"/>
        <w:tblW w:w="0" w:type="auto"/>
        <w:tblLook w:val="04A0" w:firstRow="1" w:lastRow="0" w:firstColumn="1" w:lastColumn="0" w:noHBand="0" w:noVBand="1"/>
      </w:tblPr>
      <w:tblGrid>
        <w:gridCol w:w="10194"/>
      </w:tblGrid>
      <w:tr w:rsidR="00B07A7E" w14:paraId="730C50F7" w14:textId="77777777" w:rsidTr="00B07A7E">
        <w:tc>
          <w:tcPr>
            <w:tcW w:w="10194" w:type="dxa"/>
          </w:tcPr>
          <w:p w14:paraId="730C50F4" w14:textId="77777777" w:rsidR="00B07A7E" w:rsidRPr="002C5023" w:rsidRDefault="00B07A7E">
            <w:pPr>
              <w:rPr>
                <w:rFonts w:ascii="Calibri" w:eastAsia="Times New Roman" w:hAnsi="Calibri" w:cs="Calibri"/>
                <w:b/>
                <w:bCs/>
                <w:smallCaps/>
                <w:sz w:val="24"/>
                <w:szCs w:val="24"/>
                <w:u w:val="single"/>
                <w:lang w:val="nl-NL" w:eastAsia="nl-NL"/>
              </w:rPr>
            </w:pPr>
            <w:r w:rsidRPr="002C5023">
              <w:rPr>
                <w:rFonts w:ascii="Calibri" w:eastAsia="Times New Roman" w:hAnsi="Calibri" w:cs="Calibri"/>
                <w:b/>
                <w:bCs/>
                <w:smallCaps/>
                <w:sz w:val="24"/>
                <w:szCs w:val="24"/>
                <w:u w:val="single"/>
                <w:lang w:val="nl-NL" w:eastAsia="nl-NL"/>
              </w:rPr>
              <w:t>Beginsituatie</w:t>
            </w:r>
          </w:p>
          <w:p w14:paraId="730C50F6" w14:textId="48E99630" w:rsidR="00EB3973" w:rsidRDefault="00EB3973" w:rsidP="00CB39B4"/>
        </w:tc>
      </w:tr>
      <w:tr w:rsidR="00B07A7E" w14:paraId="730C50FC" w14:textId="77777777" w:rsidTr="00B07A7E">
        <w:tc>
          <w:tcPr>
            <w:tcW w:w="10194" w:type="dxa"/>
          </w:tcPr>
          <w:p w14:paraId="730C50F8" w14:textId="77777777" w:rsidR="00B07A7E" w:rsidRPr="002C5023" w:rsidRDefault="00B07A7E" w:rsidP="00B07A7E">
            <w:pPr>
              <w:rPr>
                <w:u w:val="single"/>
              </w:rPr>
            </w:pPr>
            <w:r w:rsidRPr="002C5023">
              <w:rPr>
                <w:rFonts w:ascii="Calibri" w:eastAsia="Times New Roman" w:hAnsi="Calibri" w:cs="Calibri"/>
                <w:b/>
                <w:bCs/>
                <w:smallCaps/>
                <w:sz w:val="24"/>
                <w:szCs w:val="24"/>
                <w:u w:val="single"/>
                <w:lang w:val="nl-NL" w:eastAsia="nl-NL"/>
              </w:rPr>
              <w:t>Leerplandoelen VVKBaO:</w:t>
            </w:r>
          </w:p>
          <w:p w14:paraId="730C50F9" w14:textId="77777777" w:rsidR="00B07A7E" w:rsidRPr="008D2264" w:rsidRDefault="008D2264" w:rsidP="00B07A7E">
            <w:r>
              <w:rPr>
                <w:u w:val="single"/>
              </w:rPr>
              <w:t xml:space="preserve">3.9: </w:t>
            </w:r>
            <w:r>
              <w:t xml:space="preserve">Reflecteren over eigen beelden. </w:t>
            </w:r>
            <w:r>
              <w:br/>
            </w:r>
            <w:r w:rsidRPr="008D2264">
              <w:rPr>
                <w:u w:val="single"/>
              </w:rPr>
              <w:t>3.10:</w:t>
            </w:r>
            <w:r>
              <w:t xml:space="preserve"> Reflecteren over eigen kijkgedrag. </w:t>
            </w:r>
            <w:r>
              <w:br/>
            </w:r>
            <w:r w:rsidRPr="008D2264">
              <w:rPr>
                <w:u w:val="single"/>
              </w:rPr>
              <w:t>4.1:</w:t>
            </w:r>
            <w:r>
              <w:t xml:space="preserve"> De waarmening ondersteunen en intensifiëren door in de verbeeldingen beelden op te roepen. </w:t>
            </w:r>
            <w:r>
              <w:br/>
            </w:r>
            <w:r w:rsidRPr="008D2264">
              <w:rPr>
                <w:u w:val="single"/>
              </w:rPr>
              <w:t>4.2:</w:t>
            </w:r>
            <w:r>
              <w:t xml:space="preserve"> Details in werkstukken van dichtbij bekijken. </w:t>
            </w:r>
            <w:r>
              <w:br/>
            </w:r>
            <w:r w:rsidRPr="008D2264">
              <w:rPr>
                <w:u w:val="single"/>
              </w:rPr>
              <w:t>5.1:</w:t>
            </w:r>
            <w:r>
              <w:t xml:space="preserve"> Experimenteren met allerlei materiaal. </w:t>
            </w:r>
            <w:r>
              <w:br/>
            </w:r>
            <w:r w:rsidRPr="008D2264">
              <w:rPr>
                <w:u w:val="single"/>
              </w:rPr>
              <w:t>8.2:</w:t>
            </w:r>
            <w:r>
              <w:t xml:space="preserve"> Intens observeren en verbeelden om het creëren te bevorderen. </w:t>
            </w:r>
            <w:r>
              <w:br/>
            </w:r>
            <w:r w:rsidRPr="008D2264">
              <w:rPr>
                <w:u w:val="single"/>
              </w:rPr>
              <w:t>8.13:</w:t>
            </w:r>
            <w:r>
              <w:t xml:space="preserve"> Met anderen van gedachten wisselen over hun realisatie. </w:t>
            </w:r>
          </w:p>
          <w:p w14:paraId="730C50FA" w14:textId="77777777" w:rsidR="00B07A7E" w:rsidRPr="002C5023" w:rsidRDefault="00B07A7E" w:rsidP="00B07A7E">
            <w:pPr>
              <w:rPr>
                <w:u w:val="single"/>
              </w:rPr>
            </w:pPr>
          </w:p>
          <w:p w14:paraId="56DBDC43" w14:textId="77777777" w:rsidR="00B07A7E" w:rsidRDefault="00B07A7E" w:rsidP="00B07A7E">
            <w:r w:rsidRPr="002C5023">
              <w:rPr>
                <w:rFonts w:ascii="Calibri" w:eastAsia="Times New Roman" w:hAnsi="Calibri" w:cs="Calibri"/>
                <w:b/>
                <w:bCs/>
                <w:smallCaps/>
                <w:sz w:val="24"/>
                <w:szCs w:val="24"/>
                <w:u w:val="single"/>
                <w:lang w:val="nl-NL" w:eastAsia="nl-NL"/>
              </w:rPr>
              <w:t>Lesdoelen:</w:t>
            </w:r>
            <w:r w:rsidR="00B87925">
              <w:rPr>
                <w:rFonts w:ascii="Calibri" w:eastAsia="Times New Roman" w:hAnsi="Calibri" w:cs="Calibri"/>
                <w:b/>
                <w:bCs/>
                <w:smallCaps/>
                <w:sz w:val="24"/>
                <w:szCs w:val="24"/>
                <w:u w:val="single"/>
                <w:lang w:val="nl-NL" w:eastAsia="nl-NL"/>
              </w:rPr>
              <w:br/>
            </w:r>
            <w:r w:rsidR="00B87925" w:rsidRPr="00B87925">
              <w:t xml:space="preserve">- De leerlingen kunnen naar details kijken en geconcentreerd waarnemen. </w:t>
            </w:r>
            <w:r w:rsidR="00B87925" w:rsidRPr="00B87925">
              <w:br/>
              <w:t>- De leerlingen durven experimenteren met verschillende soorten schrijfmateriaal.</w:t>
            </w:r>
            <w:r w:rsidR="00B87925" w:rsidRPr="00B87925">
              <w:br/>
              <w:t xml:space="preserve">- De leerlingen </w:t>
            </w:r>
            <w:r w:rsidR="00B87925">
              <w:t xml:space="preserve">kunnen </w:t>
            </w:r>
            <w:r w:rsidR="00B87925" w:rsidRPr="00B87925">
              <w:t>stapgewijs aan een kunstwerk werken zonder zich te focussen op het eindresultaat.</w:t>
            </w:r>
            <w:r w:rsidR="00B87925" w:rsidRPr="00B87925">
              <w:br/>
              <w:t xml:space="preserve">- De leerlingen durven meegaan in de fantasie </w:t>
            </w:r>
            <w:r w:rsidR="00B87925">
              <w:t xml:space="preserve">en de verbeelding van een ander. </w:t>
            </w:r>
            <w:r w:rsidR="00B87925">
              <w:br/>
            </w:r>
            <w:r w:rsidR="00B87925" w:rsidRPr="00B87925">
              <w:t xml:space="preserve">- De leerlingen durven verder nadenken dan hun eerste gedacht. </w:t>
            </w:r>
            <w:r w:rsidR="00B87925" w:rsidRPr="00B87925">
              <w:br/>
              <w:t xml:space="preserve">- De leerlingen kunnen vormen in werkstukken herkennen. </w:t>
            </w:r>
            <w:r w:rsidR="002C5023" w:rsidRPr="00B87925">
              <w:br/>
            </w:r>
            <w:r w:rsidR="00B87925" w:rsidRPr="00B87925">
              <w:t>- De leerlingen kunnen een eigen mening vormen over kunstwerken.</w:t>
            </w:r>
          </w:p>
          <w:p w14:paraId="1AB72C82" w14:textId="77777777" w:rsidR="00CB39B4" w:rsidRDefault="00CB39B4" w:rsidP="00B07A7E"/>
          <w:p w14:paraId="7B112DC8" w14:textId="77777777" w:rsidR="00CB39B4" w:rsidRDefault="00CB39B4" w:rsidP="00B07A7E"/>
          <w:p w14:paraId="730C50FB" w14:textId="54A28D3D" w:rsidR="00CB39B4" w:rsidRPr="00B87925" w:rsidRDefault="00CB39B4" w:rsidP="00B07A7E"/>
        </w:tc>
      </w:tr>
      <w:tr w:rsidR="00B07A7E" w14:paraId="730C50FF" w14:textId="77777777" w:rsidTr="00B07A7E">
        <w:tc>
          <w:tcPr>
            <w:tcW w:w="10194" w:type="dxa"/>
          </w:tcPr>
          <w:p w14:paraId="730C50FD" w14:textId="77777777" w:rsidR="00B07A7E" w:rsidRPr="002C5023" w:rsidRDefault="00B07A7E">
            <w:pPr>
              <w:rPr>
                <w:u w:val="single"/>
              </w:rPr>
            </w:pPr>
            <w:r w:rsidRPr="002C5023">
              <w:rPr>
                <w:rFonts w:ascii="Calibri" w:eastAsia="Times New Roman" w:hAnsi="Calibri" w:cs="Calibri"/>
                <w:b/>
                <w:bCs/>
                <w:smallCaps/>
                <w:sz w:val="24"/>
                <w:szCs w:val="24"/>
                <w:u w:val="single"/>
                <w:lang w:val="nl-NL" w:eastAsia="nl-NL"/>
              </w:rPr>
              <w:lastRenderedPageBreak/>
              <w:t>Leerinhoud:</w:t>
            </w:r>
          </w:p>
          <w:p w14:paraId="730C50FE" w14:textId="4E3ED557" w:rsidR="00B07A7E" w:rsidRPr="002C5023" w:rsidRDefault="00B87925" w:rsidP="00B87925">
            <w:pPr>
              <w:rPr>
                <w:u w:val="single"/>
              </w:rPr>
            </w:pPr>
            <w:r>
              <w:rPr>
                <w:b/>
              </w:rPr>
              <w:t>Waarmee wordt er gewerkt?</w:t>
            </w:r>
            <w:r>
              <w:rPr>
                <w:b/>
              </w:rPr>
              <w:br/>
            </w:r>
            <w:r>
              <w:t xml:space="preserve">Met verschillende gekleurde A3-bladen en allerlei soorten schrijfmateriaal </w:t>
            </w:r>
            <w:r w:rsidRPr="00B87925">
              <w:rPr>
                <w:i/>
              </w:rPr>
              <w:t xml:space="preserve">(stiften, vulpennen, balpennen, potloden, wasco’s, fluostiften, …) </w:t>
            </w:r>
            <w:r>
              <w:rPr>
                <w:i/>
              </w:rPr>
              <w:br/>
            </w:r>
            <w:r>
              <w:rPr>
                <w:i/>
              </w:rPr>
              <w:br/>
            </w:r>
            <w:r>
              <w:rPr>
                <w:b/>
              </w:rPr>
              <w:t>Waarrond wordt er gewerkt?</w:t>
            </w:r>
            <w:r>
              <w:rPr>
                <w:i/>
                <w:u w:val="single"/>
              </w:rPr>
              <w:br/>
            </w:r>
            <w:r w:rsidRPr="00B87925">
              <w:t xml:space="preserve">Door naar details te kijken </w:t>
            </w:r>
            <w:r>
              <w:t xml:space="preserve">gaan leerlingen een kop, een lijfje en poten/ klauwen in bepaalde vormen herkennen. Ze werken rond fantasiewezens. </w:t>
            </w:r>
            <w:r>
              <w:br/>
            </w:r>
            <w:r>
              <w:br/>
            </w:r>
            <w:r w:rsidRPr="00B87925">
              <w:rPr>
                <w:b/>
              </w:rPr>
              <w:t>Waaraan wordt er gewerkt?</w:t>
            </w:r>
            <w:r>
              <w:t xml:space="preserve"> </w:t>
            </w:r>
            <w:r>
              <w:br/>
              <w:t>- De verschillende soorten lijnen: dikke, dunne, lange, korte, kromme, gebogen, zachte, harde, …</w:t>
            </w:r>
            <w:r>
              <w:br/>
              <w:t>- De leerlingen ontdekken op een andere manier elementen uit de (dagelijkse) omgeving.</w:t>
            </w:r>
            <w:r>
              <w:br/>
              <w:t xml:space="preserve">- De leerlingen beleven vreugde in het experimenteren </w:t>
            </w:r>
            <w:r w:rsidR="00CB39B4">
              <w:t xml:space="preserve">met </w:t>
            </w:r>
            <w:r w:rsidR="000656DC">
              <w:t xml:space="preserve">materialen en technieken. </w:t>
            </w:r>
            <w:r>
              <w:t xml:space="preserve"> </w:t>
            </w:r>
            <w:r w:rsidRPr="00B87925">
              <w:rPr>
                <w:u w:val="single"/>
              </w:rPr>
              <w:br/>
            </w:r>
          </w:p>
        </w:tc>
      </w:tr>
    </w:tbl>
    <w:p w14:paraId="730C5100" w14:textId="77777777" w:rsidR="00435751" w:rsidRPr="00812FDD" w:rsidRDefault="00435751">
      <w:pPr>
        <w:rPr>
          <w:sz w:val="10"/>
        </w:rPr>
      </w:pPr>
    </w:p>
    <w:tbl>
      <w:tblPr>
        <w:tblStyle w:val="Tabelraster"/>
        <w:tblW w:w="0" w:type="auto"/>
        <w:tblLook w:val="04A0" w:firstRow="1" w:lastRow="0" w:firstColumn="1" w:lastColumn="0" w:noHBand="0" w:noVBand="1"/>
      </w:tblPr>
      <w:tblGrid>
        <w:gridCol w:w="846"/>
        <w:gridCol w:w="9348"/>
      </w:tblGrid>
      <w:tr w:rsidR="00B07A7E" w14:paraId="730C5102" w14:textId="77777777" w:rsidTr="00B07A7E">
        <w:tc>
          <w:tcPr>
            <w:tcW w:w="10194" w:type="dxa"/>
            <w:gridSpan w:val="2"/>
            <w:shd w:val="clear" w:color="auto" w:fill="auto"/>
          </w:tcPr>
          <w:p w14:paraId="730C5101" w14:textId="77777777" w:rsidR="00B07A7E" w:rsidRPr="00B07A7E" w:rsidRDefault="00B07A7E">
            <w:pPr>
              <w:rPr>
                <w:rFonts w:ascii="Calibri" w:eastAsia="Times New Roman" w:hAnsi="Calibri" w:cs="Calibri"/>
                <w:b/>
                <w:bCs/>
                <w:smallCaps/>
                <w:sz w:val="24"/>
                <w:szCs w:val="24"/>
                <w:lang w:val="nl-NL" w:eastAsia="nl-NL"/>
              </w:rPr>
            </w:pPr>
            <w:r>
              <w:rPr>
                <w:rFonts w:ascii="Calibri" w:eastAsia="Times New Roman" w:hAnsi="Calibri" w:cs="Calibri"/>
                <w:b/>
                <w:bCs/>
                <w:smallCaps/>
                <w:sz w:val="24"/>
                <w:szCs w:val="24"/>
                <w:lang w:val="nl-NL" w:eastAsia="nl-NL"/>
              </w:rPr>
              <w:t>Lesverloop</w:t>
            </w:r>
          </w:p>
        </w:tc>
      </w:tr>
      <w:tr w:rsidR="00B07A7E" w14:paraId="730C5105" w14:textId="77777777" w:rsidTr="00191F33">
        <w:tc>
          <w:tcPr>
            <w:tcW w:w="846" w:type="dxa"/>
            <w:shd w:val="clear" w:color="auto" w:fill="BFBFBF" w:themeFill="background1" w:themeFillShade="BF"/>
          </w:tcPr>
          <w:p w14:paraId="730C5103" w14:textId="77777777" w:rsidR="00B07A7E" w:rsidRDefault="00282460">
            <w:r>
              <w:t>5</w:t>
            </w:r>
            <w:r w:rsidR="00B07A7E">
              <w:t>min.</w:t>
            </w:r>
          </w:p>
        </w:tc>
        <w:tc>
          <w:tcPr>
            <w:tcW w:w="9348" w:type="dxa"/>
            <w:shd w:val="clear" w:color="auto" w:fill="BFBFBF" w:themeFill="background1" w:themeFillShade="BF"/>
          </w:tcPr>
          <w:p w14:paraId="730C5104" w14:textId="77777777" w:rsidR="00B07A7E" w:rsidRPr="00AD0457" w:rsidRDefault="00B07A7E" w:rsidP="006C3135">
            <w:r w:rsidRPr="00B07A7E">
              <w:rPr>
                <w:rFonts w:ascii="Calibri" w:eastAsia="Times New Roman" w:hAnsi="Calibri" w:cs="Calibri"/>
                <w:b/>
                <w:bCs/>
                <w:smallCaps/>
                <w:sz w:val="24"/>
                <w:szCs w:val="24"/>
                <w:u w:val="single"/>
                <w:lang w:val="nl-NL" w:eastAsia="nl-NL"/>
              </w:rPr>
              <w:t>Fase 1</w:t>
            </w:r>
            <w:r w:rsidR="001C3B9B">
              <w:rPr>
                <w:rFonts w:ascii="Calibri" w:eastAsia="Times New Roman" w:hAnsi="Calibri" w:cs="Calibri"/>
                <w:b/>
                <w:bCs/>
                <w:smallCaps/>
                <w:sz w:val="24"/>
                <w:szCs w:val="24"/>
                <w:u w:val="single"/>
                <w:lang w:val="nl-NL" w:eastAsia="nl-NL"/>
              </w:rPr>
              <w:t>:</w:t>
            </w:r>
            <w:r w:rsidR="00487800">
              <w:rPr>
                <w:rFonts w:ascii="Calibri" w:eastAsia="Times New Roman" w:hAnsi="Calibri" w:cs="Calibri"/>
                <w:b/>
                <w:bCs/>
                <w:smallCaps/>
                <w:sz w:val="24"/>
                <w:szCs w:val="24"/>
                <w:lang w:val="nl-NL" w:eastAsia="nl-NL"/>
              </w:rPr>
              <w:t xml:space="preserve"> </w:t>
            </w:r>
            <w:r w:rsidR="00AD0457">
              <w:rPr>
                <w:rFonts w:ascii="Calibri" w:eastAsia="Times New Roman" w:hAnsi="Calibri" w:cs="Calibri"/>
                <w:bCs/>
                <w:smallCaps/>
                <w:sz w:val="24"/>
                <w:szCs w:val="24"/>
                <w:lang w:val="nl-NL" w:eastAsia="nl-NL"/>
              </w:rPr>
              <w:t xml:space="preserve">Kennismaking met lijnen </w:t>
            </w:r>
          </w:p>
        </w:tc>
      </w:tr>
      <w:tr w:rsidR="00B07A7E" w14:paraId="730C510F" w14:textId="77777777" w:rsidTr="00191F33">
        <w:tc>
          <w:tcPr>
            <w:tcW w:w="846" w:type="dxa"/>
          </w:tcPr>
          <w:p w14:paraId="730C5106" w14:textId="77777777" w:rsidR="00B07A7E" w:rsidRDefault="00B07A7E"/>
        </w:tc>
        <w:tc>
          <w:tcPr>
            <w:tcW w:w="9348" w:type="dxa"/>
          </w:tcPr>
          <w:p w14:paraId="730C5107" w14:textId="77777777" w:rsidR="00AD0457" w:rsidRPr="009A1039" w:rsidRDefault="006C3135" w:rsidP="00AD0457">
            <w:pPr>
              <w:spacing w:line="276" w:lineRule="auto"/>
            </w:pPr>
            <w:r w:rsidRPr="006C3135">
              <w:rPr>
                <w:u w:val="single"/>
              </w:rPr>
              <w:t>Huistaakje:</w:t>
            </w:r>
            <w:r>
              <w:t xml:space="preserve"> de leerlingen nemen verschillende </w:t>
            </w:r>
            <w:r w:rsidRPr="009A1039">
              <w:t xml:space="preserve">soorten schrijfgerei mee naar de klas.  </w:t>
            </w:r>
            <w:r w:rsidRPr="009A1039">
              <w:br/>
              <w:t>De leerkracht toont een afbeeldin</w:t>
            </w:r>
            <w:r w:rsidR="00AD0457" w:rsidRPr="009A1039">
              <w:t xml:space="preserve">g van een bepaalde soort lijn. </w:t>
            </w:r>
          </w:p>
          <w:p w14:paraId="730C5108" w14:textId="77777777" w:rsidR="00AD0457" w:rsidRDefault="006C3135" w:rsidP="00AD0457">
            <w:pPr>
              <w:pStyle w:val="Lijstalinea"/>
              <w:numPr>
                <w:ilvl w:val="0"/>
                <w:numId w:val="7"/>
              </w:numPr>
              <w:spacing w:line="276" w:lineRule="auto"/>
            </w:pPr>
            <w:r w:rsidRPr="009A1039">
              <w:t xml:space="preserve">“Als je dezelfde lijn wil tekenen, </w:t>
            </w:r>
            <w:r w:rsidR="009B0EA1" w:rsidRPr="009A1039">
              <w:t>w</w:t>
            </w:r>
            <w:r w:rsidR="00AD0457" w:rsidRPr="009A1039">
              <w:t>elk</w:t>
            </w:r>
            <w:r w:rsidRPr="009A1039">
              <w:t xml:space="preserve"> schrijfgerief zou je hiervoor gebruiken</w:t>
            </w:r>
            <w:r>
              <w:t>? Steek dat in de lucht.”</w:t>
            </w:r>
          </w:p>
          <w:p w14:paraId="730C5109" w14:textId="77777777" w:rsidR="00282460" w:rsidRDefault="006C3135" w:rsidP="006C3135">
            <w:pPr>
              <w:pStyle w:val="Lijstalinea"/>
              <w:numPr>
                <w:ilvl w:val="0"/>
                <w:numId w:val="7"/>
              </w:numPr>
              <w:spacing w:line="276" w:lineRule="auto"/>
            </w:pPr>
            <w:r>
              <w:t>“Waarom heb je daarvoor gekozen?”</w:t>
            </w:r>
          </w:p>
          <w:p w14:paraId="730C510A" w14:textId="77777777" w:rsidR="00AD0457" w:rsidRDefault="00AD0457" w:rsidP="00282460">
            <w:pPr>
              <w:spacing w:line="276" w:lineRule="auto"/>
              <w:ind w:left="142"/>
            </w:pPr>
            <w:r>
              <w:t xml:space="preserve">De leerkracht herhaalt dezelfde twee vragen en toont daarvoor nog andere soorten lijnen. </w:t>
            </w:r>
          </w:p>
          <w:p w14:paraId="730C510B" w14:textId="77777777" w:rsidR="00294EC4" w:rsidRDefault="00AD0457" w:rsidP="00294EC4">
            <w:pPr>
              <w:spacing w:line="276" w:lineRule="auto"/>
            </w:pPr>
            <w:r>
              <w:br/>
              <w:t>“</w:t>
            </w:r>
            <w:r w:rsidR="00282460">
              <w:t xml:space="preserve">Door middel van </w:t>
            </w:r>
            <w:r>
              <w:t xml:space="preserve">lijnen gaan wij vandaag verschillende kunstwerken maken. We zetten onze kunstzinnige bril op (ze doet alsof ze een bril opzet) en </w:t>
            </w:r>
            <w:r w:rsidR="00294EC4">
              <w:t xml:space="preserve">we </w:t>
            </w:r>
            <w:r>
              <w:t>vliegen erin!”</w:t>
            </w:r>
            <w:r>
              <w:br/>
            </w:r>
            <w:r>
              <w:br/>
              <w:t xml:space="preserve">De </w:t>
            </w:r>
            <w:r w:rsidRPr="00287A38">
              <w:t xml:space="preserve">uitdelers </w:t>
            </w:r>
            <w:r w:rsidR="00287A38" w:rsidRPr="00287A38">
              <w:t xml:space="preserve">per twee </w:t>
            </w:r>
            <w:r>
              <w:t xml:space="preserve">een envelop waar 12 vierkantjes inzitten. Op elk vierkantje staat een andere soort lijn. </w:t>
            </w:r>
          </w:p>
          <w:p w14:paraId="730C510C" w14:textId="77777777" w:rsidR="00282460" w:rsidRDefault="00294EC4" w:rsidP="00294EC4">
            <w:pPr>
              <w:pStyle w:val="Lijstalinea"/>
              <w:numPr>
                <w:ilvl w:val="0"/>
                <w:numId w:val="9"/>
              </w:numPr>
              <w:spacing w:line="276" w:lineRule="auto"/>
            </w:pPr>
            <w:r>
              <w:t xml:space="preserve">“Wat voor soorten lijnen zit er in je envelop?” </w:t>
            </w:r>
            <w:r>
              <w:rPr>
                <w:i/>
              </w:rPr>
              <w:t>(K</w:t>
            </w:r>
            <w:r w:rsidRPr="00294EC4">
              <w:rPr>
                <w:i/>
              </w:rPr>
              <w:t>romme, dikke, dunne, gestipte, …)</w:t>
            </w:r>
            <w:r>
              <w:t xml:space="preserve"> </w:t>
            </w:r>
          </w:p>
          <w:p w14:paraId="730C510D" w14:textId="77777777" w:rsidR="007120D3" w:rsidRDefault="00282460" w:rsidP="006C3135">
            <w:pPr>
              <w:pStyle w:val="Lijstalinea"/>
              <w:numPr>
                <w:ilvl w:val="0"/>
                <w:numId w:val="9"/>
              </w:numPr>
              <w:spacing w:line="276" w:lineRule="auto"/>
            </w:pPr>
            <w:r>
              <w:t>“Welke soort lijnen spreekt je het meeste aan? Hoe komt dat?”</w:t>
            </w:r>
            <w:r w:rsidR="000656DC">
              <w:br/>
            </w:r>
          </w:p>
          <w:p w14:paraId="730C510E" w14:textId="77777777" w:rsidR="00AD0457" w:rsidRPr="00AD0457" w:rsidRDefault="00282460" w:rsidP="007120D3">
            <w:pPr>
              <w:spacing w:line="276" w:lineRule="auto"/>
            </w:pPr>
            <w:r>
              <w:t>Per twee krijgen de leerlingen een gekleurd A3-blad. De leerkracht zorgt ervoor dat er verschillende kleuren aanwezig zijn. Op dit moment moeten de lln. nog geen rekening houden met de kleur van het blad.</w:t>
            </w:r>
          </w:p>
        </w:tc>
      </w:tr>
      <w:tr w:rsidR="00B07A7E" w14:paraId="730C5112" w14:textId="77777777" w:rsidTr="00191F33">
        <w:tc>
          <w:tcPr>
            <w:tcW w:w="846" w:type="dxa"/>
            <w:shd w:val="clear" w:color="auto" w:fill="BFBFBF" w:themeFill="background1" w:themeFillShade="BF"/>
          </w:tcPr>
          <w:p w14:paraId="730C5110" w14:textId="77777777" w:rsidR="00B07A7E" w:rsidRDefault="00DC1A4C">
            <w:r>
              <w:t>40</w:t>
            </w:r>
            <w:r w:rsidR="00487800">
              <w:t>min.</w:t>
            </w:r>
          </w:p>
        </w:tc>
        <w:tc>
          <w:tcPr>
            <w:tcW w:w="9348" w:type="dxa"/>
            <w:shd w:val="clear" w:color="auto" w:fill="BFBFBF" w:themeFill="background1" w:themeFillShade="BF"/>
          </w:tcPr>
          <w:p w14:paraId="730C5111" w14:textId="77777777" w:rsidR="00B07A7E" w:rsidRPr="00282460" w:rsidRDefault="00B07A7E" w:rsidP="001E07A0">
            <w:r w:rsidRPr="00B07A7E">
              <w:rPr>
                <w:rFonts w:ascii="Calibri" w:eastAsia="Times New Roman" w:hAnsi="Calibri" w:cs="Calibri"/>
                <w:b/>
                <w:bCs/>
                <w:smallCaps/>
                <w:sz w:val="24"/>
                <w:szCs w:val="24"/>
                <w:u w:val="single"/>
                <w:lang w:val="nl-NL" w:eastAsia="nl-NL"/>
              </w:rPr>
              <w:t>Fase 2</w:t>
            </w:r>
            <w:r w:rsidR="00487800">
              <w:rPr>
                <w:rFonts w:ascii="Calibri" w:eastAsia="Times New Roman" w:hAnsi="Calibri" w:cs="Calibri"/>
                <w:b/>
                <w:bCs/>
                <w:smallCaps/>
                <w:sz w:val="24"/>
                <w:szCs w:val="24"/>
                <w:u w:val="single"/>
                <w:lang w:val="nl-NL" w:eastAsia="nl-NL"/>
              </w:rPr>
              <w:t>:</w:t>
            </w:r>
            <w:r w:rsidR="00AD0457">
              <w:rPr>
                <w:rFonts w:ascii="Calibri" w:eastAsia="Times New Roman" w:hAnsi="Calibri" w:cs="Calibri"/>
                <w:b/>
                <w:bCs/>
                <w:smallCaps/>
                <w:sz w:val="24"/>
                <w:szCs w:val="24"/>
                <w:u w:val="single"/>
                <w:lang w:val="nl-NL" w:eastAsia="nl-NL"/>
              </w:rPr>
              <w:t xml:space="preserve"> </w:t>
            </w:r>
            <w:r w:rsidR="00282460">
              <w:rPr>
                <w:rFonts w:ascii="Calibri" w:eastAsia="Times New Roman" w:hAnsi="Calibri" w:cs="Calibri"/>
                <w:bCs/>
                <w:smallCaps/>
                <w:sz w:val="24"/>
                <w:szCs w:val="24"/>
                <w:lang w:val="nl-NL" w:eastAsia="nl-NL"/>
              </w:rPr>
              <w:t xml:space="preserve">creëren </w:t>
            </w:r>
            <w:r w:rsidR="00DC1A4C">
              <w:rPr>
                <w:rFonts w:ascii="Calibri" w:eastAsia="Times New Roman" w:hAnsi="Calibri" w:cs="Calibri"/>
                <w:bCs/>
                <w:smallCaps/>
                <w:sz w:val="24"/>
                <w:szCs w:val="24"/>
                <w:lang w:val="nl-NL" w:eastAsia="nl-NL"/>
              </w:rPr>
              <w:t>van fantasiewezens</w:t>
            </w:r>
          </w:p>
        </w:tc>
      </w:tr>
      <w:tr w:rsidR="00B07A7E" w14:paraId="730C5126" w14:textId="77777777" w:rsidTr="00191F33">
        <w:tc>
          <w:tcPr>
            <w:tcW w:w="846" w:type="dxa"/>
          </w:tcPr>
          <w:p w14:paraId="730C5113" w14:textId="77777777" w:rsidR="00B07A7E" w:rsidRDefault="00B07A7E"/>
        </w:tc>
        <w:tc>
          <w:tcPr>
            <w:tcW w:w="9348" w:type="dxa"/>
          </w:tcPr>
          <w:p w14:paraId="730C5114" w14:textId="77777777" w:rsidR="00E91427" w:rsidRDefault="00282460" w:rsidP="00282460">
            <w:pPr>
              <w:spacing w:line="276" w:lineRule="auto"/>
            </w:pPr>
            <w:r>
              <w:t>De leerkracht geeft telkens een instructie. De leerlingen zijn stil en luis</w:t>
            </w:r>
            <w:r w:rsidR="00E91427">
              <w:t xml:space="preserve">teren naar wat ze moeten doen. </w:t>
            </w:r>
            <w:r w:rsidR="00664CF5">
              <w:t xml:space="preserve">Voordat ze aan de slag gaan, wordt er een signaal afgesproken (blazen op de mondharmonica). Bij elk signaal stoppen de leerlingen met wat ze bezig waren. </w:t>
            </w:r>
            <w:r w:rsidR="00E91427">
              <w:br/>
            </w:r>
            <w:r>
              <w:br/>
            </w:r>
            <w:r w:rsidRPr="00282460">
              <w:rPr>
                <w:u w:val="single"/>
              </w:rPr>
              <w:t>Stap 1:</w:t>
            </w:r>
            <w:r w:rsidR="00E91427">
              <w:rPr>
                <w:u w:val="single"/>
              </w:rPr>
              <w:br/>
            </w:r>
            <w:r w:rsidR="00BE5524">
              <w:t xml:space="preserve">”Plaats de 12 vierkantjes duidelijk op je bank. Kies één vierkant en zet die op het gekleurde blad. Dus </w:t>
            </w:r>
            <w:r w:rsidR="00E91427">
              <w:t>samen heb je twee vierkantjes op één</w:t>
            </w:r>
            <w:r w:rsidR="00BE5524">
              <w:t xml:space="preserve"> blad.</w:t>
            </w:r>
            <w:r w:rsidR="00E91427">
              <w:t xml:space="preserve"> Neem een potlood en omlijn de omtrek van je gekozen vierkant. Daarna laat je het vierkantje nog steeds op je gekleurde blad staan. Je haalt het niet weg.”</w:t>
            </w:r>
          </w:p>
          <w:p w14:paraId="730C5115" w14:textId="77777777" w:rsidR="00282460" w:rsidRPr="00282460" w:rsidRDefault="00E91427" w:rsidP="00282460">
            <w:pPr>
              <w:spacing w:line="276" w:lineRule="auto"/>
            </w:pPr>
            <w:r>
              <w:t>De leerkracht toont hierbij wat de leerlingen precies moeten doen.</w:t>
            </w:r>
            <w:r>
              <w:br/>
            </w:r>
          </w:p>
          <w:p w14:paraId="730C5116" w14:textId="77777777" w:rsidR="00E91427" w:rsidRDefault="00282460" w:rsidP="00282460">
            <w:pPr>
              <w:spacing w:line="276" w:lineRule="auto"/>
              <w:rPr>
                <w:u w:val="single"/>
              </w:rPr>
            </w:pPr>
            <w:r w:rsidRPr="00282460">
              <w:rPr>
                <w:u w:val="single"/>
              </w:rPr>
              <w:t>Stap 2:</w:t>
            </w:r>
          </w:p>
          <w:p w14:paraId="730C5117" w14:textId="77777777" w:rsidR="00E91427" w:rsidRPr="009A1039" w:rsidRDefault="00E91427" w:rsidP="00E13819">
            <w:pPr>
              <w:spacing w:line="276" w:lineRule="auto"/>
              <w:rPr>
                <w:u w:val="single"/>
              </w:rPr>
            </w:pPr>
            <w:r>
              <w:t xml:space="preserve">“Kijk naar de lijnen op het vierkantje. Teken die lijnen verder door op het gekleurd blad. Zorg dat je lijnen hetzelfde zijn zoals </w:t>
            </w:r>
            <w:r w:rsidR="00D07EE0">
              <w:t xml:space="preserve">op </w:t>
            </w:r>
            <w:r>
              <w:t>het vierkantj</w:t>
            </w:r>
            <w:r w:rsidR="00D07EE0">
              <w:t xml:space="preserve">e. Stel nu dat op je vierkant </w:t>
            </w:r>
            <w:r>
              <w:t>dikke lijnen staan, dan teken je</w:t>
            </w:r>
            <w:r w:rsidR="00D07EE0">
              <w:t xml:space="preserve"> </w:t>
            </w:r>
            <w:r w:rsidR="00D07EE0">
              <w:lastRenderedPageBreak/>
              <w:t>dezelfde soort dikke lijnen</w:t>
            </w:r>
            <w:r>
              <w:t xml:space="preserve"> door het blad. </w:t>
            </w:r>
            <w:r w:rsidRPr="009A1039">
              <w:t xml:space="preserve">Selecteer dus het juiste schrijfmateriaal.” </w:t>
            </w:r>
          </w:p>
          <w:p w14:paraId="730C5118" w14:textId="77777777" w:rsidR="00E13819" w:rsidRPr="009A1039" w:rsidRDefault="00E13819" w:rsidP="00E13819">
            <w:pPr>
              <w:spacing w:line="276" w:lineRule="auto"/>
            </w:pPr>
          </w:p>
          <w:p w14:paraId="730C5119" w14:textId="77777777" w:rsidR="00E91427" w:rsidRPr="009A1039" w:rsidRDefault="00E91427" w:rsidP="00E13819">
            <w:pPr>
              <w:spacing w:line="276" w:lineRule="auto"/>
              <w:rPr>
                <w:u w:val="single"/>
              </w:rPr>
            </w:pPr>
            <w:r w:rsidRPr="009A1039">
              <w:t>“Het is belangrijk dat je</w:t>
            </w:r>
            <w:r w:rsidR="00664CF5" w:rsidRPr="009A1039">
              <w:t xml:space="preserve"> zeker</w:t>
            </w:r>
            <w:r w:rsidRPr="009A1039">
              <w:t xml:space="preserve"> twee randpunten van het gekleurde blad raakt. Je tekent dus door tot je tegen de rand van het blad komt.”</w:t>
            </w:r>
          </w:p>
          <w:p w14:paraId="730C511A" w14:textId="77777777" w:rsidR="00D07EE0" w:rsidRDefault="00D07EE0" w:rsidP="00E91427">
            <w:pPr>
              <w:spacing w:line="276" w:lineRule="auto"/>
              <w:rPr>
                <w:u w:val="single"/>
              </w:rPr>
            </w:pPr>
          </w:p>
          <w:p w14:paraId="730C511B" w14:textId="77777777" w:rsidR="00830D28" w:rsidRDefault="00282460" w:rsidP="00E91427">
            <w:pPr>
              <w:spacing w:line="276" w:lineRule="auto"/>
            </w:pPr>
            <w:r w:rsidRPr="00E91427">
              <w:rPr>
                <w:u w:val="single"/>
              </w:rPr>
              <w:t>Stap 3:</w:t>
            </w:r>
            <w:r w:rsidR="00E91427">
              <w:rPr>
                <w:u w:val="single"/>
              </w:rPr>
              <w:br/>
            </w:r>
            <w:r w:rsidR="003F2E2F">
              <w:t>“Wissel nu je gekleurd blad met een ander groepje in je buurt. De kleur maakt absoluut niets uit.</w:t>
            </w:r>
            <w:r w:rsidR="00830D28">
              <w:t>”</w:t>
            </w:r>
          </w:p>
          <w:p w14:paraId="730C511C" w14:textId="77777777" w:rsidR="00830D28" w:rsidRDefault="00282460" w:rsidP="00E91427">
            <w:pPr>
              <w:spacing w:line="276" w:lineRule="auto"/>
            </w:pPr>
            <w:r w:rsidRPr="00E91427">
              <w:rPr>
                <w:u w:val="single"/>
              </w:rPr>
              <w:br/>
              <w:t>Stap 4:</w:t>
            </w:r>
          </w:p>
          <w:p w14:paraId="730C511D" w14:textId="77777777" w:rsidR="00E13819" w:rsidRPr="009A1039" w:rsidRDefault="00830D28" w:rsidP="00E13819">
            <w:pPr>
              <w:spacing w:line="276" w:lineRule="auto"/>
            </w:pPr>
            <w:r>
              <w:t>“Nu overlopen we weer d</w:t>
            </w:r>
            <w:r w:rsidR="00D07EE0">
              <w:t>ezelfde stappen zoals daarnet. N</w:t>
            </w:r>
            <w:r>
              <w:t xml:space="preserve">eem een vierkant naar keuze en plaats die op het gekleurde blad. Omlijn </w:t>
            </w:r>
            <w:r w:rsidRPr="009A1039">
              <w:t>de omtrek van dat vierkantje en trek de lijnen verder door op het blad. Selecteer dus weer het juiste schrijfmateriaal. Je getekende lijnen moeten dezelfde zijn zoals de lijnen op het vierkantje.</w:t>
            </w:r>
            <w:r w:rsidR="00E13819" w:rsidRPr="009A1039">
              <w:t xml:space="preserve">” </w:t>
            </w:r>
          </w:p>
          <w:p w14:paraId="730C511E" w14:textId="77777777" w:rsidR="00664CF5" w:rsidRPr="00E13819" w:rsidRDefault="00E13819" w:rsidP="00E13819">
            <w:pPr>
              <w:spacing w:line="276" w:lineRule="auto"/>
              <w:rPr>
                <w:u w:val="single"/>
              </w:rPr>
            </w:pPr>
            <w:r w:rsidRPr="009A1039">
              <w:t>“</w:t>
            </w:r>
            <w:r w:rsidR="00664CF5" w:rsidRPr="009A1039">
              <w:t xml:space="preserve">Ook hier trek je zeker twee lijnen door tot aan de rand </w:t>
            </w:r>
            <w:r w:rsidR="00664CF5">
              <w:t xml:space="preserve">van het blad.” </w:t>
            </w:r>
          </w:p>
          <w:p w14:paraId="730C511F" w14:textId="77777777" w:rsidR="00664CF5" w:rsidRDefault="00664CF5" w:rsidP="00664CF5">
            <w:pPr>
              <w:spacing w:line="276" w:lineRule="auto"/>
              <w:ind w:left="142"/>
              <w:rPr>
                <w:u w:val="single"/>
              </w:rPr>
            </w:pPr>
          </w:p>
          <w:p w14:paraId="730C5120" w14:textId="77777777" w:rsidR="00282460" w:rsidRPr="00664CF5" w:rsidRDefault="00282460" w:rsidP="00664CF5">
            <w:pPr>
              <w:spacing w:line="276" w:lineRule="auto"/>
              <w:rPr>
                <w:u w:val="single"/>
              </w:rPr>
            </w:pPr>
            <w:r w:rsidRPr="00664CF5">
              <w:rPr>
                <w:u w:val="single"/>
              </w:rPr>
              <w:t>Stap 5:</w:t>
            </w:r>
            <w:r w:rsidR="00D07EE0">
              <w:rPr>
                <w:u w:val="single"/>
              </w:rPr>
              <w:br/>
            </w:r>
            <w:r w:rsidR="00D07EE0">
              <w:t xml:space="preserve">“Neem terug jullie eerste gekleurde blad en kijk eens naar wat er tot nu toe </w:t>
            </w:r>
            <w:r w:rsidR="00D07EE0" w:rsidRPr="009A1039">
              <w:t>opstaat.”</w:t>
            </w:r>
            <w:r w:rsidR="00D07EE0" w:rsidRPr="009A1039">
              <w:br/>
              <w:t>“Probeer te raden welke vierkantjes er werden gebruikt, en plaats die vierkanten op het blad. Controleer bij elkaar of het de juiste vierkantjes zijn.”</w:t>
            </w:r>
            <w:r w:rsidR="00D07EE0" w:rsidRPr="009A1039">
              <w:br/>
              <w:t xml:space="preserve">Ondertussen kijkt de leerkracht ook rond.  </w:t>
            </w:r>
            <w:r w:rsidR="00664CF5" w:rsidRPr="009A1039">
              <w:rPr>
                <w:u w:val="single"/>
              </w:rPr>
              <w:br/>
            </w:r>
            <w:r w:rsidRPr="00664CF5">
              <w:rPr>
                <w:u w:val="single"/>
              </w:rPr>
              <w:br/>
              <w:t>Stap 6:</w:t>
            </w:r>
          </w:p>
          <w:p w14:paraId="730C5121" w14:textId="77777777" w:rsidR="001044DB" w:rsidRDefault="00E13819" w:rsidP="00282460">
            <w:pPr>
              <w:spacing w:line="276" w:lineRule="auto"/>
            </w:pPr>
            <w:r>
              <w:t xml:space="preserve">“Teken nu nog andere soorten lijnen op het gekleurde blad. Probeer heel het blad te vullen. </w:t>
            </w:r>
            <w:r w:rsidR="006A6E97">
              <w:br/>
            </w:r>
            <w:r>
              <w:t>Maak maar de gekste soorten lijnen!”</w:t>
            </w:r>
            <w:r>
              <w:br/>
            </w:r>
            <w:r>
              <w:br/>
            </w:r>
            <w:r w:rsidR="006A6E97" w:rsidRPr="00722320">
              <w:rPr>
                <w:u w:val="single"/>
              </w:rPr>
              <w:t>Stap 7:</w:t>
            </w:r>
            <w:r w:rsidR="006A6E97">
              <w:br/>
              <w:t>“</w:t>
            </w:r>
            <w:r w:rsidR="00722320">
              <w:t>Ruil je blad weer met een</w:t>
            </w:r>
            <w:r w:rsidR="006A6E97">
              <w:t xml:space="preserve"> groep</w:t>
            </w:r>
            <w:r w:rsidR="00722320">
              <w:t>je</w:t>
            </w:r>
            <w:r w:rsidR="006A6E97">
              <w:t>. Zorg dat het groepje een ander gekleurd blad heeft.”</w:t>
            </w:r>
            <w:r w:rsidR="006A6E97">
              <w:br/>
            </w:r>
            <w:r w:rsidR="006A6E97">
              <w:br/>
            </w:r>
            <w:r w:rsidR="006A6E97" w:rsidRPr="00722320">
              <w:rPr>
                <w:u w:val="single"/>
              </w:rPr>
              <w:t>Stap 8:</w:t>
            </w:r>
            <w:r w:rsidR="006A6E97">
              <w:br/>
              <w:t>“Kijk goed naar het blad en probeer er een kop / gezicht  in te herkennen. Als jullie iets zien, knip je dat uit.</w:t>
            </w:r>
            <w:r w:rsidR="001044DB">
              <w:t xml:space="preserve"> Vervolgens hou je de kop bij en geef het gekleurde blad weer aan de eigenaars.”</w:t>
            </w:r>
          </w:p>
          <w:p w14:paraId="730C5122" w14:textId="77777777" w:rsidR="006A6E97" w:rsidRPr="001044DB" w:rsidRDefault="001044DB" w:rsidP="00282460">
            <w:pPr>
              <w:spacing w:line="276" w:lineRule="auto"/>
            </w:pPr>
            <w:r w:rsidRPr="00D351FF">
              <w:rPr>
                <w:u w:val="single"/>
              </w:rPr>
              <w:t>Stap 9:</w:t>
            </w:r>
            <w:r>
              <w:br/>
              <w:t xml:space="preserve">“Nu hebben jullie weer jullie eigen blad voor jullie liggen. Ga nu op zoek naar een lijfje. Gebruik je fantasie! Als jullie een lijfje herkennen, knip je dat uit. Zo heb je drie dingen voor je liggen: een kop, een lijfje en de rest van het gekleurde blad. Waarschijnlijk blijft er niet </w:t>
            </w:r>
            <w:r w:rsidR="00D351FF">
              <w:t>veel van het gekleurde blad</w:t>
            </w:r>
            <w:r>
              <w:t xml:space="preserve"> over. Dat is niet erg. Hou alles nog bij.”</w:t>
            </w:r>
            <w:r>
              <w:br/>
            </w:r>
            <w:r>
              <w:br/>
            </w:r>
            <w:r w:rsidR="00D351FF" w:rsidRPr="00D351FF">
              <w:rPr>
                <w:u w:val="single"/>
              </w:rPr>
              <w:t>Stap 10:</w:t>
            </w:r>
            <w:r w:rsidR="00D351FF">
              <w:br/>
              <w:t xml:space="preserve">“Als jullie een lijfje en een kop hebben, geef je het overschot </w:t>
            </w:r>
            <w:r w:rsidR="00377B84">
              <w:t xml:space="preserve">van het gekleurde blad </w:t>
            </w:r>
            <w:r w:rsidR="00D351FF">
              <w:t xml:space="preserve">nog eens door. </w:t>
            </w:r>
            <w:r w:rsidR="00377B84">
              <w:t xml:space="preserve">Geef het </w:t>
            </w:r>
            <w:r w:rsidR="00D351FF">
              <w:t>aan iemand die nog niet die</w:t>
            </w:r>
            <w:r w:rsidR="00377B84">
              <w:t xml:space="preserve"> kleur heeft gehad.”</w:t>
            </w:r>
            <w:r w:rsidR="00377B84">
              <w:br/>
            </w:r>
            <w:r w:rsidR="00377B84">
              <w:br/>
            </w:r>
            <w:r w:rsidR="00377B84" w:rsidRPr="00ED2834">
              <w:rPr>
                <w:u w:val="single"/>
              </w:rPr>
              <w:t>Stap 11:</w:t>
            </w:r>
            <w:r w:rsidR="00377B84">
              <w:t xml:space="preserve"> </w:t>
            </w:r>
            <w:r w:rsidR="00377B84">
              <w:br/>
              <w:t xml:space="preserve">“Probeer poten of klauwen </w:t>
            </w:r>
            <w:r w:rsidR="00377B84" w:rsidRPr="009A1039">
              <w:t>in het overige te vinden en knip dat ook uit.”</w:t>
            </w:r>
            <w:r w:rsidR="00377B84" w:rsidRPr="009A1039">
              <w:br/>
            </w:r>
            <w:r w:rsidR="00377B84">
              <w:br/>
            </w:r>
            <w:r w:rsidR="00ED2834">
              <w:t>Vervolgens komt de leerk</w:t>
            </w:r>
            <w:r w:rsidR="00287A38">
              <w:t xml:space="preserve">racht met de papiermand langs. </w:t>
            </w:r>
            <w:r w:rsidR="00ED2834">
              <w:br/>
            </w:r>
            <w:r w:rsidR="00ED2834" w:rsidRPr="00ED2834">
              <w:rPr>
                <w:u w:val="single"/>
              </w:rPr>
              <w:t>Stap 12:</w:t>
            </w:r>
          </w:p>
          <w:p w14:paraId="730C5123" w14:textId="77777777" w:rsidR="0006437B" w:rsidRDefault="00ED2834" w:rsidP="00282460">
            <w:pPr>
              <w:spacing w:line="276" w:lineRule="auto"/>
            </w:pPr>
            <w:r>
              <w:t>“Normaal gezien hebben jullie nu allemaal</w:t>
            </w:r>
            <w:r w:rsidR="00E0008C">
              <w:t xml:space="preserve"> een kop, een lijf, poten of klauwen. Probeer met die</w:t>
            </w:r>
            <w:r>
              <w:t xml:space="preserve"> drie </w:t>
            </w:r>
            <w:r w:rsidR="00E0008C">
              <w:lastRenderedPageBreak/>
              <w:t xml:space="preserve">stukjes een fantasiewezen </w:t>
            </w:r>
            <w:r>
              <w:t xml:space="preserve"> m</w:t>
            </w:r>
            <w:r w:rsidR="00E0008C">
              <w:t>aken! Doe dit per twee. Vertel aan el</w:t>
            </w:r>
            <w:r w:rsidR="009A1039">
              <w:t xml:space="preserve">kaar wat jullie zien en </w:t>
            </w:r>
            <w:r w:rsidR="00E0008C" w:rsidRPr="009A1039">
              <w:t>bespreek</w:t>
            </w:r>
            <w:r w:rsidR="009A1039" w:rsidRPr="009A1039">
              <w:t>!</w:t>
            </w:r>
            <w:r w:rsidR="006A6E97" w:rsidRPr="009A1039">
              <w:br/>
            </w:r>
            <w:r w:rsidR="00E0008C" w:rsidRPr="009A1039">
              <w:t xml:space="preserve">Ondertussen gaat de leerkracht rond. Ze luistert en kijkt naar de resultaten. </w:t>
            </w:r>
            <w:r w:rsidR="00E0008C" w:rsidRPr="009A1039">
              <w:br/>
            </w:r>
            <w:r w:rsidR="00E0008C" w:rsidRPr="009A1039">
              <w:br/>
            </w:r>
            <w:r w:rsidR="00E0008C" w:rsidRPr="009A1039">
              <w:rPr>
                <w:u w:val="single"/>
              </w:rPr>
              <w:t>Stap 13:</w:t>
            </w:r>
            <w:r w:rsidR="00E0008C">
              <w:br/>
              <w:t>“Maar jullie zijn nog niet klaar!  Nu gaan jullie bij een ander groepje zitten. Ik wil dus 6 groepjes van 4 leerlingen zien. Jullie moeten geen stoelen m</w:t>
            </w:r>
            <w:r w:rsidR="003348B9">
              <w:t xml:space="preserve">eenenem, sta maar rond de bank. Neem je fantasiewezen zeker mee. </w:t>
            </w:r>
            <w:r w:rsidR="003348B9">
              <w:br/>
            </w:r>
            <w:r w:rsidR="003348B9">
              <w:br/>
            </w:r>
            <w:r w:rsidR="003348B9" w:rsidRPr="003348B9">
              <w:rPr>
                <w:u w:val="single"/>
              </w:rPr>
              <w:t>Stap 14:</w:t>
            </w:r>
            <w:r w:rsidR="003348B9">
              <w:br/>
              <w:t>“Mix jullie kunstwerken met elkaar en creër twee nieuwe fantasiewezens! Iedereen werkt mee, hou rekening met elkaar.Verantwoord aan elkaar waarom de fantasiewezens er zo moeten uitzien.”</w:t>
            </w:r>
            <w:r w:rsidR="003348B9">
              <w:br/>
            </w:r>
            <w:r w:rsidR="003348B9">
              <w:br/>
              <w:t xml:space="preserve">De leerkracht gaat weer rond door de klas en luistert naar de leerlingen. </w:t>
            </w:r>
            <w:r w:rsidR="00282460">
              <w:br/>
            </w:r>
          </w:p>
          <w:p w14:paraId="730C5124" w14:textId="77777777" w:rsidR="00B07A7E" w:rsidRDefault="0006437B" w:rsidP="00282460">
            <w:pPr>
              <w:spacing w:line="276" w:lineRule="auto"/>
            </w:pPr>
            <w:r w:rsidRPr="0006437B">
              <w:rPr>
                <w:u w:val="single"/>
              </w:rPr>
              <w:t>Stap 15:</w:t>
            </w:r>
            <w:r>
              <w:rPr>
                <w:u w:val="single"/>
              </w:rPr>
              <w:br/>
            </w:r>
            <w:r>
              <w:t xml:space="preserve">De leerkracht geeft aan elke groep twee  A3-bladen. </w:t>
            </w:r>
            <w:r>
              <w:br/>
              <w:t xml:space="preserve">“Zet elk wezen op een blad. </w:t>
            </w:r>
            <w:r w:rsidR="009A1039" w:rsidRPr="009A1039">
              <w:t xml:space="preserve">Het is belangrijk </w:t>
            </w:r>
            <w:r w:rsidRPr="009A1039">
              <w:t xml:space="preserve">dat ze allebei twee randpunten van het A3-blad </w:t>
            </w:r>
            <w:r w:rsidR="00205148" w:rsidRPr="009A1039">
              <w:t xml:space="preserve">moeten </w:t>
            </w:r>
            <w:r w:rsidRPr="009A1039">
              <w:t>raken.</w:t>
            </w:r>
            <w:r w:rsidR="00205148" w:rsidRPr="009A1039">
              <w:t xml:space="preserve">” </w:t>
            </w:r>
            <w:r w:rsidR="00205148">
              <w:br/>
              <w:t>De leerkracht toont wat ze hiermee bedoelt.</w:t>
            </w:r>
            <w:r w:rsidR="00205148">
              <w:br/>
            </w:r>
            <w:r w:rsidR="00205148">
              <w:br/>
            </w:r>
            <w:r w:rsidR="00205148" w:rsidRPr="00205148">
              <w:rPr>
                <w:u w:val="single"/>
              </w:rPr>
              <w:t>Stap 16:</w:t>
            </w:r>
            <w:r>
              <w:t xml:space="preserve"> </w:t>
            </w:r>
            <w:r w:rsidR="00205148">
              <w:rPr>
                <w:u w:val="single"/>
              </w:rPr>
              <w:br/>
            </w:r>
            <w:r w:rsidR="00205148">
              <w:t xml:space="preserve">De leerkracht deelt lijmstiften uit. </w:t>
            </w:r>
            <w:r w:rsidR="00205148">
              <w:br/>
              <w:t>“Als iedereen van de groep akkoord gaat, kleef je de wezens op het blad.”</w:t>
            </w:r>
          </w:p>
          <w:p w14:paraId="730C5125" w14:textId="77777777" w:rsidR="00287A38" w:rsidRPr="0006437B" w:rsidRDefault="00287A38" w:rsidP="00282460">
            <w:pPr>
              <w:spacing w:line="276" w:lineRule="auto"/>
              <w:rPr>
                <w:u w:val="single"/>
              </w:rPr>
            </w:pPr>
          </w:p>
        </w:tc>
      </w:tr>
      <w:tr w:rsidR="00B07A7E" w14:paraId="730C5129" w14:textId="77777777" w:rsidTr="00191F33">
        <w:tc>
          <w:tcPr>
            <w:tcW w:w="846" w:type="dxa"/>
            <w:shd w:val="clear" w:color="auto" w:fill="BFBFBF" w:themeFill="background1" w:themeFillShade="BF"/>
          </w:tcPr>
          <w:p w14:paraId="730C5127" w14:textId="77777777" w:rsidR="00B07A7E" w:rsidRDefault="00F55F43">
            <w:r>
              <w:lastRenderedPageBreak/>
              <w:t>5</w:t>
            </w:r>
            <w:r w:rsidR="00B07A7E">
              <w:t>min.</w:t>
            </w:r>
          </w:p>
        </w:tc>
        <w:tc>
          <w:tcPr>
            <w:tcW w:w="9348" w:type="dxa"/>
            <w:shd w:val="clear" w:color="auto" w:fill="BFBFBF" w:themeFill="background1" w:themeFillShade="BF"/>
          </w:tcPr>
          <w:p w14:paraId="730C5128" w14:textId="77777777" w:rsidR="00B07A7E" w:rsidRPr="00BB03E0" w:rsidRDefault="00B07A7E">
            <w:r w:rsidRPr="00B07A7E">
              <w:rPr>
                <w:rFonts w:ascii="Calibri" w:eastAsia="Times New Roman" w:hAnsi="Calibri" w:cs="Calibri"/>
                <w:b/>
                <w:bCs/>
                <w:smallCaps/>
                <w:sz w:val="24"/>
                <w:szCs w:val="24"/>
                <w:u w:val="single"/>
                <w:lang w:val="nl-NL" w:eastAsia="nl-NL"/>
              </w:rPr>
              <w:t>Fase 3</w:t>
            </w:r>
            <w:r w:rsidR="00BB03E0">
              <w:rPr>
                <w:rFonts w:ascii="Calibri" w:eastAsia="Times New Roman" w:hAnsi="Calibri" w:cs="Calibri"/>
                <w:b/>
                <w:bCs/>
                <w:smallCaps/>
                <w:sz w:val="24"/>
                <w:szCs w:val="24"/>
                <w:u w:val="single"/>
                <w:lang w:val="nl-NL" w:eastAsia="nl-NL"/>
              </w:rPr>
              <w:t xml:space="preserve">: </w:t>
            </w:r>
            <w:r w:rsidR="00BB03E0">
              <w:rPr>
                <w:rFonts w:ascii="Calibri" w:eastAsia="Times New Roman" w:hAnsi="Calibri" w:cs="Calibri"/>
                <w:bCs/>
                <w:smallCaps/>
                <w:sz w:val="24"/>
                <w:szCs w:val="24"/>
                <w:lang w:val="nl-NL" w:eastAsia="nl-NL"/>
              </w:rPr>
              <w:t>Beschouwing van de fantasiewezens</w:t>
            </w:r>
          </w:p>
        </w:tc>
      </w:tr>
      <w:tr w:rsidR="00B07A7E" w14:paraId="730C5131" w14:textId="77777777" w:rsidTr="00191F33">
        <w:tc>
          <w:tcPr>
            <w:tcW w:w="846" w:type="dxa"/>
          </w:tcPr>
          <w:p w14:paraId="730C512A" w14:textId="77777777" w:rsidR="00B07A7E" w:rsidRDefault="00B07A7E"/>
        </w:tc>
        <w:tc>
          <w:tcPr>
            <w:tcW w:w="9348" w:type="dxa"/>
          </w:tcPr>
          <w:p w14:paraId="730C512B" w14:textId="77777777" w:rsidR="00B07A7E" w:rsidRPr="009A1039" w:rsidRDefault="00BB03E0">
            <w:r>
              <w:t xml:space="preserve">Elke groep krijgt een </w:t>
            </w:r>
            <w:r w:rsidR="008C2F8D">
              <w:t>papier waarop staat</w:t>
            </w:r>
            <w:r w:rsidR="00AC148B">
              <w:t>:</w:t>
            </w:r>
            <w:r w:rsidR="008C2F8D">
              <w:t xml:space="preserve"> ‘Fantasiewezens van dichtbij…’. Vervolgens worden de fantasiewezens </w:t>
            </w:r>
            <w:r w:rsidR="00AC148B">
              <w:t xml:space="preserve">met elkaar </w:t>
            </w:r>
            <w:r w:rsidR="00AC148B" w:rsidRPr="009A1039">
              <w:t xml:space="preserve">verwisseld </w:t>
            </w:r>
            <w:r w:rsidR="008C2F8D" w:rsidRPr="009A1039">
              <w:t xml:space="preserve">zodat elk groepje een fantasiewezen van iemand anders heeft. </w:t>
            </w:r>
          </w:p>
          <w:p w14:paraId="730C512C" w14:textId="77777777" w:rsidR="00F55F43" w:rsidRDefault="00AC148B" w:rsidP="00F55F43">
            <w:r w:rsidRPr="009A1039">
              <w:t xml:space="preserve">De leerlingen beantwoorden </w:t>
            </w:r>
            <w:r w:rsidR="00F55F43" w:rsidRPr="009A1039">
              <w:t xml:space="preserve">de vragen op </w:t>
            </w:r>
            <w:r w:rsidR="00F55F43">
              <w:t>het papiertje:</w:t>
            </w:r>
          </w:p>
          <w:p w14:paraId="730C512D" w14:textId="77777777" w:rsidR="00F55F43" w:rsidRDefault="00F55F43" w:rsidP="00F55F43">
            <w:pPr>
              <w:pStyle w:val="Lijstalinea"/>
              <w:numPr>
                <w:ilvl w:val="0"/>
                <w:numId w:val="13"/>
              </w:numPr>
            </w:pPr>
            <w:r w:rsidRPr="00F55F43">
              <w:t>Wat vind je leuk aan het fantasiewezen?</w:t>
            </w:r>
          </w:p>
          <w:p w14:paraId="730C512E" w14:textId="77777777" w:rsidR="00F55F43" w:rsidRDefault="00F55F43" w:rsidP="00F55F43">
            <w:pPr>
              <w:pStyle w:val="Lijstalinea"/>
              <w:numPr>
                <w:ilvl w:val="0"/>
                <w:numId w:val="13"/>
              </w:numPr>
            </w:pPr>
            <w:r w:rsidRPr="00F55F43">
              <w:t>Aan wat doet het je denken?</w:t>
            </w:r>
          </w:p>
          <w:p w14:paraId="730C512F" w14:textId="77777777" w:rsidR="00F55F43" w:rsidRPr="00F55F43" w:rsidRDefault="00F55F43" w:rsidP="00F55F43">
            <w:pPr>
              <w:pStyle w:val="Lijstalinea"/>
              <w:numPr>
                <w:ilvl w:val="0"/>
                <w:numId w:val="13"/>
              </w:numPr>
            </w:pPr>
            <w:r w:rsidRPr="00F55F43">
              <w:t xml:space="preserve">Verzin een leuke naam voor dit wezen! </w:t>
            </w:r>
          </w:p>
          <w:p w14:paraId="730C5130" w14:textId="77777777" w:rsidR="00BB03E0" w:rsidRDefault="00BB03E0"/>
        </w:tc>
      </w:tr>
      <w:tr w:rsidR="00B07A7E" w14:paraId="730C5134" w14:textId="77777777" w:rsidTr="00191F33">
        <w:tc>
          <w:tcPr>
            <w:tcW w:w="846" w:type="dxa"/>
            <w:shd w:val="clear" w:color="auto" w:fill="BFBFBF" w:themeFill="background1" w:themeFillShade="BF"/>
          </w:tcPr>
          <w:p w14:paraId="730C5132" w14:textId="77777777" w:rsidR="00B07A7E" w:rsidRDefault="00BA6C5F">
            <w:r>
              <w:t>20</w:t>
            </w:r>
            <w:r w:rsidR="00B07A7E">
              <w:t>min.</w:t>
            </w:r>
          </w:p>
        </w:tc>
        <w:tc>
          <w:tcPr>
            <w:tcW w:w="9348" w:type="dxa"/>
            <w:shd w:val="clear" w:color="auto" w:fill="BFBFBF" w:themeFill="background1" w:themeFillShade="BF"/>
          </w:tcPr>
          <w:p w14:paraId="730C5133" w14:textId="77777777" w:rsidR="00B07A7E" w:rsidRPr="00E9377C" w:rsidRDefault="00B07A7E">
            <w:r w:rsidRPr="00B07A7E">
              <w:rPr>
                <w:rFonts w:ascii="Calibri" w:eastAsia="Times New Roman" w:hAnsi="Calibri" w:cs="Calibri"/>
                <w:b/>
                <w:bCs/>
                <w:smallCaps/>
                <w:sz w:val="24"/>
                <w:szCs w:val="24"/>
                <w:u w:val="single"/>
                <w:lang w:val="nl-NL" w:eastAsia="nl-NL"/>
              </w:rPr>
              <w:t>Fase 4</w:t>
            </w:r>
            <w:r w:rsidR="00E9377C">
              <w:rPr>
                <w:rFonts w:ascii="Calibri" w:eastAsia="Times New Roman" w:hAnsi="Calibri" w:cs="Calibri"/>
                <w:b/>
                <w:bCs/>
                <w:smallCaps/>
                <w:sz w:val="24"/>
                <w:szCs w:val="24"/>
                <w:u w:val="single"/>
                <w:lang w:val="nl-NL" w:eastAsia="nl-NL"/>
              </w:rPr>
              <w:t xml:space="preserve">: </w:t>
            </w:r>
            <w:r w:rsidR="00E9377C">
              <w:rPr>
                <w:rFonts w:ascii="Calibri" w:eastAsia="Times New Roman" w:hAnsi="Calibri" w:cs="Calibri"/>
                <w:bCs/>
                <w:smallCaps/>
                <w:sz w:val="24"/>
                <w:szCs w:val="24"/>
                <w:lang w:val="nl-NL" w:eastAsia="nl-NL"/>
              </w:rPr>
              <w:t>Fantasiewezens presenteren</w:t>
            </w:r>
          </w:p>
        </w:tc>
      </w:tr>
      <w:tr w:rsidR="00B07A7E" w14:paraId="730C5137" w14:textId="77777777" w:rsidTr="00191F33">
        <w:tc>
          <w:tcPr>
            <w:tcW w:w="846" w:type="dxa"/>
          </w:tcPr>
          <w:p w14:paraId="730C5135" w14:textId="77777777" w:rsidR="00B07A7E" w:rsidRDefault="00B07A7E"/>
        </w:tc>
        <w:tc>
          <w:tcPr>
            <w:tcW w:w="9348" w:type="dxa"/>
          </w:tcPr>
          <w:p w14:paraId="730C5136" w14:textId="77777777" w:rsidR="00B07A7E" w:rsidRDefault="00E9377C" w:rsidP="00F55F43">
            <w:r>
              <w:t>Elke groep presenteert het fantasiewezen die ze voor zich hebben liggen. Hierbij maken ze gebruik</w:t>
            </w:r>
            <w:r w:rsidR="00F55F43">
              <w:t xml:space="preserve"> van de vragen. Uiteraard mogen ze nog meer over hun fantasiewezen vertellen. </w:t>
            </w:r>
            <w:r w:rsidR="00F55F43">
              <w:br/>
            </w:r>
          </w:p>
        </w:tc>
      </w:tr>
      <w:tr w:rsidR="00E9377C" w:rsidRPr="00B07A7E" w14:paraId="730C513A" w14:textId="77777777" w:rsidTr="0038210F">
        <w:tc>
          <w:tcPr>
            <w:tcW w:w="846" w:type="dxa"/>
            <w:shd w:val="clear" w:color="auto" w:fill="BFBFBF" w:themeFill="background1" w:themeFillShade="BF"/>
          </w:tcPr>
          <w:p w14:paraId="730C5138" w14:textId="77777777" w:rsidR="00E9377C" w:rsidRDefault="00756F73" w:rsidP="0038210F">
            <w:r>
              <w:t>10</w:t>
            </w:r>
            <w:r w:rsidR="00E9377C">
              <w:t>min.</w:t>
            </w:r>
          </w:p>
        </w:tc>
        <w:tc>
          <w:tcPr>
            <w:tcW w:w="9348" w:type="dxa"/>
            <w:shd w:val="clear" w:color="auto" w:fill="BFBFBF" w:themeFill="background1" w:themeFillShade="BF"/>
          </w:tcPr>
          <w:p w14:paraId="730C5139" w14:textId="77777777" w:rsidR="00E9377C" w:rsidRPr="00DF64F6" w:rsidRDefault="00E9377C" w:rsidP="0038210F">
            <w:r>
              <w:rPr>
                <w:rFonts w:ascii="Calibri" w:eastAsia="Times New Roman" w:hAnsi="Calibri" w:cs="Calibri"/>
                <w:b/>
                <w:bCs/>
                <w:smallCaps/>
                <w:sz w:val="24"/>
                <w:szCs w:val="24"/>
                <w:u w:val="single"/>
                <w:lang w:val="nl-NL" w:eastAsia="nl-NL"/>
              </w:rPr>
              <w:t>Fase 5:</w:t>
            </w:r>
            <w:r w:rsidR="00DF64F6">
              <w:rPr>
                <w:rFonts w:ascii="Calibri" w:eastAsia="Times New Roman" w:hAnsi="Calibri" w:cs="Calibri"/>
                <w:b/>
                <w:bCs/>
                <w:smallCaps/>
                <w:sz w:val="24"/>
                <w:szCs w:val="24"/>
                <w:lang w:val="nl-NL" w:eastAsia="nl-NL"/>
              </w:rPr>
              <w:t xml:space="preserve"> </w:t>
            </w:r>
            <w:r w:rsidR="00DF64F6">
              <w:rPr>
                <w:rFonts w:ascii="Calibri" w:eastAsia="Times New Roman" w:hAnsi="Calibri" w:cs="Calibri"/>
                <w:bCs/>
                <w:smallCaps/>
                <w:sz w:val="24"/>
                <w:szCs w:val="24"/>
                <w:lang w:val="nl-NL" w:eastAsia="nl-NL"/>
              </w:rPr>
              <w:t>Reflectie</w:t>
            </w:r>
            <w:r w:rsidR="00756F73">
              <w:rPr>
                <w:rFonts w:ascii="Calibri" w:eastAsia="Times New Roman" w:hAnsi="Calibri" w:cs="Calibri"/>
                <w:bCs/>
                <w:smallCaps/>
                <w:sz w:val="24"/>
                <w:szCs w:val="24"/>
                <w:lang w:val="nl-NL" w:eastAsia="nl-NL"/>
              </w:rPr>
              <w:t xml:space="preserve"> + transfer met kunstenaars</w:t>
            </w:r>
          </w:p>
        </w:tc>
      </w:tr>
      <w:tr w:rsidR="00E9377C" w14:paraId="730C5146" w14:textId="77777777" w:rsidTr="0038210F">
        <w:tc>
          <w:tcPr>
            <w:tcW w:w="846" w:type="dxa"/>
          </w:tcPr>
          <w:p w14:paraId="730C513B" w14:textId="77777777" w:rsidR="00E9377C" w:rsidRDefault="00E9377C" w:rsidP="0038210F"/>
        </w:tc>
        <w:tc>
          <w:tcPr>
            <w:tcW w:w="9348" w:type="dxa"/>
          </w:tcPr>
          <w:p w14:paraId="730C513C" w14:textId="77777777" w:rsidR="00DF64F6" w:rsidRDefault="00DF64F6" w:rsidP="00DF64F6">
            <w:r>
              <w:t xml:space="preserve">De leerlingen vertellen over hun ervaringen. </w:t>
            </w:r>
          </w:p>
          <w:p w14:paraId="730C513D" w14:textId="77777777" w:rsidR="00DF64F6" w:rsidRDefault="00DF64F6" w:rsidP="00DF64F6">
            <w:pPr>
              <w:pStyle w:val="Lijstalinea"/>
              <w:numPr>
                <w:ilvl w:val="0"/>
                <w:numId w:val="15"/>
              </w:numPr>
            </w:pPr>
            <w:r>
              <w:t>“Wat vond je moeilijk? Door wat kwam dat?”</w:t>
            </w:r>
          </w:p>
          <w:p w14:paraId="730C513E" w14:textId="77777777" w:rsidR="00DF64F6" w:rsidRDefault="00DF64F6" w:rsidP="00DF64F6">
            <w:pPr>
              <w:pStyle w:val="Lijstalinea"/>
              <w:numPr>
                <w:ilvl w:val="0"/>
                <w:numId w:val="15"/>
              </w:numPr>
            </w:pPr>
            <w:r>
              <w:t>“Wat vond je leuk? Door wat kwam dat?”</w:t>
            </w:r>
          </w:p>
          <w:p w14:paraId="730C513F" w14:textId="77777777" w:rsidR="003F6469" w:rsidRDefault="00DF64F6" w:rsidP="003F6469">
            <w:pPr>
              <w:pStyle w:val="Lijstalinea"/>
              <w:numPr>
                <w:ilvl w:val="0"/>
                <w:numId w:val="15"/>
              </w:numPr>
            </w:pPr>
            <w:r>
              <w:t>“Hoe verliep het groepswerk?”</w:t>
            </w:r>
          </w:p>
          <w:p w14:paraId="730C5140" w14:textId="77777777" w:rsidR="003F6469" w:rsidRDefault="003F6469" w:rsidP="003F6469">
            <w:pPr>
              <w:pStyle w:val="Lijstalinea"/>
              <w:numPr>
                <w:ilvl w:val="0"/>
                <w:numId w:val="15"/>
              </w:numPr>
            </w:pPr>
            <w:r>
              <w:t>“Welke kunstenaars gebruiken ook gekke lijnen in hun kunstwerken?”</w:t>
            </w:r>
          </w:p>
          <w:p w14:paraId="730C5141" w14:textId="77777777" w:rsidR="003F6469" w:rsidRDefault="00756F73" w:rsidP="003F6469">
            <w:r>
              <w:br/>
              <w:t>De leerkracht toont een powerpoint waar kunstenaars op verschillende manieren met lijnen experimenten. Hierbij kunnen de volgende vragen gesteld worden:</w:t>
            </w:r>
          </w:p>
          <w:p w14:paraId="730C5142" w14:textId="77777777" w:rsidR="00756F73" w:rsidRDefault="00756F73" w:rsidP="00756F73">
            <w:pPr>
              <w:pStyle w:val="Lijstalinea"/>
              <w:numPr>
                <w:ilvl w:val="0"/>
                <w:numId w:val="15"/>
              </w:numPr>
            </w:pPr>
            <w:r>
              <w:t>“Wat voor lijnen zie je allemaal?”</w:t>
            </w:r>
          </w:p>
          <w:p w14:paraId="730C5143" w14:textId="77777777" w:rsidR="00756F73" w:rsidRDefault="00756F73" w:rsidP="007C050C">
            <w:pPr>
              <w:pStyle w:val="Lijstalinea"/>
              <w:numPr>
                <w:ilvl w:val="0"/>
                <w:numId w:val="15"/>
              </w:numPr>
            </w:pPr>
            <w:r>
              <w:t xml:space="preserve"> “Wat zie je in het kunstwerk?</w:t>
            </w:r>
            <w:r w:rsidR="007C050C">
              <w:t xml:space="preserve"> </w:t>
            </w:r>
            <w:r>
              <w:t>Aan wat doet het je denken?”</w:t>
            </w:r>
          </w:p>
          <w:p w14:paraId="730C5144" w14:textId="77777777" w:rsidR="007C050C" w:rsidRDefault="007C050C" w:rsidP="00756F73">
            <w:pPr>
              <w:pStyle w:val="Lijstalinea"/>
              <w:numPr>
                <w:ilvl w:val="0"/>
                <w:numId w:val="15"/>
              </w:numPr>
            </w:pPr>
            <w:r>
              <w:t>“Wat voor een gevoel krijg je hierbij?”</w:t>
            </w:r>
          </w:p>
          <w:p w14:paraId="730C5145" w14:textId="77777777" w:rsidR="00287A38" w:rsidRDefault="007C050C" w:rsidP="00A17860">
            <w:pPr>
              <w:pStyle w:val="Lijstalinea"/>
              <w:numPr>
                <w:ilvl w:val="0"/>
                <w:numId w:val="15"/>
              </w:numPr>
            </w:pPr>
            <w:r>
              <w:t xml:space="preserve">“Zou jij dit ergens ophangen/ plaatsen? </w:t>
            </w:r>
            <w:r w:rsidR="00774519">
              <w:t>Waarom wel/ niet?”</w:t>
            </w:r>
          </w:p>
        </w:tc>
      </w:tr>
    </w:tbl>
    <w:p w14:paraId="730C5147" w14:textId="77777777" w:rsidR="00191F33" w:rsidRDefault="00191F33">
      <w:pPr>
        <w:rPr>
          <w:sz w:val="10"/>
        </w:rPr>
      </w:pPr>
    </w:p>
    <w:p w14:paraId="730C5148" w14:textId="77777777" w:rsidR="00287A38" w:rsidRPr="00812FDD" w:rsidRDefault="00287A38">
      <w:pPr>
        <w:rPr>
          <w:sz w:val="10"/>
        </w:rPr>
      </w:pPr>
    </w:p>
    <w:tbl>
      <w:tblPr>
        <w:tblStyle w:val="Tabelraster"/>
        <w:tblW w:w="0" w:type="auto"/>
        <w:tblLook w:val="04A0" w:firstRow="1" w:lastRow="0" w:firstColumn="1" w:lastColumn="0" w:noHBand="0" w:noVBand="1"/>
      </w:tblPr>
      <w:tblGrid>
        <w:gridCol w:w="10194"/>
      </w:tblGrid>
      <w:tr w:rsidR="00812FDD" w:rsidRPr="00653F31" w14:paraId="730C514E" w14:textId="77777777" w:rsidTr="00812FDD">
        <w:tc>
          <w:tcPr>
            <w:tcW w:w="10194" w:type="dxa"/>
          </w:tcPr>
          <w:p w14:paraId="730C5149" w14:textId="77777777" w:rsidR="007120D3" w:rsidRDefault="00783060" w:rsidP="00D93EF2">
            <w:r w:rsidRPr="00783060">
              <w:rPr>
                <w:rFonts w:ascii="Calibri" w:eastAsia="Times New Roman" w:hAnsi="Calibri" w:cs="Calibri"/>
                <w:b/>
                <w:bCs/>
                <w:smallCaps/>
                <w:sz w:val="24"/>
                <w:szCs w:val="24"/>
                <w:u w:val="single"/>
                <w:lang w:val="nl-NL" w:eastAsia="nl-NL"/>
              </w:rPr>
              <w:lastRenderedPageBreak/>
              <w:t>Inspiratie:</w:t>
            </w:r>
          </w:p>
          <w:p w14:paraId="730C514A" w14:textId="77777777" w:rsidR="007120D3" w:rsidRDefault="00D93EF2" w:rsidP="007120D3">
            <w:r>
              <w:t xml:space="preserve">Van Den Eynde. T., </w:t>
            </w:r>
            <w:r w:rsidRPr="007120D3">
              <w:rPr>
                <w:u w:val="single"/>
              </w:rPr>
              <w:t>De lijnenkijkwijzer</w:t>
            </w:r>
            <w:r>
              <w:t>, Muzische beeldopvoeding, Hogeschool Thomas More Mechelen, 2014-2015.</w:t>
            </w:r>
          </w:p>
          <w:p w14:paraId="730C514B" w14:textId="77777777" w:rsidR="007120D3" w:rsidRDefault="007120D3" w:rsidP="007120D3"/>
          <w:p w14:paraId="730C514C" w14:textId="5890859E" w:rsidR="007120D3" w:rsidRPr="00F536A9" w:rsidRDefault="007120D3" w:rsidP="007120D3">
            <w:pPr>
              <w:rPr>
                <w:lang w:val="fr-FR"/>
              </w:rPr>
            </w:pPr>
            <w:r w:rsidRPr="009A1039">
              <w:rPr>
                <w:b/>
                <w:lang w:val="fr-FR"/>
              </w:rPr>
              <w:t>Pow</w:t>
            </w:r>
            <w:r w:rsidR="00CB39B4">
              <w:rPr>
                <w:b/>
                <w:lang w:val="fr-FR"/>
              </w:rPr>
              <w:t>erpoint:</w:t>
            </w:r>
            <w:r w:rsidR="00CB39B4">
              <w:rPr>
                <w:lang w:val="fr-FR"/>
              </w:rPr>
              <w:t xml:space="preserve"> </w:t>
            </w:r>
            <w:r w:rsidR="00CB39B4" w:rsidRPr="00CB39B4">
              <w:rPr>
                <w:i/>
                <w:lang w:val="fr-FR"/>
              </w:rPr>
              <w:t>(Foto’s te vinden op de Pinterest van Clémentine Pelckmans)</w:t>
            </w:r>
            <w:r w:rsidR="00CB39B4">
              <w:rPr>
                <w:i/>
                <w:lang w:val="fr-FR"/>
              </w:rPr>
              <w:t> </w:t>
            </w:r>
            <w:r w:rsidR="00CB39B4">
              <w:rPr>
                <w:i/>
                <w:lang w:val="fr-FR"/>
              </w:rPr>
              <w:br/>
            </w:r>
            <w:r w:rsidR="00F536A9" w:rsidRPr="00F536A9">
              <w:rPr>
                <w:lang w:val="fr-FR"/>
              </w:rPr>
              <w:t>Jackson Pollock, Joan Miro, Kitty Sabatier, Sophie Victoria Elliot, Dan Bunea, Andrew Masullo, Justine Khamara, Odani Motohiko</w:t>
            </w:r>
            <w:r w:rsidR="00F536A9">
              <w:rPr>
                <w:lang w:val="fr-FR"/>
              </w:rPr>
              <w:t>, David Oliveira, Ryan Johnson</w:t>
            </w:r>
            <w:r w:rsidR="007C050C">
              <w:rPr>
                <w:lang w:val="fr-FR"/>
              </w:rPr>
              <w:t>.</w:t>
            </w:r>
          </w:p>
          <w:p w14:paraId="730C514D" w14:textId="3F6C1040" w:rsidR="00812FDD" w:rsidRPr="007120D3" w:rsidRDefault="007120D3" w:rsidP="007120D3">
            <w:pPr>
              <w:rPr>
                <w:b/>
                <w:lang w:val="en-US"/>
              </w:rPr>
            </w:pPr>
            <w:r w:rsidRPr="00653F31">
              <w:rPr>
                <w:lang w:val="en-US"/>
              </w:rPr>
              <w:br/>
            </w:r>
            <w:r w:rsidRPr="007120D3">
              <w:rPr>
                <w:b/>
                <w:lang w:val="en-US"/>
              </w:rPr>
              <w:t>Line move:</w:t>
            </w:r>
            <w:r w:rsidRPr="007120D3">
              <w:rPr>
                <w:lang w:val="en-US"/>
              </w:rPr>
              <w:t xml:space="preserve"> </w:t>
            </w:r>
            <w:r w:rsidRPr="007120D3">
              <w:rPr>
                <w:lang w:val="en-US"/>
              </w:rPr>
              <w:br/>
            </w:r>
            <w:hyperlink r:id="rId9" w:history="1">
              <w:r w:rsidRPr="007120D3">
                <w:rPr>
                  <w:lang w:val="en-US"/>
                </w:rPr>
                <w:t>https://www.youtube.com/watch?v=NjHM_gcooq4</w:t>
              </w:r>
            </w:hyperlink>
            <w:r w:rsidR="00653F31">
              <w:rPr>
                <w:lang w:val="en-US"/>
              </w:rPr>
              <w:br/>
            </w:r>
            <w:bookmarkStart w:id="0" w:name="_GoBack"/>
            <w:bookmarkEnd w:id="0"/>
          </w:p>
        </w:tc>
      </w:tr>
    </w:tbl>
    <w:p w14:paraId="730C514F" w14:textId="77777777" w:rsidR="00812FDD" w:rsidRPr="007120D3" w:rsidRDefault="00812FDD">
      <w:pPr>
        <w:rPr>
          <w:sz w:val="2"/>
          <w:szCs w:val="2"/>
          <w:lang w:val="en-US"/>
        </w:rPr>
      </w:pPr>
    </w:p>
    <w:p w14:paraId="730C5150" w14:textId="1B078A68" w:rsidR="00BB03E0" w:rsidRDefault="00BB03E0">
      <w:pPr>
        <w:rPr>
          <w:szCs w:val="2"/>
          <w:lang w:val="en-US"/>
        </w:rPr>
      </w:pPr>
    </w:p>
    <w:p w14:paraId="0B556770" w14:textId="544CEBB4" w:rsidR="00653F31" w:rsidRDefault="00653F31">
      <w:pPr>
        <w:rPr>
          <w:szCs w:val="2"/>
          <w:lang w:val="en-US"/>
        </w:rPr>
      </w:pPr>
    </w:p>
    <w:p w14:paraId="730C5152" w14:textId="6ACB9366" w:rsidR="0030008B" w:rsidRDefault="00BB03E0">
      <w:pPr>
        <w:rPr>
          <w:szCs w:val="2"/>
        </w:rPr>
      </w:pPr>
      <w:r w:rsidRPr="00CF1A9E">
        <w:rPr>
          <w:szCs w:val="2"/>
          <w:u w:val="single"/>
        </w:rPr>
        <w:t>Bijlage 1:</w:t>
      </w:r>
      <w:r>
        <w:rPr>
          <w:szCs w:val="2"/>
        </w:rPr>
        <w:t xml:space="preserve"> </w:t>
      </w:r>
      <w:r w:rsidR="00CF1A9E">
        <w:rPr>
          <w:szCs w:val="2"/>
        </w:rPr>
        <w:t>Een fantasiewezen van dichtbij (beoordelingskaart)</w:t>
      </w:r>
    </w:p>
    <w:p w14:paraId="1EE293C9" w14:textId="1CD505E7" w:rsidR="00653F31" w:rsidRDefault="00653F31">
      <w:pPr>
        <w:rPr>
          <w:szCs w:val="2"/>
        </w:rPr>
      </w:pPr>
    </w:p>
    <w:p w14:paraId="33502518" w14:textId="4DC3727C" w:rsidR="00653F31" w:rsidRDefault="00653F31">
      <w:pPr>
        <w:rPr>
          <w:szCs w:val="2"/>
        </w:rPr>
      </w:pPr>
      <w:r>
        <w:rPr>
          <w:noProof/>
          <w:sz w:val="2"/>
          <w:szCs w:val="2"/>
          <w:lang w:eastAsia="nl-BE"/>
        </w:rPr>
        <mc:AlternateContent>
          <mc:Choice Requires="wps">
            <w:drawing>
              <wp:anchor distT="0" distB="0" distL="114300" distR="114300" simplePos="0" relativeHeight="251563520" behindDoc="0" locked="0" layoutInCell="1" allowOverlap="1" wp14:anchorId="730C5158" wp14:editId="67B6484B">
                <wp:simplePos x="0" y="0"/>
                <wp:positionH relativeFrom="column">
                  <wp:posOffset>5080</wp:posOffset>
                </wp:positionH>
                <wp:positionV relativeFrom="paragraph">
                  <wp:posOffset>11430</wp:posOffset>
                </wp:positionV>
                <wp:extent cx="5177864" cy="1701209"/>
                <wp:effectExtent l="0" t="0" r="22860" b="13335"/>
                <wp:wrapNone/>
                <wp:docPr id="2" name="Text Box 2"/>
                <wp:cNvGraphicFramePr/>
                <a:graphic xmlns:a="http://schemas.openxmlformats.org/drawingml/2006/main">
                  <a:graphicData uri="http://schemas.microsoft.com/office/word/2010/wordprocessingShape">
                    <wps:wsp>
                      <wps:cNvSpPr txBox="1"/>
                      <wps:spPr>
                        <a:xfrm>
                          <a:off x="0" y="0"/>
                          <a:ext cx="5177864" cy="17012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C5163" w14:textId="77777777" w:rsidR="00BB03E0" w:rsidRPr="00D93EF2" w:rsidRDefault="00BB03E0" w:rsidP="00BB03E0">
                            <w:pPr>
                              <w:jc w:val="center"/>
                              <w:rPr>
                                <w:rFonts w:ascii="Gabriola" w:hAnsi="Gabriola"/>
                                <w:sz w:val="48"/>
                              </w:rPr>
                            </w:pPr>
                            <w:r w:rsidRPr="00D93EF2">
                              <w:rPr>
                                <w:rFonts w:ascii="Gabriola" w:hAnsi="Gabriola"/>
                                <w:sz w:val="48"/>
                              </w:rPr>
                              <w:t>Een fantasiewezen van dichtbij…</w:t>
                            </w:r>
                          </w:p>
                          <w:p w14:paraId="730C5164" w14:textId="77777777" w:rsidR="00BB03E0" w:rsidRDefault="00BB03E0" w:rsidP="00BB03E0">
                            <w:pPr>
                              <w:pStyle w:val="Lijstalinea"/>
                              <w:numPr>
                                <w:ilvl w:val="0"/>
                                <w:numId w:val="12"/>
                              </w:numPr>
                              <w:rPr>
                                <w:rFonts w:cstheme="minorHAnsi"/>
                                <w:sz w:val="28"/>
                              </w:rPr>
                            </w:pPr>
                            <w:r w:rsidRPr="00BB03E0">
                              <w:rPr>
                                <w:rFonts w:cstheme="minorHAnsi"/>
                                <w:sz w:val="28"/>
                              </w:rPr>
                              <w:t>Wat vind je leuk aan het fantasiewezen?</w:t>
                            </w:r>
                          </w:p>
                          <w:p w14:paraId="730C5165" w14:textId="77777777" w:rsidR="00BB03E0" w:rsidRDefault="00BB03E0" w:rsidP="00BB03E0">
                            <w:pPr>
                              <w:pStyle w:val="Lijstalinea"/>
                              <w:numPr>
                                <w:ilvl w:val="0"/>
                                <w:numId w:val="12"/>
                              </w:numPr>
                              <w:rPr>
                                <w:rFonts w:cstheme="minorHAnsi"/>
                                <w:sz w:val="28"/>
                              </w:rPr>
                            </w:pPr>
                            <w:r>
                              <w:rPr>
                                <w:rFonts w:cstheme="minorHAnsi"/>
                                <w:sz w:val="28"/>
                              </w:rPr>
                              <w:t xml:space="preserve">Aan wat </w:t>
                            </w:r>
                            <w:r w:rsidR="00CF1A9E">
                              <w:rPr>
                                <w:rFonts w:cstheme="minorHAnsi"/>
                                <w:sz w:val="28"/>
                              </w:rPr>
                              <w:t>doet het je denken?</w:t>
                            </w:r>
                          </w:p>
                          <w:p w14:paraId="730C5166" w14:textId="77777777" w:rsidR="00BB03E0" w:rsidRPr="00BB03E0" w:rsidRDefault="00BB03E0" w:rsidP="00BB03E0">
                            <w:pPr>
                              <w:pStyle w:val="Lijstalinea"/>
                              <w:numPr>
                                <w:ilvl w:val="0"/>
                                <w:numId w:val="12"/>
                              </w:numPr>
                              <w:rPr>
                                <w:rFonts w:cstheme="minorHAnsi"/>
                                <w:sz w:val="28"/>
                              </w:rPr>
                            </w:pPr>
                            <w:r>
                              <w:rPr>
                                <w:rFonts w:cstheme="minorHAnsi"/>
                                <w:sz w:val="28"/>
                              </w:rPr>
                              <w:t xml:space="preserve">Verzin een leuke naam voor dit wezen!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C5158" id="Text Box 2" o:spid="_x0000_s1027" type="#_x0000_t202" style="position:absolute;margin-left:.4pt;margin-top:.9pt;width:407.7pt;height:133.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" fillcolor="white [3201]" strokeweight=".5pt">
                <v:textbox>
                  <w:txbxContent>
                    <w:p w14:paraId="730C5163" w14:textId="77777777" w:rsidR="00BB03E0" w:rsidRPr="00D93EF2" w:rsidRDefault="00BB03E0" w:rsidP="00BB03E0">
                      <w:pPr>
                        <w:jc w:val="center"/>
                        <w:rPr>
                          <w:rFonts w:ascii="Gabriola" w:hAnsi="Gabriola"/>
                          <w:sz w:val="48"/>
                        </w:rPr>
                      </w:pPr>
                      <w:r w:rsidRPr="00D93EF2">
                        <w:rPr>
                          <w:rFonts w:ascii="Gabriola" w:hAnsi="Gabriola"/>
                          <w:sz w:val="48"/>
                        </w:rPr>
                        <w:t>Een fantasiewezen van dichtbij…</w:t>
                      </w:r>
                    </w:p>
                    <w:p w14:paraId="730C5164" w14:textId="77777777" w:rsidR="00BB03E0" w:rsidRDefault="00BB03E0" w:rsidP="00BB03E0">
                      <w:pPr>
                        <w:pStyle w:val="Lijstalinea"/>
                        <w:numPr>
                          <w:ilvl w:val="0"/>
                          <w:numId w:val="12"/>
                        </w:numPr>
                        <w:rPr>
                          <w:rFonts w:cstheme="minorHAnsi"/>
                          <w:sz w:val="28"/>
                        </w:rPr>
                      </w:pPr>
                      <w:r w:rsidRPr="00BB03E0">
                        <w:rPr>
                          <w:rFonts w:cstheme="minorHAnsi"/>
                          <w:sz w:val="28"/>
                        </w:rPr>
                        <w:t>Wat vind je leuk aan het fantasiewezen?</w:t>
                      </w:r>
                    </w:p>
                    <w:p w14:paraId="730C5165" w14:textId="77777777" w:rsidR="00BB03E0" w:rsidRDefault="00BB03E0" w:rsidP="00BB03E0">
                      <w:pPr>
                        <w:pStyle w:val="Lijstalinea"/>
                        <w:numPr>
                          <w:ilvl w:val="0"/>
                          <w:numId w:val="12"/>
                        </w:numPr>
                        <w:rPr>
                          <w:rFonts w:cstheme="minorHAnsi"/>
                          <w:sz w:val="28"/>
                        </w:rPr>
                      </w:pPr>
                      <w:r>
                        <w:rPr>
                          <w:rFonts w:cstheme="minorHAnsi"/>
                          <w:sz w:val="28"/>
                        </w:rPr>
                        <w:t xml:space="preserve">Aan wat </w:t>
                      </w:r>
                      <w:r w:rsidR="00CF1A9E">
                        <w:rPr>
                          <w:rFonts w:cstheme="minorHAnsi"/>
                          <w:sz w:val="28"/>
                        </w:rPr>
                        <w:t>doet het je denken?</w:t>
                      </w:r>
                    </w:p>
                    <w:p w14:paraId="730C5166" w14:textId="77777777" w:rsidR="00BB03E0" w:rsidRPr="00BB03E0" w:rsidRDefault="00BB03E0" w:rsidP="00BB03E0">
                      <w:pPr>
                        <w:pStyle w:val="Lijstalinea"/>
                        <w:numPr>
                          <w:ilvl w:val="0"/>
                          <w:numId w:val="12"/>
                        </w:numPr>
                        <w:rPr>
                          <w:rFonts w:cstheme="minorHAnsi"/>
                          <w:sz w:val="28"/>
                        </w:rPr>
                      </w:pPr>
                      <w:r>
                        <w:rPr>
                          <w:rFonts w:cstheme="minorHAnsi"/>
                          <w:sz w:val="28"/>
                        </w:rPr>
                        <w:t xml:space="preserve">Verzin een leuke naam voor dit wezen! </w:t>
                      </w:r>
                    </w:p>
                  </w:txbxContent>
                </v:textbox>
              </v:shape>
            </w:pict>
          </mc:Fallback>
        </mc:AlternateContent>
      </w:r>
    </w:p>
    <w:p w14:paraId="589D16D6" w14:textId="70DEF445" w:rsidR="00653F31" w:rsidRDefault="00653F31">
      <w:pPr>
        <w:rPr>
          <w:szCs w:val="2"/>
        </w:rPr>
      </w:pPr>
    </w:p>
    <w:p w14:paraId="344DF5CD" w14:textId="2FDBD576" w:rsidR="00653F31" w:rsidRDefault="00653F31">
      <w:pPr>
        <w:rPr>
          <w:szCs w:val="2"/>
        </w:rPr>
      </w:pPr>
    </w:p>
    <w:p w14:paraId="742D10B6" w14:textId="7CBFD56E" w:rsidR="00653F31" w:rsidRDefault="00653F31">
      <w:pPr>
        <w:rPr>
          <w:szCs w:val="2"/>
        </w:rPr>
      </w:pPr>
    </w:p>
    <w:p w14:paraId="666BCF26" w14:textId="5B2B75A7" w:rsidR="00653F31" w:rsidRDefault="00653F31">
      <w:pPr>
        <w:rPr>
          <w:szCs w:val="2"/>
        </w:rPr>
      </w:pPr>
    </w:p>
    <w:p w14:paraId="002B0291" w14:textId="3882E575" w:rsidR="00653F31" w:rsidRDefault="00653F31">
      <w:pPr>
        <w:rPr>
          <w:szCs w:val="2"/>
        </w:rPr>
      </w:pPr>
    </w:p>
    <w:p w14:paraId="10A98C01" w14:textId="3BAC176D" w:rsidR="00653F31" w:rsidRDefault="00653F31">
      <w:pPr>
        <w:rPr>
          <w:szCs w:val="2"/>
        </w:rPr>
      </w:pPr>
    </w:p>
    <w:p w14:paraId="540B893D" w14:textId="119F462A" w:rsidR="00653F31" w:rsidRDefault="00653F31">
      <w:pPr>
        <w:rPr>
          <w:szCs w:val="2"/>
        </w:rPr>
      </w:pPr>
    </w:p>
    <w:p w14:paraId="2653816A" w14:textId="7922B222" w:rsidR="00653F31" w:rsidRDefault="00653F31">
      <w:pPr>
        <w:rPr>
          <w:szCs w:val="2"/>
        </w:rPr>
      </w:pPr>
    </w:p>
    <w:p w14:paraId="471CFA90" w14:textId="37FC867F" w:rsidR="00653F31" w:rsidRDefault="00653F31">
      <w:pPr>
        <w:rPr>
          <w:szCs w:val="2"/>
        </w:rPr>
      </w:pPr>
    </w:p>
    <w:p w14:paraId="6DC08B8D" w14:textId="7CB793BE" w:rsidR="00653F31" w:rsidRDefault="00653F31">
      <w:pPr>
        <w:rPr>
          <w:szCs w:val="2"/>
        </w:rPr>
      </w:pPr>
    </w:p>
    <w:p w14:paraId="6B4008CF" w14:textId="18ED1619" w:rsidR="00653F31" w:rsidRDefault="00653F31">
      <w:pPr>
        <w:rPr>
          <w:szCs w:val="2"/>
        </w:rPr>
      </w:pPr>
    </w:p>
    <w:p w14:paraId="5A758802" w14:textId="2FEA6222" w:rsidR="00653F31" w:rsidRDefault="00653F31">
      <w:pPr>
        <w:rPr>
          <w:szCs w:val="2"/>
        </w:rPr>
      </w:pPr>
    </w:p>
    <w:p w14:paraId="6C560569" w14:textId="22AC3322" w:rsidR="00653F31" w:rsidRDefault="00653F31">
      <w:pPr>
        <w:rPr>
          <w:szCs w:val="2"/>
        </w:rPr>
      </w:pPr>
    </w:p>
    <w:p w14:paraId="433257EC" w14:textId="0D7AA9E7" w:rsidR="00653F31" w:rsidRDefault="00653F31">
      <w:pPr>
        <w:rPr>
          <w:szCs w:val="2"/>
        </w:rPr>
      </w:pPr>
    </w:p>
    <w:p w14:paraId="35D4AA1B" w14:textId="7310038B" w:rsidR="00653F31" w:rsidRDefault="00653F31">
      <w:pPr>
        <w:rPr>
          <w:szCs w:val="2"/>
        </w:rPr>
      </w:pPr>
    </w:p>
    <w:p w14:paraId="3F76E1E5" w14:textId="2748A4D4" w:rsidR="00653F31" w:rsidRDefault="00653F31">
      <w:pPr>
        <w:rPr>
          <w:szCs w:val="2"/>
        </w:rPr>
      </w:pPr>
    </w:p>
    <w:p w14:paraId="28E82332" w14:textId="55E8423F" w:rsidR="00653F31" w:rsidRDefault="00653F31">
      <w:pPr>
        <w:rPr>
          <w:szCs w:val="2"/>
        </w:rPr>
      </w:pPr>
    </w:p>
    <w:p w14:paraId="4A425D60" w14:textId="76B0FD38" w:rsidR="00653F31" w:rsidRDefault="00653F31">
      <w:pPr>
        <w:rPr>
          <w:szCs w:val="2"/>
        </w:rPr>
      </w:pPr>
    </w:p>
    <w:p w14:paraId="749AC5FD" w14:textId="358C159C" w:rsidR="00653F31" w:rsidRDefault="00653F31">
      <w:pPr>
        <w:rPr>
          <w:szCs w:val="2"/>
        </w:rPr>
      </w:pPr>
    </w:p>
    <w:p w14:paraId="04789C62" w14:textId="46B9F59F" w:rsidR="00653F31" w:rsidRDefault="00653F31">
      <w:pPr>
        <w:rPr>
          <w:szCs w:val="2"/>
        </w:rPr>
      </w:pPr>
    </w:p>
    <w:p w14:paraId="5C49DE06" w14:textId="78053BCA" w:rsidR="00653F31" w:rsidRDefault="00653F31">
      <w:pPr>
        <w:rPr>
          <w:szCs w:val="2"/>
        </w:rPr>
      </w:pPr>
    </w:p>
    <w:p w14:paraId="70EF1EF5" w14:textId="1DE0794A" w:rsidR="00653F31" w:rsidRPr="00653F31" w:rsidRDefault="00653F31">
      <w:pPr>
        <w:rPr>
          <w:szCs w:val="2"/>
          <w:u w:val="single"/>
        </w:rPr>
      </w:pPr>
      <w:r w:rsidRPr="00653F31">
        <w:rPr>
          <w:szCs w:val="2"/>
          <w:u w:val="single"/>
        </w:rPr>
        <w:lastRenderedPageBreak/>
        <w:t>Bijlage 2: Kaartjes lijnen</w:t>
      </w:r>
    </w:p>
    <w:p w14:paraId="35C632E7" w14:textId="746D0439" w:rsidR="00653F31" w:rsidRDefault="00653F31">
      <w:pPr>
        <w:rPr>
          <w:szCs w:val="2"/>
        </w:rPr>
      </w:pPr>
    </w:p>
    <w:p w14:paraId="406B29EF" w14:textId="77777777" w:rsidR="00653F31" w:rsidRPr="00653F31" w:rsidRDefault="00653F31">
      <w:pPr>
        <w:rPr>
          <w:szCs w:val="2"/>
        </w:rPr>
      </w:pPr>
    </w:p>
    <w:p w14:paraId="555796B1" w14:textId="24E7866B" w:rsidR="00653F31" w:rsidRDefault="00BB03E0" w:rsidP="00653F31">
      <w:r>
        <w:rPr>
          <w:sz w:val="2"/>
          <w:szCs w:val="2"/>
        </w:rPr>
        <w:t>Bijla</w:t>
      </w:r>
      <w:r w:rsidR="00653F31">
        <w:rPr>
          <w:sz w:val="2"/>
          <w:szCs w:val="2"/>
        </w:rPr>
        <w:t>Bijla</w:t>
      </w:r>
      <w:r w:rsidR="00653F31" w:rsidRPr="00653F31">
        <w:rPr>
          <w:noProof/>
        </w:rPr>
        <w:t xml:space="preserve"> </w:t>
      </w:r>
      <w:r w:rsidR="00653F31">
        <w:rPr>
          <w:noProof/>
        </w:rPr>
        <w:drawing>
          <wp:anchor distT="0" distB="0" distL="114300" distR="114300" simplePos="0" relativeHeight="251651584" behindDoc="1" locked="0" layoutInCell="1" allowOverlap="1" wp14:anchorId="5F5E042A" wp14:editId="34D2A4B6">
            <wp:simplePos x="0" y="0"/>
            <wp:positionH relativeFrom="column">
              <wp:posOffset>4810125</wp:posOffset>
            </wp:positionH>
            <wp:positionV relativeFrom="paragraph">
              <wp:posOffset>-73025</wp:posOffset>
            </wp:positionV>
            <wp:extent cx="1382395" cy="1475740"/>
            <wp:effectExtent l="0" t="0" r="8255" b="0"/>
            <wp:wrapTight wrapText="bothSides">
              <wp:wrapPolygon edited="0">
                <wp:start x="0" y="0"/>
                <wp:lineTo x="0" y="21191"/>
                <wp:lineTo x="21431" y="21191"/>
                <wp:lineTo x="21431" y="0"/>
                <wp:lineTo x="0" y="0"/>
              </wp:wrapPolygon>
            </wp:wrapTight>
            <wp:docPr id="4" name="Afbeelding 6" descr="C:\Users\Evelien\Documents\school\2A\MUVO\LIJNENKIJKWIJZER\10720989_10203875359356196_479251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elien\Documents\school\2A\MUVO\LIJNENKIJKWIJZER\10720989_10203875359356196_479251795_n.jpg"/>
                    <pic:cNvPicPr>
                      <a:picLocks noChangeAspect="1" noChangeArrowheads="1"/>
                    </pic:cNvPicPr>
                  </pic:nvPicPr>
                  <pic:blipFill>
                    <a:blip r:embed="rId10" cstate="print">
                      <a:grayscl/>
                    </a:blip>
                    <a:srcRect b="39286"/>
                    <a:stretch>
                      <a:fillRect/>
                    </a:stretch>
                  </pic:blipFill>
                  <pic:spPr bwMode="auto">
                    <a:xfrm>
                      <a:off x="0" y="0"/>
                      <a:ext cx="1382395" cy="1475740"/>
                    </a:xfrm>
                    <a:prstGeom prst="rect">
                      <a:avLst/>
                    </a:prstGeom>
                    <a:noFill/>
                    <a:ln w="9525">
                      <a:noFill/>
                      <a:miter lim="800000"/>
                      <a:headEnd/>
                      <a:tailEnd/>
                    </a:ln>
                  </pic:spPr>
                </pic:pic>
              </a:graphicData>
            </a:graphic>
          </wp:anchor>
        </w:drawing>
      </w:r>
      <w:r w:rsidR="00653F31">
        <w:rPr>
          <w:noProof/>
        </w:rPr>
        <w:drawing>
          <wp:anchor distT="0" distB="0" distL="114300" distR="114300" simplePos="0" relativeHeight="251707904" behindDoc="1" locked="0" layoutInCell="1" allowOverlap="1" wp14:anchorId="1005B1B6" wp14:editId="457F538E">
            <wp:simplePos x="0" y="0"/>
            <wp:positionH relativeFrom="column">
              <wp:posOffset>4795520</wp:posOffset>
            </wp:positionH>
            <wp:positionV relativeFrom="paragraph">
              <wp:posOffset>3162300</wp:posOffset>
            </wp:positionV>
            <wp:extent cx="1436370" cy="1546860"/>
            <wp:effectExtent l="0" t="0" r="0" b="0"/>
            <wp:wrapTight wrapText="bothSides">
              <wp:wrapPolygon edited="0">
                <wp:start x="0" y="0"/>
                <wp:lineTo x="0" y="21281"/>
                <wp:lineTo x="21199" y="21281"/>
                <wp:lineTo x="21199" y="0"/>
                <wp:lineTo x="0" y="0"/>
              </wp:wrapPolygon>
            </wp:wrapTight>
            <wp:docPr id="6" name="Afbeelding 16" descr="C:\Users\Evelien\Documents\school\2A\MUVO\LIJNENKIJKWIJZER\10708260_10203875900089714_1854980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velien\Documents\school\2A\MUVO\LIJNENKIJKWIJZER\10708260_10203875900089714_1854980785_n.jpg"/>
                    <pic:cNvPicPr>
                      <a:picLocks noChangeAspect="1" noChangeArrowheads="1"/>
                    </pic:cNvPicPr>
                  </pic:nvPicPr>
                  <pic:blipFill>
                    <a:blip r:embed="rId11" cstate="print">
                      <a:grayscl/>
                    </a:blip>
                    <a:srcRect l="32299" t="23154" r="8787" b="42986"/>
                    <a:stretch>
                      <a:fillRect/>
                    </a:stretch>
                  </pic:blipFill>
                  <pic:spPr bwMode="auto">
                    <a:xfrm>
                      <a:off x="0" y="0"/>
                      <a:ext cx="1436370" cy="1546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3F31">
        <w:rPr>
          <w:noProof/>
        </w:rPr>
        <w:drawing>
          <wp:anchor distT="0" distB="0" distL="114300" distR="114300" simplePos="0" relativeHeight="251576832" behindDoc="1" locked="0" layoutInCell="1" allowOverlap="1" wp14:anchorId="2C73268A" wp14:editId="04D3E503">
            <wp:simplePos x="0" y="0"/>
            <wp:positionH relativeFrom="column">
              <wp:posOffset>-146050</wp:posOffset>
            </wp:positionH>
            <wp:positionV relativeFrom="paragraph">
              <wp:posOffset>-93345</wp:posOffset>
            </wp:positionV>
            <wp:extent cx="1379220" cy="1433830"/>
            <wp:effectExtent l="19050" t="0" r="0" b="0"/>
            <wp:wrapTight wrapText="bothSides">
              <wp:wrapPolygon edited="0">
                <wp:start x="-298" y="0"/>
                <wp:lineTo x="-298" y="21236"/>
                <wp:lineTo x="21481" y="21236"/>
                <wp:lineTo x="21481" y="0"/>
                <wp:lineTo x="-298" y="0"/>
              </wp:wrapPolygon>
            </wp:wrapTight>
            <wp:docPr id="10" name="Afbeelding 10" descr="C:\Users\Evelien\Downloads\12077022_10206318243226766_1398291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velien\Downloads\12077022_10206318243226766_1398291478_n.jpg"/>
                    <pic:cNvPicPr>
                      <a:picLocks noChangeAspect="1" noChangeArrowheads="1"/>
                    </pic:cNvPicPr>
                  </pic:nvPicPr>
                  <pic:blipFill>
                    <a:blip r:embed="rId12" cstate="print">
                      <a:grayscl/>
                    </a:blip>
                    <a:srcRect l="9361" t="19372" r="18303" b="38512"/>
                    <a:stretch>
                      <a:fillRect/>
                    </a:stretch>
                  </pic:blipFill>
                  <pic:spPr bwMode="auto">
                    <a:xfrm>
                      <a:off x="0" y="0"/>
                      <a:ext cx="1379220" cy="1433830"/>
                    </a:xfrm>
                    <a:prstGeom prst="rect">
                      <a:avLst/>
                    </a:prstGeom>
                    <a:noFill/>
                    <a:ln w="9525">
                      <a:noFill/>
                      <a:miter lim="800000"/>
                      <a:headEnd/>
                      <a:tailEnd/>
                    </a:ln>
                  </pic:spPr>
                </pic:pic>
              </a:graphicData>
            </a:graphic>
          </wp:anchor>
        </w:drawing>
      </w:r>
      <w:r w:rsidR="00653F31">
        <w:rPr>
          <w:noProof/>
        </w:rPr>
        <w:drawing>
          <wp:anchor distT="0" distB="0" distL="114300" distR="114300" simplePos="0" relativeHeight="251687424" behindDoc="1" locked="0" layoutInCell="1" allowOverlap="1" wp14:anchorId="408B8B58" wp14:editId="59ACB3D9">
            <wp:simplePos x="0" y="0"/>
            <wp:positionH relativeFrom="column">
              <wp:posOffset>3206750</wp:posOffset>
            </wp:positionH>
            <wp:positionV relativeFrom="paragraph">
              <wp:posOffset>1538605</wp:posOffset>
            </wp:positionV>
            <wp:extent cx="1343025" cy="1433830"/>
            <wp:effectExtent l="19050" t="0" r="9525" b="0"/>
            <wp:wrapTight wrapText="bothSides">
              <wp:wrapPolygon edited="0">
                <wp:start x="-306" y="0"/>
                <wp:lineTo x="-306" y="21236"/>
                <wp:lineTo x="21753" y="21236"/>
                <wp:lineTo x="21753" y="0"/>
                <wp:lineTo x="-306" y="0"/>
              </wp:wrapPolygon>
            </wp:wrapTight>
            <wp:docPr id="12" name="Afbeelding 13" descr="C:\Users\Evelien\Documents\school\2A\MUVO\LIJNENKIJKWIJZER\10723322_10203875902889784_1825173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elien\Documents\school\2A\MUVO\LIJNENKIJKWIJZER\10723322_10203875902889784_1825173769_n.jpg"/>
                    <pic:cNvPicPr>
                      <a:picLocks noChangeAspect="1" noChangeArrowheads="1"/>
                    </pic:cNvPicPr>
                  </pic:nvPicPr>
                  <pic:blipFill>
                    <a:blip r:embed="rId13" cstate="print">
                      <a:grayscl/>
                    </a:blip>
                    <a:srcRect t="28333" r="12583" b="18716"/>
                    <a:stretch>
                      <a:fillRect/>
                    </a:stretch>
                  </pic:blipFill>
                  <pic:spPr bwMode="auto">
                    <a:xfrm>
                      <a:off x="0" y="0"/>
                      <a:ext cx="1343025" cy="1433830"/>
                    </a:xfrm>
                    <a:prstGeom prst="rect">
                      <a:avLst/>
                    </a:prstGeom>
                    <a:noFill/>
                    <a:ln w="9525">
                      <a:noFill/>
                      <a:miter lim="800000"/>
                      <a:headEnd/>
                      <a:tailEnd/>
                    </a:ln>
                  </pic:spPr>
                </pic:pic>
              </a:graphicData>
            </a:graphic>
          </wp:anchor>
        </w:drawing>
      </w:r>
      <w:r w:rsidR="00653F31">
        <w:rPr>
          <w:noProof/>
        </w:rPr>
        <w:drawing>
          <wp:anchor distT="0" distB="0" distL="114300" distR="114300" simplePos="0" relativeHeight="251605504" behindDoc="1" locked="0" layoutInCell="1" allowOverlap="1" wp14:anchorId="3885461D" wp14:editId="6BDFA086">
            <wp:simplePos x="0" y="0"/>
            <wp:positionH relativeFrom="column">
              <wp:posOffset>4804410</wp:posOffset>
            </wp:positionH>
            <wp:positionV relativeFrom="paragraph">
              <wp:posOffset>1621790</wp:posOffset>
            </wp:positionV>
            <wp:extent cx="1368425" cy="1433830"/>
            <wp:effectExtent l="57150" t="0" r="41275" b="0"/>
            <wp:wrapTight wrapText="bothSides">
              <wp:wrapPolygon edited="0">
                <wp:start x="21515" y="-368"/>
                <wp:lineTo x="165" y="-368"/>
                <wp:lineTo x="165" y="21729"/>
                <wp:lineTo x="21515" y="21729"/>
                <wp:lineTo x="21515" y="-368"/>
              </wp:wrapPolygon>
            </wp:wrapTight>
            <wp:docPr id="13" name="Afbeelding 13" descr="C:\Users\Evelien\Downloads\12047561_10206318241426721_166377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velien\Downloads\12047561_10206318241426721_1663778752_n.jpg"/>
                    <pic:cNvPicPr>
                      <a:picLocks noChangeAspect="1" noChangeArrowheads="1"/>
                    </pic:cNvPicPr>
                  </pic:nvPicPr>
                  <pic:blipFill>
                    <a:blip r:embed="rId14" cstate="print">
                      <a:grayscl/>
                    </a:blip>
                    <a:srcRect l="51919" t="36219" r="571" b="35351"/>
                    <a:stretch>
                      <a:fillRect/>
                    </a:stretch>
                  </pic:blipFill>
                  <pic:spPr bwMode="auto">
                    <a:xfrm rot="16200000">
                      <a:off x="0" y="0"/>
                      <a:ext cx="1368425" cy="1433830"/>
                    </a:xfrm>
                    <a:prstGeom prst="rect">
                      <a:avLst/>
                    </a:prstGeom>
                    <a:noFill/>
                    <a:ln w="9525">
                      <a:noFill/>
                      <a:miter lim="800000"/>
                      <a:headEnd/>
                      <a:tailEnd/>
                    </a:ln>
                  </pic:spPr>
                </pic:pic>
              </a:graphicData>
            </a:graphic>
          </wp:anchor>
        </w:drawing>
      </w:r>
      <w:r w:rsidR="00653F31">
        <w:rPr>
          <w:noProof/>
        </w:rPr>
        <w:drawing>
          <wp:anchor distT="0" distB="0" distL="114300" distR="114300" simplePos="0" relativeHeight="251642368" behindDoc="1" locked="0" layoutInCell="1" allowOverlap="1" wp14:anchorId="7D1E1449" wp14:editId="05FD2C09">
            <wp:simplePos x="0" y="0"/>
            <wp:positionH relativeFrom="column">
              <wp:posOffset>3203575</wp:posOffset>
            </wp:positionH>
            <wp:positionV relativeFrom="paragraph">
              <wp:posOffset>-93345</wp:posOffset>
            </wp:positionV>
            <wp:extent cx="1325245" cy="1433830"/>
            <wp:effectExtent l="19050" t="0" r="8255" b="0"/>
            <wp:wrapTight wrapText="bothSides">
              <wp:wrapPolygon edited="0">
                <wp:start x="-310" y="0"/>
                <wp:lineTo x="-310" y="21236"/>
                <wp:lineTo x="21735" y="21236"/>
                <wp:lineTo x="21735" y="0"/>
                <wp:lineTo x="-310" y="0"/>
              </wp:wrapPolygon>
            </wp:wrapTight>
            <wp:docPr id="15" name="Afbeelding 7" descr="cStpv6zyyzGyBhSINw7dVJY3RkYjOQYty4tz6g9fgZbxE8AYjGae9Yb9LXDGuezDD0g%3D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tpv6zyyzGyBhSINw7dVJY3RkYjOQYty4tz6g9fgZbxE8AYjGae9Yb9LXDGuezDD0g%3Dw300"/>
                    <pic:cNvPicPr>
                      <a:picLocks noChangeAspect="1" noChangeArrowheads="1"/>
                    </pic:cNvPicPr>
                  </pic:nvPicPr>
                  <pic:blipFill>
                    <a:blip r:embed="rId15" cstate="print">
                      <a:grayscl/>
                    </a:blip>
                    <a:srcRect l="12599" t="31496" r="37007" b="13071"/>
                    <a:stretch>
                      <a:fillRect/>
                    </a:stretch>
                  </pic:blipFill>
                  <pic:spPr bwMode="auto">
                    <a:xfrm>
                      <a:off x="0" y="0"/>
                      <a:ext cx="1325245" cy="1433830"/>
                    </a:xfrm>
                    <a:prstGeom prst="rect">
                      <a:avLst/>
                    </a:prstGeom>
                    <a:noFill/>
                    <a:ln w="9525" algn="in">
                      <a:noFill/>
                      <a:miter lim="800000"/>
                      <a:headEnd/>
                      <a:tailEnd/>
                    </a:ln>
                  </pic:spPr>
                </pic:pic>
              </a:graphicData>
            </a:graphic>
          </wp:anchor>
        </w:drawing>
      </w:r>
      <w:r w:rsidR="00653F31">
        <w:rPr>
          <w:noProof/>
        </w:rPr>
        <w:drawing>
          <wp:anchor distT="0" distB="0" distL="114300" distR="114300" simplePos="0" relativeHeight="251746816" behindDoc="1" locked="0" layoutInCell="1" allowOverlap="1" wp14:anchorId="557CDD95" wp14:editId="3AC3B4CF">
            <wp:simplePos x="0" y="0"/>
            <wp:positionH relativeFrom="column">
              <wp:posOffset>1467485</wp:posOffset>
            </wp:positionH>
            <wp:positionV relativeFrom="paragraph">
              <wp:posOffset>-92710</wp:posOffset>
            </wp:positionV>
            <wp:extent cx="1433195" cy="1433830"/>
            <wp:effectExtent l="19050" t="0" r="0" b="0"/>
            <wp:wrapTight wrapText="bothSides">
              <wp:wrapPolygon edited="0">
                <wp:start x="-287" y="0"/>
                <wp:lineTo x="-287" y="21236"/>
                <wp:lineTo x="21533" y="21236"/>
                <wp:lineTo x="21533" y="0"/>
                <wp:lineTo x="-287" y="0"/>
              </wp:wrapPolygon>
            </wp:wrapTight>
            <wp:docPr id="17" name="Afbeelding 27" descr="https://zandkorrelfotoblog.files.wordpress.com/2010/01/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zandkorrelfotoblog.files.wordpress.com/2010/01/sla.jpg"/>
                    <pic:cNvPicPr>
                      <a:picLocks noChangeAspect="1" noChangeArrowheads="1"/>
                    </pic:cNvPicPr>
                  </pic:nvPicPr>
                  <pic:blipFill>
                    <a:blip r:embed="rId16" cstate="print">
                      <a:grayscl/>
                    </a:blip>
                    <a:srcRect l="21480" t="11504" r="32413" b="22545"/>
                    <a:stretch>
                      <a:fillRect/>
                    </a:stretch>
                  </pic:blipFill>
                  <pic:spPr bwMode="auto">
                    <a:xfrm>
                      <a:off x="0" y="0"/>
                      <a:ext cx="1433195" cy="1433830"/>
                    </a:xfrm>
                    <a:prstGeom prst="rect">
                      <a:avLst/>
                    </a:prstGeom>
                    <a:noFill/>
                    <a:ln w="9525">
                      <a:noFill/>
                      <a:miter lim="800000"/>
                      <a:headEnd/>
                      <a:tailEnd/>
                    </a:ln>
                  </pic:spPr>
                </pic:pic>
              </a:graphicData>
            </a:graphic>
          </wp:anchor>
        </w:drawing>
      </w:r>
    </w:p>
    <w:p w14:paraId="1C3CEAA8" w14:textId="0B388AA8" w:rsidR="00653F31" w:rsidRDefault="00653F31" w:rsidP="00653F31"/>
    <w:p w14:paraId="730C5153" w14:textId="611C8791" w:rsidR="0030008B" w:rsidRPr="00653F31" w:rsidRDefault="00653F31">
      <w:pPr>
        <w:rPr>
          <w:sz w:val="28"/>
          <w:szCs w:val="2"/>
        </w:rPr>
      </w:pPr>
      <w:r>
        <w:rPr>
          <w:noProof/>
        </w:rPr>
        <w:drawing>
          <wp:anchor distT="0" distB="0" distL="114300" distR="114300" simplePos="0" relativeHeight="251698688" behindDoc="1" locked="0" layoutInCell="1" allowOverlap="1" wp14:anchorId="40B55084" wp14:editId="5642CCF2">
            <wp:simplePos x="0" y="0"/>
            <wp:positionH relativeFrom="column">
              <wp:posOffset>-6426200</wp:posOffset>
            </wp:positionH>
            <wp:positionV relativeFrom="paragraph">
              <wp:posOffset>4445635</wp:posOffset>
            </wp:positionV>
            <wp:extent cx="1457325" cy="1486535"/>
            <wp:effectExtent l="4445" t="0" r="0" b="0"/>
            <wp:wrapTight wrapText="bothSides">
              <wp:wrapPolygon edited="0">
                <wp:start x="66" y="21665"/>
                <wp:lineTo x="21242" y="21665"/>
                <wp:lineTo x="21242" y="351"/>
                <wp:lineTo x="66" y="351"/>
                <wp:lineTo x="66" y="21665"/>
              </wp:wrapPolygon>
            </wp:wrapTight>
            <wp:docPr id="8" name="Afbeelding 15" descr="C:\Users\Evelien\Documents\school\2A\MUVO\LIJNENKIJKWIJZER\10719526_10203875899609702_1321652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elien\Documents\school\2A\MUVO\LIJNENKIJKWIJZER\10719526_10203875899609702_1321652021_n.jpg"/>
                    <pic:cNvPicPr>
                      <a:picLocks noChangeAspect="1" noChangeArrowheads="1"/>
                    </pic:cNvPicPr>
                  </pic:nvPicPr>
                  <pic:blipFill>
                    <a:blip r:embed="rId17" cstate="print">
                      <a:grayscl/>
                    </a:blip>
                    <a:srcRect l="13519" t="12083" r="25185" b="50523"/>
                    <a:stretch>
                      <a:fillRect/>
                    </a:stretch>
                  </pic:blipFill>
                  <pic:spPr bwMode="auto">
                    <a:xfrm rot="5400000">
                      <a:off x="0" y="0"/>
                      <a:ext cx="1457325" cy="148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14:anchorId="2AAA8FA6" wp14:editId="39C65200">
            <wp:simplePos x="0" y="0"/>
            <wp:positionH relativeFrom="column">
              <wp:posOffset>-4765040</wp:posOffset>
            </wp:positionH>
            <wp:positionV relativeFrom="paragraph">
              <wp:posOffset>4435475</wp:posOffset>
            </wp:positionV>
            <wp:extent cx="1358265" cy="1484630"/>
            <wp:effectExtent l="0" t="0" r="0" b="0"/>
            <wp:wrapTight wrapText="bothSides">
              <wp:wrapPolygon edited="0">
                <wp:start x="0" y="0"/>
                <wp:lineTo x="0" y="21341"/>
                <wp:lineTo x="21206" y="21341"/>
                <wp:lineTo x="21206" y="0"/>
                <wp:lineTo x="0" y="0"/>
              </wp:wrapPolygon>
            </wp:wrapTight>
            <wp:docPr id="9" name="Afbeelding 9" descr="C:\Users\Evelien\Downloads\12047259_10206318239866682_36772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elien\Downloads\12047259_10206318239866682_36772826_n.jpg"/>
                    <pic:cNvPicPr>
                      <a:picLocks noChangeAspect="1" noChangeArrowheads="1"/>
                    </pic:cNvPicPr>
                  </pic:nvPicPr>
                  <pic:blipFill>
                    <a:blip r:embed="rId18" cstate="print">
                      <a:grayscl/>
                    </a:blip>
                    <a:srcRect l="18902" t="13253" r="-60" b="35972"/>
                    <a:stretch>
                      <a:fillRect/>
                    </a:stretch>
                  </pic:blipFill>
                  <pic:spPr bwMode="auto">
                    <a:xfrm>
                      <a:off x="0" y="0"/>
                      <a:ext cx="1358265" cy="1484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008" behindDoc="1" locked="0" layoutInCell="1" allowOverlap="1" wp14:anchorId="31C49B71" wp14:editId="11C149F0">
            <wp:simplePos x="0" y="0"/>
            <wp:positionH relativeFrom="column">
              <wp:posOffset>-3175635</wp:posOffset>
            </wp:positionH>
            <wp:positionV relativeFrom="paragraph">
              <wp:posOffset>4505960</wp:posOffset>
            </wp:positionV>
            <wp:extent cx="1379220" cy="1433830"/>
            <wp:effectExtent l="19050" t="0" r="0" b="0"/>
            <wp:wrapTight wrapText="bothSides">
              <wp:wrapPolygon edited="0">
                <wp:start x="-298" y="0"/>
                <wp:lineTo x="-298" y="21236"/>
                <wp:lineTo x="21481" y="21236"/>
                <wp:lineTo x="21481" y="0"/>
                <wp:lineTo x="-298" y="0"/>
              </wp:wrapPolygon>
            </wp:wrapTight>
            <wp:docPr id="11" name="Afbeelding 11" descr="C:\Users\Evelien\Downloads\12048968_10206318239746679_742320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ien\Downloads\12048968_10206318239746679_742320618_n.jpg"/>
                    <pic:cNvPicPr>
                      <a:picLocks noChangeAspect="1" noChangeArrowheads="1"/>
                    </pic:cNvPicPr>
                  </pic:nvPicPr>
                  <pic:blipFill>
                    <a:blip r:embed="rId19" cstate="print"/>
                    <a:srcRect l="37972" t="42398" r="31004"/>
                    <a:stretch>
                      <a:fillRect/>
                    </a:stretch>
                  </pic:blipFill>
                  <pic:spPr bwMode="auto">
                    <a:xfrm>
                      <a:off x="0" y="0"/>
                      <a:ext cx="1379220" cy="1433830"/>
                    </a:xfrm>
                    <a:prstGeom prst="rect">
                      <a:avLst/>
                    </a:prstGeom>
                    <a:noFill/>
                    <a:ln w="9525">
                      <a:noFill/>
                      <a:miter lim="800000"/>
                      <a:headEnd/>
                      <a:tailEnd/>
                    </a:ln>
                  </pic:spPr>
                </pic:pic>
              </a:graphicData>
            </a:graphic>
          </wp:anchor>
        </w:drawing>
      </w:r>
      <w:r>
        <w:rPr>
          <w:noProof/>
        </w:rPr>
        <w:drawing>
          <wp:anchor distT="0" distB="0" distL="114300" distR="114300" simplePos="0" relativeHeight="251729408" behindDoc="1" locked="0" layoutInCell="1" allowOverlap="1" wp14:anchorId="73C14CDB" wp14:editId="2214529B">
            <wp:simplePos x="0" y="0"/>
            <wp:positionH relativeFrom="column">
              <wp:posOffset>-1449705</wp:posOffset>
            </wp:positionH>
            <wp:positionV relativeFrom="paragraph">
              <wp:posOffset>4466590</wp:posOffset>
            </wp:positionV>
            <wp:extent cx="1352550" cy="1433830"/>
            <wp:effectExtent l="19050" t="0" r="0" b="0"/>
            <wp:wrapTight wrapText="bothSides">
              <wp:wrapPolygon edited="0">
                <wp:start x="-304" y="0"/>
                <wp:lineTo x="-304" y="21236"/>
                <wp:lineTo x="21600" y="21236"/>
                <wp:lineTo x="21600" y="0"/>
                <wp:lineTo x="-304" y="0"/>
              </wp:wrapPolygon>
            </wp:wrapTight>
            <wp:docPr id="20" name="Afbeelding 30" descr="http://www.femma.be/frontend/files/userfiles/images/Zingeving/mond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emma.be/frontend/files/userfiles/images/Zingeving/mondhoek.jpg"/>
                    <pic:cNvPicPr>
                      <a:picLocks noChangeAspect="1" noChangeArrowheads="1"/>
                    </pic:cNvPicPr>
                  </pic:nvPicPr>
                  <pic:blipFill>
                    <a:blip r:embed="rId20" cstate="print"/>
                    <a:srcRect r="29487" b="-22"/>
                    <a:stretch>
                      <a:fillRect/>
                    </a:stretch>
                  </pic:blipFill>
                  <pic:spPr bwMode="auto">
                    <a:xfrm>
                      <a:off x="0" y="0"/>
                      <a:ext cx="1352550" cy="1433830"/>
                    </a:xfrm>
                    <a:prstGeom prst="rect">
                      <a:avLst/>
                    </a:prstGeom>
                    <a:noFill/>
                    <a:ln w="9525">
                      <a:noFill/>
                      <a:miter lim="800000"/>
                      <a:headEnd/>
                      <a:tailEnd/>
                    </a:ln>
                  </pic:spPr>
                </pic:pic>
              </a:graphicData>
            </a:graphic>
          </wp:anchor>
        </w:drawing>
      </w:r>
      <w:r>
        <w:rPr>
          <w:noProof/>
        </w:rPr>
        <w:drawing>
          <wp:anchor distT="0" distB="0" distL="114300" distR="114300" simplePos="0" relativeHeight="251721216" behindDoc="1" locked="0" layoutInCell="1" allowOverlap="1" wp14:anchorId="5C8EFDF4" wp14:editId="33775581">
            <wp:simplePos x="0" y="0"/>
            <wp:positionH relativeFrom="column">
              <wp:posOffset>-6428105</wp:posOffset>
            </wp:positionH>
            <wp:positionV relativeFrom="paragraph">
              <wp:posOffset>2826385</wp:posOffset>
            </wp:positionV>
            <wp:extent cx="1468755" cy="1433830"/>
            <wp:effectExtent l="19050" t="0" r="0" b="0"/>
            <wp:wrapTight wrapText="bothSides">
              <wp:wrapPolygon edited="0">
                <wp:start x="-280" y="0"/>
                <wp:lineTo x="-280" y="21236"/>
                <wp:lineTo x="21572" y="21236"/>
                <wp:lineTo x="21572" y="0"/>
                <wp:lineTo x="-280" y="0"/>
              </wp:wrapPolygon>
            </wp:wrapTight>
            <wp:docPr id="16" name="Afbeelding 24" descr="http://thumbs.dreamstime.com/z/slice-red-cabbage-153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umbs.dreamstime.com/z/slice-red-cabbage-1534949.jpg"/>
                    <pic:cNvPicPr>
                      <a:picLocks noChangeAspect="1" noChangeArrowheads="1"/>
                    </pic:cNvPicPr>
                  </pic:nvPicPr>
                  <pic:blipFill>
                    <a:blip r:embed="rId21" cstate="print">
                      <a:grayscl/>
                    </a:blip>
                    <a:srcRect l="33616" t="13080" r="23030" b="29484"/>
                    <a:stretch>
                      <a:fillRect/>
                    </a:stretch>
                  </pic:blipFill>
                  <pic:spPr bwMode="auto">
                    <a:xfrm>
                      <a:off x="0" y="0"/>
                      <a:ext cx="1468755" cy="1433830"/>
                    </a:xfrm>
                    <a:prstGeom prst="rect">
                      <a:avLst/>
                    </a:prstGeom>
                    <a:noFill/>
                    <a:ln w="9525">
                      <a:noFill/>
                      <a:miter lim="800000"/>
                      <a:headEnd/>
                      <a:tailEnd/>
                    </a:ln>
                  </pic:spPr>
                </pic:pic>
              </a:graphicData>
            </a:graphic>
          </wp:anchor>
        </w:drawing>
      </w:r>
      <w:r>
        <w:rPr>
          <w:noProof/>
        </w:rPr>
        <w:drawing>
          <wp:anchor distT="0" distB="0" distL="114300" distR="114300" simplePos="0" relativeHeight="251590144" behindDoc="1" locked="0" layoutInCell="1" allowOverlap="1" wp14:anchorId="6289065D" wp14:editId="1A034FEE">
            <wp:simplePos x="0" y="0"/>
            <wp:positionH relativeFrom="column">
              <wp:posOffset>-4787900</wp:posOffset>
            </wp:positionH>
            <wp:positionV relativeFrom="paragraph">
              <wp:posOffset>2778125</wp:posOffset>
            </wp:positionV>
            <wp:extent cx="1433195" cy="1505585"/>
            <wp:effectExtent l="19050" t="0" r="0" b="0"/>
            <wp:wrapTight wrapText="bothSides">
              <wp:wrapPolygon edited="0">
                <wp:start x="-287" y="0"/>
                <wp:lineTo x="-287" y="21318"/>
                <wp:lineTo x="21533" y="21318"/>
                <wp:lineTo x="21533" y="0"/>
                <wp:lineTo x="-287" y="0"/>
              </wp:wrapPolygon>
            </wp:wrapTight>
            <wp:docPr id="19" name="Afbeelding 19" descr="C:\Users\Evelien\Downloads\12071662_10206318241106713_1558471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velien\Downloads\12071662_10206318241106713_1558471784_n.jpg"/>
                    <pic:cNvPicPr>
                      <a:picLocks noChangeAspect="1" noChangeArrowheads="1"/>
                    </pic:cNvPicPr>
                  </pic:nvPicPr>
                  <pic:blipFill>
                    <a:blip r:embed="rId22" cstate="print"/>
                    <a:srcRect r="22625" b="53614"/>
                    <a:stretch>
                      <a:fillRect/>
                    </a:stretch>
                  </pic:blipFill>
                  <pic:spPr bwMode="auto">
                    <a:xfrm>
                      <a:off x="0" y="0"/>
                      <a:ext cx="1433195" cy="1505585"/>
                    </a:xfrm>
                    <a:prstGeom prst="rect">
                      <a:avLst/>
                    </a:prstGeom>
                    <a:noFill/>
                    <a:ln w="9525">
                      <a:noFill/>
                      <a:miter lim="800000"/>
                      <a:headEnd/>
                      <a:tailEnd/>
                    </a:ln>
                  </pic:spPr>
                </pic:pic>
              </a:graphicData>
            </a:graphic>
          </wp:anchor>
        </w:drawing>
      </w:r>
      <w:r>
        <w:rPr>
          <w:noProof/>
        </w:rPr>
        <w:drawing>
          <wp:anchor distT="0" distB="0" distL="114300" distR="114300" simplePos="0" relativeHeight="251760128" behindDoc="0" locked="0" layoutInCell="1" allowOverlap="1" wp14:anchorId="6802E727" wp14:editId="7B3F6430">
            <wp:simplePos x="0" y="0"/>
            <wp:positionH relativeFrom="column">
              <wp:posOffset>-3169920</wp:posOffset>
            </wp:positionH>
            <wp:positionV relativeFrom="paragraph">
              <wp:posOffset>2795905</wp:posOffset>
            </wp:positionV>
            <wp:extent cx="1384662" cy="1489166"/>
            <wp:effectExtent l="0" t="0" r="6350" b="0"/>
            <wp:wrapNone/>
            <wp:docPr id="5" name="Picture 1" descr="C:\Users\cleo\Documents\2 BALO\Muvo 3\lijnenfoto's\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o\Documents\2 BALO\Muvo 3\lijnenfoto's\IMG_44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662" cy="14891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1" locked="0" layoutInCell="1" allowOverlap="1" wp14:anchorId="12EC6CA4" wp14:editId="12C3B497">
            <wp:simplePos x="0" y="0"/>
            <wp:positionH relativeFrom="column">
              <wp:posOffset>-6509385</wp:posOffset>
            </wp:positionH>
            <wp:positionV relativeFrom="paragraph">
              <wp:posOffset>1192530</wp:posOffset>
            </wp:positionV>
            <wp:extent cx="1486535" cy="1433830"/>
            <wp:effectExtent l="19050" t="0" r="0" b="0"/>
            <wp:wrapTight wrapText="bothSides">
              <wp:wrapPolygon edited="0">
                <wp:start x="-277" y="0"/>
                <wp:lineTo x="-277" y="21236"/>
                <wp:lineTo x="21591" y="21236"/>
                <wp:lineTo x="21591" y="0"/>
                <wp:lineTo x="-277" y="0"/>
              </wp:wrapPolygon>
            </wp:wrapTight>
            <wp:docPr id="21" name="Afbeelding 21" descr="C:\Users\Evelien\Downloads\12081364_10206318243586775_1435395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lien\Downloads\12081364_10206318243586775_1435395297_n.jpg"/>
                    <pic:cNvPicPr>
                      <a:picLocks noChangeAspect="1" noChangeArrowheads="1"/>
                    </pic:cNvPicPr>
                  </pic:nvPicPr>
                  <pic:blipFill>
                    <a:blip r:embed="rId24" cstate="print">
                      <a:grayscl/>
                    </a:blip>
                    <a:srcRect l="10983" t="32169" r="24981" b="32891"/>
                    <a:stretch>
                      <a:fillRect/>
                    </a:stretch>
                  </pic:blipFill>
                  <pic:spPr bwMode="auto">
                    <a:xfrm>
                      <a:off x="0" y="0"/>
                      <a:ext cx="1486535" cy="1433830"/>
                    </a:xfrm>
                    <a:prstGeom prst="rect">
                      <a:avLst/>
                    </a:prstGeom>
                    <a:noFill/>
                    <a:ln w="9525">
                      <a:noFill/>
                      <a:miter lim="800000"/>
                      <a:headEnd/>
                      <a:tailEnd/>
                    </a:ln>
                  </pic:spPr>
                </pic:pic>
              </a:graphicData>
            </a:graphic>
          </wp:anchor>
        </w:drawing>
      </w:r>
      <w:r>
        <w:rPr>
          <w:noProof/>
        </w:rPr>
        <w:drawing>
          <wp:anchor distT="0" distB="0" distL="114300" distR="114300" simplePos="0" relativeHeight="251672064" behindDoc="1" locked="0" layoutInCell="1" allowOverlap="1" wp14:anchorId="7F77341A" wp14:editId="5813472F">
            <wp:simplePos x="0" y="0"/>
            <wp:positionH relativeFrom="column">
              <wp:posOffset>-4794250</wp:posOffset>
            </wp:positionH>
            <wp:positionV relativeFrom="paragraph">
              <wp:posOffset>1189990</wp:posOffset>
            </wp:positionV>
            <wp:extent cx="1343025" cy="1433830"/>
            <wp:effectExtent l="19050" t="0" r="9525" b="0"/>
            <wp:wrapTight wrapText="bothSides">
              <wp:wrapPolygon edited="0">
                <wp:start x="-306" y="0"/>
                <wp:lineTo x="-306" y="21236"/>
                <wp:lineTo x="21753" y="21236"/>
                <wp:lineTo x="21753" y="0"/>
                <wp:lineTo x="-306" y="0"/>
              </wp:wrapPolygon>
            </wp:wrapTight>
            <wp:docPr id="23" name="Afbeelding 10" descr="C:\Users\Evelien\Documents\school\2A\MUVO\LIJNENKIJKWIJZE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elien\Documents\school\2A\MUVO\LIJNENKIJKWIJZER\images.jpg"/>
                    <pic:cNvPicPr>
                      <a:picLocks noChangeAspect="1" noChangeArrowheads="1"/>
                    </pic:cNvPicPr>
                  </pic:nvPicPr>
                  <pic:blipFill>
                    <a:blip r:embed="rId25" cstate="print">
                      <a:grayscl/>
                    </a:blip>
                    <a:srcRect b="19412"/>
                    <a:stretch>
                      <a:fillRect/>
                    </a:stretch>
                  </pic:blipFill>
                  <pic:spPr bwMode="auto">
                    <a:xfrm>
                      <a:off x="0" y="0"/>
                      <a:ext cx="1343025" cy="1433830"/>
                    </a:xfrm>
                    <a:prstGeom prst="rect">
                      <a:avLst/>
                    </a:prstGeom>
                    <a:noFill/>
                    <a:ln w="9525">
                      <a:noFill/>
                      <a:miter lim="800000"/>
                      <a:headEnd/>
                      <a:tailEnd/>
                    </a:ln>
                  </pic:spPr>
                </pic:pic>
              </a:graphicData>
            </a:graphic>
          </wp:anchor>
        </w:drawing>
      </w:r>
    </w:p>
    <w:sectPr w:rsidR="0030008B" w:rsidRPr="00653F31" w:rsidSect="00500530">
      <w:footerReference w:type="default" r:id="rId26"/>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C515C" w14:textId="77777777" w:rsidR="006E304C" w:rsidRDefault="006E304C" w:rsidP="00E0008C">
      <w:pPr>
        <w:spacing w:after="0" w:line="240" w:lineRule="auto"/>
      </w:pPr>
      <w:r>
        <w:separator/>
      </w:r>
    </w:p>
  </w:endnote>
  <w:endnote w:type="continuationSeparator" w:id="0">
    <w:p w14:paraId="730C515D" w14:textId="77777777" w:rsidR="006E304C" w:rsidRDefault="006E304C" w:rsidP="00E00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036507"/>
      <w:docPartObj>
        <w:docPartGallery w:val="Page Numbers (Bottom of Page)"/>
        <w:docPartUnique/>
      </w:docPartObj>
    </w:sdtPr>
    <w:sdtEndPr>
      <w:rPr>
        <w:noProof/>
      </w:rPr>
    </w:sdtEndPr>
    <w:sdtContent>
      <w:p w14:paraId="730C515E" w14:textId="581B9805" w:rsidR="00E0008C" w:rsidRDefault="00E0008C">
        <w:pPr>
          <w:pStyle w:val="Voettekst"/>
          <w:jc w:val="right"/>
        </w:pPr>
        <w:r>
          <w:fldChar w:fldCharType="begin"/>
        </w:r>
        <w:r>
          <w:instrText xml:space="preserve"> PAGE   \* MERGEFORMAT </w:instrText>
        </w:r>
        <w:r>
          <w:fldChar w:fldCharType="separate"/>
        </w:r>
        <w:r w:rsidR="00653F31">
          <w:rPr>
            <w:noProof/>
          </w:rPr>
          <w:t>5</w:t>
        </w:r>
        <w:r>
          <w:rPr>
            <w:noProof/>
          </w:rPr>
          <w:fldChar w:fldCharType="end"/>
        </w:r>
      </w:p>
    </w:sdtContent>
  </w:sdt>
  <w:p w14:paraId="730C515F" w14:textId="77777777" w:rsidR="00E0008C" w:rsidRDefault="00E000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C515A" w14:textId="77777777" w:rsidR="006E304C" w:rsidRDefault="006E304C" w:rsidP="00E0008C">
      <w:pPr>
        <w:spacing w:after="0" w:line="240" w:lineRule="auto"/>
      </w:pPr>
      <w:r>
        <w:separator/>
      </w:r>
    </w:p>
  </w:footnote>
  <w:footnote w:type="continuationSeparator" w:id="0">
    <w:p w14:paraId="730C515B" w14:textId="77777777" w:rsidR="006E304C" w:rsidRDefault="006E304C" w:rsidP="00E00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510"/>
    <w:multiLevelType w:val="hybridMultilevel"/>
    <w:tmpl w:val="6E90E3A6"/>
    <w:lvl w:ilvl="0" w:tplc="D0503908">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6017327"/>
    <w:multiLevelType w:val="hybridMultilevel"/>
    <w:tmpl w:val="0290C46E"/>
    <w:lvl w:ilvl="0" w:tplc="24AE974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116A34"/>
    <w:multiLevelType w:val="hybridMultilevel"/>
    <w:tmpl w:val="209450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F803A19"/>
    <w:multiLevelType w:val="hybridMultilevel"/>
    <w:tmpl w:val="3D207064"/>
    <w:lvl w:ilvl="0" w:tplc="8424CE5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2DD3CFA"/>
    <w:multiLevelType w:val="hybridMultilevel"/>
    <w:tmpl w:val="77DA7CAE"/>
    <w:lvl w:ilvl="0" w:tplc="B9CEC2D8">
      <w:start w:val="1"/>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2E8156E7"/>
    <w:multiLevelType w:val="hybridMultilevel"/>
    <w:tmpl w:val="032CFE58"/>
    <w:lvl w:ilvl="0" w:tplc="A6464088">
      <w:numFmt w:val="bullet"/>
      <w:lvlText w:val="-"/>
      <w:lvlJc w:val="left"/>
      <w:pPr>
        <w:ind w:left="365"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5BA5967"/>
    <w:multiLevelType w:val="hybridMultilevel"/>
    <w:tmpl w:val="1EA2AD80"/>
    <w:lvl w:ilvl="0" w:tplc="2D0A5F16">
      <w:start w:val="1"/>
      <w:numFmt w:val="bullet"/>
      <w:lvlText w:val="o"/>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A155033"/>
    <w:multiLevelType w:val="hybridMultilevel"/>
    <w:tmpl w:val="DF1E04D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E8338DB"/>
    <w:multiLevelType w:val="hybridMultilevel"/>
    <w:tmpl w:val="B9B4CCD0"/>
    <w:lvl w:ilvl="0" w:tplc="04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9" w15:restartNumberingAfterBreak="0">
    <w:nsid w:val="52AE2683"/>
    <w:multiLevelType w:val="hybridMultilevel"/>
    <w:tmpl w:val="A6105252"/>
    <w:lvl w:ilvl="0" w:tplc="B4C8F0E8">
      <w:start w:val="1"/>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589C2676"/>
    <w:multiLevelType w:val="hybridMultilevel"/>
    <w:tmpl w:val="7D14C85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22C0B3E"/>
    <w:multiLevelType w:val="hybridMultilevel"/>
    <w:tmpl w:val="D43CA260"/>
    <w:lvl w:ilvl="0" w:tplc="0813000B">
      <w:start w:val="1"/>
      <w:numFmt w:val="bullet"/>
      <w:lvlText w:val=""/>
      <w:lvlJc w:val="left"/>
      <w:pPr>
        <w:ind w:left="502" w:hanging="360"/>
      </w:pPr>
      <w:rPr>
        <w:rFonts w:ascii="Wingdings" w:hAnsi="Wingdings"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2" w15:restartNumberingAfterBreak="0">
    <w:nsid w:val="64CD5924"/>
    <w:multiLevelType w:val="hybridMultilevel"/>
    <w:tmpl w:val="03461544"/>
    <w:lvl w:ilvl="0" w:tplc="07AA5220">
      <w:numFmt w:val="bullet"/>
      <w:lvlText w:val="-"/>
      <w:lvlJc w:val="left"/>
      <w:pPr>
        <w:ind w:left="360" w:hanging="360"/>
      </w:pPr>
      <w:rPr>
        <w:rFonts w:ascii="Calibri" w:eastAsiaTheme="minorHAnsi" w:hAnsi="Calibri" w:cs="Calibri" w:hint="default"/>
        <w:u w:val="non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79A91313"/>
    <w:multiLevelType w:val="hybridMultilevel"/>
    <w:tmpl w:val="0C7895B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7AA730CA"/>
    <w:multiLevelType w:val="hybridMultilevel"/>
    <w:tmpl w:val="6A76A2BE"/>
    <w:lvl w:ilvl="0" w:tplc="FD2039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7F7C08C2"/>
    <w:multiLevelType w:val="hybridMultilevel"/>
    <w:tmpl w:val="3E7EBEB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13"/>
  </w:num>
  <w:num w:numId="5">
    <w:abstractNumId w:val="5"/>
  </w:num>
  <w:num w:numId="6">
    <w:abstractNumId w:val="0"/>
  </w:num>
  <w:num w:numId="7">
    <w:abstractNumId w:val="11"/>
  </w:num>
  <w:num w:numId="8">
    <w:abstractNumId w:val="15"/>
  </w:num>
  <w:num w:numId="9">
    <w:abstractNumId w:val="10"/>
  </w:num>
  <w:num w:numId="10">
    <w:abstractNumId w:val="2"/>
  </w:num>
  <w:num w:numId="11">
    <w:abstractNumId w:val="12"/>
  </w:num>
  <w:num w:numId="12">
    <w:abstractNumId w:val="3"/>
  </w:num>
  <w:num w:numId="13">
    <w:abstractNumId w:val="14"/>
  </w:num>
  <w:num w:numId="14">
    <w:abstractNumId w:val="1"/>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08B"/>
    <w:rsid w:val="0006437B"/>
    <w:rsid w:val="000656DC"/>
    <w:rsid w:val="001044DB"/>
    <w:rsid w:val="00191F33"/>
    <w:rsid w:val="001C3B9B"/>
    <w:rsid w:val="001E07A0"/>
    <w:rsid w:val="00205148"/>
    <w:rsid w:val="00282460"/>
    <w:rsid w:val="00286494"/>
    <w:rsid w:val="00287A38"/>
    <w:rsid w:val="00294EC4"/>
    <w:rsid w:val="002C5023"/>
    <w:rsid w:val="0030008B"/>
    <w:rsid w:val="00325913"/>
    <w:rsid w:val="003348B9"/>
    <w:rsid w:val="00377B84"/>
    <w:rsid w:val="003F2E2F"/>
    <w:rsid w:val="003F6469"/>
    <w:rsid w:val="00435751"/>
    <w:rsid w:val="00485F2A"/>
    <w:rsid w:val="00487800"/>
    <w:rsid w:val="00500530"/>
    <w:rsid w:val="00591D1C"/>
    <w:rsid w:val="00653F31"/>
    <w:rsid w:val="00664A1C"/>
    <w:rsid w:val="00664CF5"/>
    <w:rsid w:val="006A6E97"/>
    <w:rsid w:val="006A7345"/>
    <w:rsid w:val="006C3135"/>
    <w:rsid w:val="006E11B7"/>
    <w:rsid w:val="006E304C"/>
    <w:rsid w:val="007120D3"/>
    <w:rsid w:val="00722320"/>
    <w:rsid w:val="00756F73"/>
    <w:rsid w:val="00774519"/>
    <w:rsid w:val="00783060"/>
    <w:rsid w:val="007C050C"/>
    <w:rsid w:val="00812FDD"/>
    <w:rsid w:val="00830D28"/>
    <w:rsid w:val="008C2F8D"/>
    <w:rsid w:val="008D2264"/>
    <w:rsid w:val="009A1039"/>
    <w:rsid w:val="009B0EA1"/>
    <w:rsid w:val="00A078AD"/>
    <w:rsid w:val="00A17860"/>
    <w:rsid w:val="00A249E2"/>
    <w:rsid w:val="00AC148B"/>
    <w:rsid w:val="00AD0457"/>
    <w:rsid w:val="00B07A7E"/>
    <w:rsid w:val="00B87925"/>
    <w:rsid w:val="00BA6C5F"/>
    <w:rsid w:val="00BB03E0"/>
    <w:rsid w:val="00BC328C"/>
    <w:rsid w:val="00BC40FC"/>
    <w:rsid w:val="00BE5524"/>
    <w:rsid w:val="00C7050F"/>
    <w:rsid w:val="00CB39B4"/>
    <w:rsid w:val="00CF1A9E"/>
    <w:rsid w:val="00D07EE0"/>
    <w:rsid w:val="00D351FF"/>
    <w:rsid w:val="00D93EF2"/>
    <w:rsid w:val="00DC1A4C"/>
    <w:rsid w:val="00DD0C6D"/>
    <w:rsid w:val="00DF64F6"/>
    <w:rsid w:val="00E0008C"/>
    <w:rsid w:val="00E13819"/>
    <w:rsid w:val="00E80570"/>
    <w:rsid w:val="00E91427"/>
    <w:rsid w:val="00E9377C"/>
    <w:rsid w:val="00EB3973"/>
    <w:rsid w:val="00EB48D1"/>
    <w:rsid w:val="00EC536B"/>
    <w:rsid w:val="00ED2834"/>
    <w:rsid w:val="00F35B38"/>
    <w:rsid w:val="00F536A9"/>
    <w:rsid w:val="00F55F4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C50D5"/>
  <w15:docId w15:val="{C7E8EE0E-5752-4067-ABDC-8642EFDCF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0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00530"/>
    <w:pPr>
      <w:ind w:left="720"/>
      <w:contextualSpacing/>
    </w:pPr>
  </w:style>
  <w:style w:type="paragraph" w:customStyle="1" w:styleId="Aan">
    <w:name w:val="Aan:"/>
    <w:basedOn w:val="Standaard"/>
    <w:uiPriority w:val="99"/>
    <w:rsid w:val="00B07A7E"/>
    <w:pPr>
      <w:tabs>
        <w:tab w:val="left" w:pos="1418"/>
      </w:tabs>
      <w:spacing w:after="0" w:line="240" w:lineRule="auto"/>
    </w:pPr>
    <w:rPr>
      <w:rFonts w:ascii="Maiandra GD" w:eastAsia="Times New Roman" w:hAnsi="Maiandra GD" w:cs="Maiandra GD"/>
      <w:b/>
      <w:bCs/>
      <w:lang w:val="en-US" w:eastAsia="nl-NL"/>
    </w:rPr>
  </w:style>
  <w:style w:type="paragraph" w:styleId="Ballontekst">
    <w:name w:val="Balloon Text"/>
    <w:basedOn w:val="Standaard"/>
    <w:link w:val="BallontekstChar"/>
    <w:uiPriority w:val="99"/>
    <w:semiHidden/>
    <w:unhideWhenUsed/>
    <w:rsid w:val="003000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008B"/>
    <w:rPr>
      <w:rFonts w:ascii="Tahoma" w:hAnsi="Tahoma" w:cs="Tahoma"/>
      <w:sz w:val="16"/>
      <w:szCs w:val="16"/>
    </w:rPr>
  </w:style>
  <w:style w:type="paragraph" w:styleId="Koptekst">
    <w:name w:val="header"/>
    <w:basedOn w:val="Standaard"/>
    <w:link w:val="KoptekstChar"/>
    <w:uiPriority w:val="99"/>
    <w:unhideWhenUsed/>
    <w:rsid w:val="00E000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008C"/>
  </w:style>
  <w:style w:type="paragraph" w:styleId="Voettekst">
    <w:name w:val="footer"/>
    <w:basedOn w:val="Standaard"/>
    <w:link w:val="VoettekstChar"/>
    <w:uiPriority w:val="99"/>
    <w:unhideWhenUsed/>
    <w:rsid w:val="00E000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008C"/>
  </w:style>
  <w:style w:type="character" w:styleId="Hyperlink">
    <w:name w:val="Hyperlink"/>
    <w:basedOn w:val="Standaardalinea-lettertype"/>
    <w:uiPriority w:val="99"/>
    <w:unhideWhenUsed/>
    <w:rsid w:val="007120D3"/>
    <w:rPr>
      <w:color w:val="8DC76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youtube.com/watch?v=NjHM_gcooq4"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o\rommel\Documents\Downloads\LV-sjabloon.dotx" TargetMode="External"/></Relationships>
</file>

<file path=word/theme/theme1.xml><?xml version="1.0" encoding="utf-8"?>
<a:theme xmlns:a="http://schemas.openxmlformats.org/drawingml/2006/main" name="Kantoorthema">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2FE03-F3ED-4795-A224-49596222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LV-sjabloon</Template>
  <TotalTime>202</TotalTime>
  <Pages>6</Pages>
  <Words>1470</Words>
  <Characters>8085</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cleo</dc:creator>
  <cp:lastModifiedBy>Clémentine Pelckmans</cp:lastModifiedBy>
  <cp:revision>54</cp:revision>
  <dcterms:created xsi:type="dcterms:W3CDTF">2016-02-27T17:48:00Z</dcterms:created>
  <dcterms:modified xsi:type="dcterms:W3CDTF">2016-07-25T03:08:00Z</dcterms:modified>
</cp:coreProperties>
</file>