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2AA65" w14:textId="77777777" w:rsidR="0030008B" w:rsidRDefault="0030008B" w:rsidP="0030008B">
      <w:pPr>
        <w:pStyle w:val="Aan"/>
        <w:spacing w:after="60"/>
        <w:rPr>
          <w:rFonts w:ascii="Calibri" w:hAnsi="Calibri" w:cs="Calibri"/>
          <w:smallCaps/>
          <w:sz w:val="28"/>
          <w:szCs w:val="24"/>
          <w:lang w:val="nl-NL"/>
        </w:rPr>
      </w:pPr>
      <w:r w:rsidRPr="0030008B">
        <w:rPr>
          <w:noProof/>
          <w:lang w:val="nl-BE" w:eastAsia="nl-BE"/>
        </w:rPr>
        <w:drawing>
          <wp:anchor distT="0" distB="0" distL="114300" distR="114300" simplePos="0" relativeHeight="251662336" behindDoc="0" locked="0" layoutInCell="1" allowOverlap="1" wp14:anchorId="5082AB3A" wp14:editId="496DF720">
            <wp:simplePos x="0" y="0"/>
            <wp:positionH relativeFrom="margin">
              <wp:align>right</wp:align>
            </wp:positionH>
            <wp:positionV relativeFrom="paragraph">
              <wp:posOffset>-336114</wp:posOffset>
            </wp:positionV>
            <wp:extent cx="1137285" cy="872490"/>
            <wp:effectExtent l="0" t="0" r="5715"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37285" cy="872490"/>
                    </a:xfrm>
                    <a:prstGeom prst="rect">
                      <a:avLst/>
                    </a:prstGeom>
                  </pic:spPr>
                </pic:pic>
              </a:graphicData>
            </a:graphic>
            <wp14:sizeRelH relativeFrom="page">
              <wp14:pctWidth>0</wp14:pctWidth>
            </wp14:sizeRelH>
            <wp14:sizeRelV relativeFrom="page">
              <wp14:pctHeight>0</wp14:pctHeight>
            </wp14:sizeRelV>
          </wp:anchor>
        </w:drawing>
      </w:r>
      <w:r w:rsidRPr="0030008B">
        <w:rPr>
          <w:rFonts w:ascii="Calibri" w:hAnsi="Calibri" w:cs="Calibri"/>
          <w:smallCaps/>
          <w:sz w:val="28"/>
          <w:szCs w:val="24"/>
          <w:highlight w:val="lightGray"/>
          <w:lang w:val="nl-NL"/>
        </w:rPr>
        <w:t>Lesvoorbereidingsformulier | Atelier en Stage 3 | 2015-2016</w:t>
      </w:r>
    </w:p>
    <w:p w14:paraId="5082AA66" w14:textId="77777777" w:rsidR="0030008B" w:rsidRDefault="0030008B" w:rsidP="0030008B">
      <w:pPr>
        <w:pStyle w:val="Aan"/>
        <w:spacing w:after="60"/>
        <w:rPr>
          <w:rFonts w:ascii="Calibri" w:hAnsi="Calibri" w:cs="Calibri"/>
          <w:smallCaps/>
          <w:sz w:val="28"/>
          <w:szCs w:val="24"/>
          <w:lang w:val="nl-NL"/>
        </w:rPr>
      </w:pPr>
    </w:p>
    <w:p w14:paraId="5082AA67" w14:textId="77777777" w:rsidR="0030008B" w:rsidRPr="0030008B" w:rsidRDefault="0030008B" w:rsidP="0030008B">
      <w:pPr>
        <w:pStyle w:val="Aan"/>
        <w:spacing w:after="60"/>
        <w:rPr>
          <w:rFonts w:ascii="Calibri" w:hAnsi="Calibri" w:cs="Calibri"/>
          <w:b w:val="0"/>
          <w:bCs w:val="0"/>
          <w:iCs/>
          <w:sz w:val="16"/>
          <w:szCs w:val="24"/>
          <w:lang w:val="nl-NL"/>
        </w:rPr>
      </w:pPr>
    </w:p>
    <w:tbl>
      <w:tblPr>
        <w:tblStyle w:val="Tabelraster"/>
        <w:tblW w:w="0" w:type="auto"/>
        <w:tblLook w:val="04A0" w:firstRow="1" w:lastRow="0" w:firstColumn="1" w:lastColumn="0" w:noHBand="0" w:noVBand="1"/>
      </w:tblPr>
      <w:tblGrid>
        <w:gridCol w:w="5211"/>
        <w:gridCol w:w="4962"/>
      </w:tblGrid>
      <w:tr w:rsidR="0030008B" w:rsidRPr="0030008B" w14:paraId="5082AA6B" w14:textId="77777777" w:rsidTr="0030008B">
        <w:trPr>
          <w:trHeight w:val="2188"/>
        </w:trPr>
        <w:tc>
          <w:tcPr>
            <w:tcW w:w="5211" w:type="dxa"/>
          </w:tcPr>
          <w:p w14:paraId="5082AA68" w14:textId="05536CF6" w:rsidR="0030008B" w:rsidRDefault="0030008B" w:rsidP="0030008B">
            <w:pPr>
              <w:spacing w:line="276" w:lineRule="auto"/>
            </w:pPr>
            <w:r w:rsidRPr="0030008B">
              <w:rPr>
                <w:i/>
                <w:u w:val="single"/>
              </w:rPr>
              <w:t>Student</w:t>
            </w:r>
            <w:r w:rsidRPr="0030008B">
              <w:rPr>
                <w:u w:val="single"/>
              </w:rPr>
              <w:t>:</w:t>
            </w:r>
            <w:r w:rsidR="007F32C9">
              <w:t xml:space="preserve"> Clémentine Pelckmans</w:t>
            </w:r>
            <w:r w:rsidRPr="0030008B">
              <w:br/>
            </w:r>
            <w:r w:rsidRPr="0030008B">
              <w:rPr>
                <w:i/>
                <w:u w:val="single"/>
              </w:rPr>
              <w:t>Stageschool</w:t>
            </w:r>
            <w:r w:rsidRPr="0030008B">
              <w:rPr>
                <w:u w:val="single"/>
              </w:rPr>
              <w:t>:</w:t>
            </w:r>
            <w:r w:rsidRPr="0030008B">
              <w:t xml:space="preserve"> </w:t>
            </w:r>
            <w:r>
              <w:t xml:space="preserve"> </w:t>
            </w:r>
            <w:r>
              <w:br/>
            </w:r>
            <w:r w:rsidRPr="0030008B">
              <w:rPr>
                <w:i/>
                <w:u w:val="single"/>
              </w:rPr>
              <w:t>Stageklas</w:t>
            </w:r>
            <w:r w:rsidRPr="0030008B">
              <w:rPr>
                <w:u w:val="single"/>
              </w:rPr>
              <w:t>:</w:t>
            </w:r>
            <w:r w:rsidRPr="0030008B">
              <w:t xml:space="preserve"> </w:t>
            </w:r>
            <w:r w:rsidR="00E467B4">
              <w:t xml:space="preserve"> </w:t>
            </w:r>
            <w:r w:rsidR="007F32C9">
              <w:t>6B</w:t>
            </w:r>
            <w:r w:rsidRPr="0030008B">
              <w:rPr>
                <w:i/>
              </w:rPr>
              <w:br/>
            </w:r>
            <w:r w:rsidRPr="0030008B">
              <w:rPr>
                <w:i/>
                <w:u w:val="single"/>
              </w:rPr>
              <w:t>Aantal lln.</w:t>
            </w:r>
            <w:r>
              <w:rPr>
                <w:i/>
                <w:u w:val="single"/>
              </w:rPr>
              <w:t>:</w:t>
            </w:r>
            <w:r>
              <w:t xml:space="preserve"> </w:t>
            </w:r>
            <w:r w:rsidRPr="0030008B">
              <w:t>24</w:t>
            </w:r>
            <w:r>
              <w:br/>
            </w:r>
            <w:r w:rsidRPr="0030008B">
              <w:rPr>
                <w:i/>
                <w:u w:val="single"/>
              </w:rPr>
              <w:t>Mentor</w:t>
            </w:r>
            <w:r w:rsidRPr="0030008B">
              <w:rPr>
                <w:u w:val="single"/>
              </w:rPr>
              <w:t>:</w:t>
            </w:r>
            <w:r w:rsidRPr="0030008B">
              <w:t xml:space="preserve"> </w:t>
            </w:r>
          </w:p>
          <w:p w14:paraId="5082AA69" w14:textId="77777777" w:rsidR="0030008B" w:rsidRDefault="0030008B" w:rsidP="0030008B">
            <w:pPr>
              <w:spacing w:line="360" w:lineRule="auto"/>
            </w:pPr>
          </w:p>
        </w:tc>
        <w:tc>
          <w:tcPr>
            <w:tcW w:w="4962" w:type="dxa"/>
          </w:tcPr>
          <w:p w14:paraId="5082AA6A" w14:textId="77777777" w:rsidR="0030008B" w:rsidRPr="0030008B" w:rsidRDefault="0030008B" w:rsidP="0030008B">
            <w:pPr>
              <w:spacing w:line="276" w:lineRule="auto"/>
              <w:rPr>
                <w:lang w:val="nl-NL"/>
              </w:rPr>
            </w:pPr>
            <w:r w:rsidRPr="0030008B">
              <w:rPr>
                <w:i/>
                <w:noProof/>
                <w:lang w:eastAsia="nl-BE"/>
              </w:rPr>
              <mc:AlternateContent>
                <mc:Choice Requires="wps">
                  <w:drawing>
                    <wp:anchor distT="0" distB="0" distL="114300" distR="114300" simplePos="0" relativeHeight="251663360" behindDoc="0" locked="0" layoutInCell="1" allowOverlap="1" wp14:anchorId="5082AB3C" wp14:editId="5082AB3D">
                      <wp:simplePos x="0" y="0"/>
                      <wp:positionH relativeFrom="column">
                        <wp:posOffset>1147726</wp:posOffset>
                      </wp:positionH>
                      <wp:positionV relativeFrom="paragraph">
                        <wp:posOffset>673100</wp:posOffset>
                      </wp:positionV>
                      <wp:extent cx="1658649" cy="627321"/>
                      <wp:effectExtent l="0" t="0" r="17780" b="20955"/>
                      <wp:wrapNone/>
                      <wp:docPr id="3" name="Text Box 3"/>
                      <wp:cNvGraphicFramePr/>
                      <a:graphic xmlns:a="http://schemas.openxmlformats.org/drawingml/2006/main">
                        <a:graphicData uri="http://schemas.microsoft.com/office/word/2010/wordprocessingShape">
                          <wps:wsp>
                            <wps:cNvSpPr txBox="1"/>
                            <wps:spPr>
                              <a:xfrm>
                                <a:off x="0" y="0"/>
                                <a:ext cx="1658649"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2AB96" w14:textId="77777777"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14:paraId="5082AB97" w14:textId="77777777" w:rsidR="0030008B" w:rsidRDefault="0030008B"/>
                                <w:p w14:paraId="5082AB98" w14:textId="77777777" w:rsidR="0030008B" w:rsidRDefault="003000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2AB3C" id="_x0000_t202" coordsize="21600,21600" o:spt="202" path="m,l,21600r21600,l21600,xe">
                      <v:stroke joinstyle="miter"/>
                      <v:path gradientshapeok="t" o:connecttype="rect"/>
                    </v:shapetype>
                    <v:shape id="Text Box 3" o:spid="_x0000_s1026" type="#_x0000_t202" style="position:absolute;margin-left:90.35pt;margin-top:53pt;width:130.6pt;height: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" fillcolor="white [3201]" strokeweight=".5pt">
                      <v:textbox>
                        <w:txbxContent>
                          <w:p w14:paraId="5082AB96" w14:textId="77777777" w:rsidR="0030008B" w:rsidRDefault="0030008B" w:rsidP="0030008B">
                            <w:pPr>
                              <w:ind w:left="1416"/>
                            </w:pPr>
                            <w:r>
                              <w:rPr>
                                <w:rFonts w:ascii="Calibri" w:hAnsi="Calibri" w:cs="Calibri"/>
                                <w:iCs/>
                                <w:sz w:val="16"/>
                                <w:szCs w:val="24"/>
                                <w:lang w:val="nl-NL"/>
                              </w:rPr>
                              <w:br/>
                            </w:r>
                            <w:r>
                              <w:rPr>
                                <w:rFonts w:ascii="Calibri" w:hAnsi="Calibri" w:cs="Calibri"/>
                                <w:iCs/>
                                <w:sz w:val="16"/>
                                <w:szCs w:val="24"/>
                                <w:lang w:val="nl-NL"/>
                              </w:rPr>
                              <w:br/>
                            </w:r>
                            <w:r>
                              <w:rPr>
                                <w:rFonts w:ascii="Calibri" w:hAnsi="Calibri" w:cs="Calibri"/>
                                <w:iCs/>
                                <w:sz w:val="16"/>
                                <w:szCs w:val="24"/>
                                <w:lang w:val="nl-NL"/>
                              </w:rPr>
                              <w:br/>
                            </w:r>
                            <w:r w:rsidRPr="0030008B">
                              <w:rPr>
                                <w:rFonts w:ascii="Calibri" w:hAnsi="Calibri" w:cs="Calibri"/>
                                <w:iCs/>
                                <w:sz w:val="16"/>
                                <w:szCs w:val="24"/>
                                <w:lang w:val="nl-NL"/>
                              </w:rPr>
                              <w:t>handtekening</w:t>
                            </w:r>
                          </w:p>
                          <w:p w14:paraId="5082AB97" w14:textId="77777777" w:rsidR="0030008B" w:rsidRDefault="0030008B"/>
                          <w:p w14:paraId="5082AB98" w14:textId="77777777" w:rsidR="0030008B" w:rsidRDefault="0030008B"/>
                        </w:txbxContent>
                      </v:textbox>
                    </v:shape>
                  </w:pict>
                </mc:Fallback>
              </mc:AlternateContent>
            </w:r>
            <w:r w:rsidRPr="0030008B">
              <w:rPr>
                <w:i/>
                <w:lang w:val="nl-NL"/>
              </w:rPr>
              <w:t xml:space="preserve">Datum nazicht: </w:t>
            </w:r>
            <w:r w:rsidRPr="0030008B">
              <w:rPr>
                <w:i/>
                <w:lang w:val="nl-NL"/>
              </w:rPr>
              <w:br/>
              <w:t>Nagekeken door:</w:t>
            </w:r>
            <w:r>
              <w:rPr>
                <w:lang w:val="nl-NL"/>
              </w:rPr>
              <w:t xml:space="preserve"> </w:t>
            </w:r>
            <w:r>
              <w:rPr>
                <w:lang w:val="nl-NL"/>
              </w:rPr>
              <w:br/>
              <w:t>aanpassen - herwerken</w:t>
            </w:r>
            <w:r>
              <w:rPr>
                <w:lang w:val="nl-NL"/>
              </w:rPr>
              <w:br/>
            </w:r>
            <w:r>
              <w:rPr>
                <w:lang w:val="nl-NL"/>
              </w:rPr>
              <w:br/>
              <w:t xml:space="preserve">Goedgekeurd </w:t>
            </w:r>
            <w:r w:rsidRPr="0030008B">
              <w:rPr>
                <w:lang w:val="nl-NL"/>
              </w:rPr>
              <w:sym w:font="Wingdings" w:char="F0E0"/>
            </w:r>
            <w:r>
              <w:rPr>
                <w:lang w:val="nl-NL"/>
              </w:rPr>
              <w:br/>
              <w:t xml:space="preserve">                      </w:t>
            </w:r>
          </w:p>
        </w:tc>
      </w:tr>
    </w:tbl>
    <w:p w14:paraId="5082AA6C" w14:textId="77777777" w:rsidR="0030008B" w:rsidRPr="0030008B" w:rsidRDefault="0030008B" w:rsidP="0030008B">
      <w:pPr>
        <w:spacing w:line="360" w:lineRule="auto"/>
      </w:pPr>
    </w:p>
    <w:tbl>
      <w:tblPr>
        <w:tblStyle w:val="Tabelraster"/>
        <w:tblW w:w="0" w:type="auto"/>
        <w:tblLook w:val="04A0" w:firstRow="1" w:lastRow="0" w:firstColumn="1" w:lastColumn="0" w:noHBand="0" w:noVBand="1"/>
      </w:tblPr>
      <w:tblGrid>
        <w:gridCol w:w="3369"/>
        <w:gridCol w:w="6804"/>
      </w:tblGrid>
      <w:tr w:rsidR="0030008B" w14:paraId="5082AA70" w14:textId="77777777" w:rsidTr="007F32C9">
        <w:tc>
          <w:tcPr>
            <w:tcW w:w="3369" w:type="dxa"/>
          </w:tcPr>
          <w:p w14:paraId="5082AA6D" w14:textId="1881B59A" w:rsidR="0030008B" w:rsidRPr="00100860" w:rsidRDefault="00EC536B">
            <w:r w:rsidRPr="00EC536B">
              <w:rPr>
                <w:b/>
                <w:sz w:val="24"/>
              </w:rPr>
              <w:t xml:space="preserve">Vak: </w:t>
            </w:r>
            <w:r w:rsidR="00D07FCC">
              <w:t xml:space="preserve">muzische opvoeding </w:t>
            </w:r>
          </w:p>
          <w:p w14:paraId="5082AA6E" w14:textId="77777777" w:rsidR="0030008B" w:rsidRPr="00EC536B" w:rsidRDefault="0030008B">
            <w:pPr>
              <w:rPr>
                <w:b/>
                <w:sz w:val="10"/>
              </w:rPr>
            </w:pPr>
          </w:p>
        </w:tc>
        <w:tc>
          <w:tcPr>
            <w:tcW w:w="6804" w:type="dxa"/>
          </w:tcPr>
          <w:p w14:paraId="5082AA6F" w14:textId="2460B993" w:rsidR="0030008B" w:rsidRPr="00100860" w:rsidRDefault="00EC536B">
            <w:r w:rsidRPr="00EC536B">
              <w:rPr>
                <w:b/>
                <w:sz w:val="24"/>
              </w:rPr>
              <w:t>Onderwerp:</w:t>
            </w:r>
            <w:r w:rsidR="00100860">
              <w:rPr>
                <w:b/>
                <w:sz w:val="24"/>
              </w:rPr>
              <w:t xml:space="preserve"> </w:t>
            </w:r>
            <w:r w:rsidR="00100860">
              <w:t>Het poëzieparcours</w:t>
            </w:r>
            <w:r w:rsidR="007F32C9">
              <w:t xml:space="preserve"> </w:t>
            </w:r>
          </w:p>
        </w:tc>
      </w:tr>
      <w:tr w:rsidR="0030008B" w14:paraId="5082AA73" w14:textId="77777777" w:rsidTr="007F32C9">
        <w:trPr>
          <w:trHeight w:val="77"/>
        </w:trPr>
        <w:tc>
          <w:tcPr>
            <w:tcW w:w="3369" w:type="dxa"/>
          </w:tcPr>
          <w:p w14:paraId="5082AA71" w14:textId="001233EE" w:rsidR="0030008B" w:rsidRPr="00100860" w:rsidRDefault="0030008B">
            <w:r w:rsidRPr="00EC536B">
              <w:rPr>
                <w:b/>
                <w:sz w:val="24"/>
              </w:rPr>
              <w:t xml:space="preserve">Datum: </w:t>
            </w:r>
            <w:r w:rsidR="007F32C9">
              <w:t>maandag 24/04/2017</w:t>
            </w:r>
          </w:p>
        </w:tc>
        <w:tc>
          <w:tcPr>
            <w:tcW w:w="6804" w:type="dxa"/>
          </w:tcPr>
          <w:p w14:paraId="5082AA72" w14:textId="386E5B04" w:rsidR="0030008B" w:rsidRPr="00EC536B" w:rsidRDefault="00EC536B">
            <w:pPr>
              <w:rPr>
                <w:b/>
                <w:sz w:val="10"/>
              </w:rPr>
            </w:pPr>
            <w:r w:rsidRPr="00EC536B">
              <w:rPr>
                <w:b/>
                <w:sz w:val="24"/>
              </w:rPr>
              <w:t>Tijdstip:</w:t>
            </w:r>
            <w:r w:rsidR="00100860">
              <w:rPr>
                <w:b/>
                <w:sz w:val="24"/>
              </w:rPr>
              <w:t xml:space="preserve"> </w:t>
            </w:r>
            <w:r w:rsidR="007F32C9" w:rsidRPr="007F32C9">
              <w:t>14.55 uur – 15.40 uur</w:t>
            </w:r>
            <w:r w:rsidRPr="00EC536B">
              <w:rPr>
                <w:b/>
                <w:sz w:val="24"/>
              </w:rPr>
              <w:br/>
            </w:r>
          </w:p>
        </w:tc>
      </w:tr>
    </w:tbl>
    <w:p w14:paraId="5082AA74" w14:textId="77777777" w:rsidR="0030008B" w:rsidRPr="00812FDD" w:rsidRDefault="0030008B">
      <w:pPr>
        <w:rPr>
          <w:sz w:val="10"/>
        </w:rPr>
      </w:pPr>
    </w:p>
    <w:tbl>
      <w:tblPr>
        <w:tblStyle w:val="Tabelraster"/>
        <w:tblW w:w="0" w:type="auto"/>
        <w:tblLook w:val="04A0" w:firstRow="1" w:lastRow="0" w:firstColumn="1" w:lastColumn="0" w:noHBand="0" w:noVBand="1"/>
      </w:tblPr>
      <w:tblGrid>
        <w:gridCol w:w="3398"/>
        <w:gridCol w:w="4252"/>
        <w:gridCol w:w="2544"/>
      </w:tblGrid>
      <w:tr w:rsidR="00435751" w14:paraId="5082AA83" w14:textId="77777777" w:rsidTr="00427F6A">
        <w:tc>
          <w:tcPr>
            <w:tcW w:w="3398" w:type="dxa"/>
          </w:tcPr>
          <w:p w14:paraId="5082AA75" w14:textId="5BF01621" w:rsidR="00D26400" w:rsidRDefault="00435751">
            <w:r w:rsidRPr="002C5023">
              <w:rPr>
                <w:rFonts w:ascii="Calibri" w:eastAsia="Times New Roman" w:hAnsi="Calibri" w:cs="Calibri"/>
                <w:b/>
                <w:bCs/>
                <w:smallCaps/>
                <w:sz w:val="24"/>
                <w:szCs w:val="24"/>
                <w:lang w:val="nl-NL" w:eastAsia="nl-NL"/>
              </w:rPr>
              <w:t>Bijlagen</w:t>
            </w:r>
            <w:r w:rsidR="0030008B" w:rsidRPr="002C5023">
              <w:rPr>
                <w:rFonts w:ascii="Calibri" w:eastAsia="Times New Roman" w:hAnsi="Calibri" w:cs="Calibri"/>
                <w:b/>
                <w:bCs/>
                <w:smallCaps/>
                <w:sz w:val="24"/>
                <w:szCs w:val="24"/>
                <w:lang w:val="nl-NL" w:eastAsia="nl-NL"/>
              </w:rPr>
              <w:t>:</w:t>
            </w:r>
            <w:r w:rsidR="00EC536B">
              <w:rPr>
                <w:rFonts w:ascii="Calibri" w:eastAsia="Times New Roman" w:hAnsi="Calibri" w:cs="Calibri"/>
                <w:b/>
                <w:bCs/>
                <w:smallCaps/>
                <w:sz w:val="24"/>
                <w:szCs w:val="24"/>
                <w:lang w:val="nl-NL" w:eastAsia="nl-NL"/>
              </w:rPr>
              <w:br/>
            </w:r>
            <w:r w:rsidR="00C53ACB" w:rsidRPr="00C53ACB">
              <w:rPr>
                <w:u w:val="single"/>
              </w:rPr>
              <w:t>Bijlage 1:</w:t>
            </w:r>
            <w:r w:rsidR="00C53ACB" w:rsidRPr="00C53ACB">
              <w:t xml:space="preserve"> Gedichten</w:t>
            </w:r>
            <w:r w:rsidR="00C53ACB" w:rsidRPr="00C53ACB">
              <w:br/>
            </w:r>
            <w:r w:rsidR="00C53ACB">
              <w:rPr>
                <w:u w:val="single"/>
              </w:rPr>
              <w:t>B</w:t>
            </w:r>
            <w:r w:rsidR="00C53ACB" w:rsidRPr="00C53ACB">
              <w:rPr>
                <w:u w:val="single"/>
              </w:rPr>
              <w:t>ijlage 2:</w:t>
            </w:r>
            <w:r w:rsidR="00C53ACB" w:rsidRPr="00C53ACB">
              <w:t xml:space="preserve"> </w:t>
            </w:r>
            <w:r w:rsidR="007C42A1">
              <w:t>B</w:t>
            </w:r>
            <w:r w:rsidR="007C42A1" w:rsidRPr="00C53ACB">
              <w:t>undeltje-vol-plezier</w:t>
            </w:r>
            <w:r w:rsidR="007C42A1">
              <w:t xml:space="preserve"> </w:t>
            </w:r>
          </w:p>
          <w:p w14:paraId="5082AA76" w14:textId="2F5541C8" w:rsidR="00435751" w:rsidRPr="00C53ACB" w:rsidRDefault="007C42A1">
            <w:pPr>
              <w:rPr>
                <w:rFonts w:ascii="Calibri" w:eastAsia="Times New Roman" w:hAnsi="Calibri" w:cs="Calibri"/>
                <w:bCs/>
                <w:smallCaps/>
                <w:szCs w:val="24"/>
                <w:lang w:val="nl-NL" w:eastAsia="nl-NL"/>
              </w:rPr>
            </w:pPr>
            <w:r>
              <w:rPr>
                <w:u w:val="single"/>
              </w:rPr>
              <w:t>Bijlage 3</w:t>
            </w:r>
            <w:r w:rsidR="00D26400" w:rsidRPr="00E077A5">
              <w:rPr>
                <w:u w:val="single"/>
              </w:rPr>
              <w:t>:</w:t>
            </w:r>
            <w:r w:rsidR="00D26400">
              <w:t xml:space="preserve"> </w:t>
            </w:r>
            <w:r>
              <w:t>Evaluatieformulier</w:t>
            </w:r>
            <w:r w:rsidR="008A4FA0">
              <w:br/>
            </w:r>
          </w:p>
          <w:p w14:paraId="5082AA77" w14:textId="77777777" w:rsidR="00435751" w:rsidRPr="002C5023" w:rsidRDefault="00435751">
            <w:pPr>
              <w:rPr>
                <w:rFonts w:ascii="Calibri" w:eastAsia="Times New Roman" w:hAnsi="Calibri" w:cs="Calibri"/>
                <w:b/>
                <w:bCs/>
                <w:smallCaps/>
                <w:sz w:val="24"/>
                <w:szCs w:val="24"/>
                <w:lang w:val="nl-NL" w:eastAsia="nl-NL"/>
              </w:rPr>
            </w:pPr>
          </w:p>
        </w:tc>
        <w:tc>
          <w:tcPr>
            <w:tcW w:w="4252" w:type="dxa"/>
          </w:tcPr>
          <w:p w14:paraId="5082AA78" w14:textId="77777777" w:rsidR="00435751" w:rsidRPr="002C5023" w:rsidRDefault="00EC536B">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Did. m</w:t>
            </w:r>
            <w:r w:rsidR="00435751" w:rsidRPr="002C5023">
              <w:rPr>
                <w:rFonts w:ascii="Calibri" w:eastAsia="Times New Roman" w:hAnsi="Calibri" w:cs="Calibri"/>
                <w:b/>
                <w:bCs/>
                <w:smallCaps/>
                <w:sz w:val="24"/>
                <w:szCs w:val="24"/>
                <w:lang w:val="nl-NL" w:eastAsia="nl-NL"/>
              </w:rPr>
              <w:t>ateriaal leerkracht</w:t>
            </w:r>
            <w:r w:rsidR="0030008B" w:rsidRPr="002C5023">
              <w:rPr>
                <w:rFonts w:ascii="Calibri" w:eastAsia="Times New Roman" w:hAnsi="Calibri" w:cs="Calibri"/>
                <w:b/>
                <w:bCs/>
                <w:smallCaps/>
                <w:sz w:val="24"/>
                <w:szCs w:val="24"/>
                <w:lang w:val="nl-NL" w:eastAsia="nl-NL"/>
              </w:rPr>
              <w:t>:</w:t>
            </w:r>
          </w:p>
          <w:p w14:paraId="5082AA79" w14:textId="77777777" w:rsidR="001730F6" w:rsidRDefault="001730F6" w:rsidP="001730F6">
            <w:pPr>
              <w:numPr>
                <w:ilvl w:val="0"/>
                <w:numId w:val="10"/>
              </w:numPr>
            </w:pPr>
            <w:r>
              <w:t>Bundeltje-vol-plezier</w:t>
            </w:r>
          </w:p>
          <w:p w14:paraId="5082AA7A" w14:textId="77777777" w:rsidR="007308DE" w:rsidRDefault="007308DE" w:rsidP="001730F6">
            <w:pPr>
              <w:numPr>
                <w:ilvl w:val="0"/>
                <w:numId w:val="10"/>
              </w:numPr>
            </w:pPr>
            <w:r>
              <w:t>6 gedichten in plastic mapjes + kopies</w:t>
            </w:r>
          </w:p>
          <w:p w14:paraId="5082AA7C" w14:textId="77777777" w:rsidR="007308DE" w:rsidRDefault="00825EBB" w:rsidP="001730F6">
            <w:pPr>
              <w:numPr>
                <w:ilvl w:val="0"/>
                <w:numId w:val="10"/>
              </w:numPr>
            </w:pPr>
            <w:r>
              <w:t xml:space="preserve">24 </w:t>
            </w:r>
            <w:r w:rsidR="007308DE">
              <w:t>Evaluatieformulieren</w:t>
            </w:r>
          </w:p>
          <w:p w14:paraId="5082AA7D" w14:textId="77777777" w:rsidR="001730F6" w:rsidRDefault="001730F6" w:rsidP="001730F6">
            <w:pPr>
              <w:numPr>
                <w:ilvl w:val="0"/>
                <w:numId w:val="10"/>
              </w:numPr>
            </w:pPr>
            <w:r>
              <w:t>Digibord - muziekbox (doorschuiflied)</w:t>
            </w:r>
          </w:p>
          <w:p w14:paraId="5082AA7E" w14:textId="5C487743" w:rsidR="001730F6" w:rsidRDefault="00A015C6" w:rsidP="001730F6">
            <w:pPr>
              <w:numPr>
                <w:ilvl w:val="0"/>
                <w:numId w:val="10"/>
              </w:numPr>
            </w:pPr>
            <w:r>
              <w:t xml:space="preserve">Timer </w:t>
            </w:r>
          </w:p>
          <w:p w14:paraId="6061C52E" w14:textId="77777777" w:rsidR="00435751" w:rsidRPr="007C42A1" w:rsidRDefault="001730F6" w:rsidP="001730F6">
            <w:pPr>
              <w:pStyle w:val="Lijstalinea"/>
              <w:numPr>
                <w:ilvl w:val="0"/>
                <w:numId w:val="10"/>
              </w:numPr>
              <w:rPr>
                <w:rFonts w:ascii="Calibri" w:eastAsia="Times New Roman" w:hAnsi="Calibri" w:cs="Calibri"/>
                <w:b/>
                <w:bCs/>
                <w:smallCaps/>
                <w:sz w:val="24"/>
                <w:szCs w:val="24"/>
                <w:lang w:val="nl-NL" w:eastAsia="nl-NL"/>
              </w:rPr>
            </w:pPr>
            <w:r>
              <w:t>M</w:t>
            </w:r>
            <w:r w:rsidRPr="001730F6">
              <w:t>ondharmonica</w:t>
            </w:r>
          </w:p>
          <w:p w14:paraId="5082AA7F" w14:textId="7D006205" w:rsidR="007C42A1" w:rsidRPr="001730F6" w:rsidRDefault="007C42A1" w:rsidP="001730F6">
            <w:pPr>
              <w:pStyle w:val="Lijstalinea"/>
              <w:numPr>
                <w:ilvl w:val="0"/>
                <w:numId w:val="10"/>
              </w:numPr>
              <w:rPr>
                <w:rFonts w:ascii="Calibri" w:eastAsia="Times New Roman" w:hAnsi="Calibri" w:cs="Calibri"/>
                <w:b/>
                <w:bCs/>
                <w:smallCaps/>
                <w:sz w:val="24"/>
                <w:szCs w:val="24"/>
                <w:lang w:val="nl-NL" w:eastAsia="nl-NL"/>
              </w:rPr>
            </w:pPr>
            <w:r>
              <w:t xml:space="preserve">Stiften en kleurpotloden </w:t>
            </w:r>
          </w:p>
        </w:tc>
        <w:tc>
          <w:tcPr>
            <w:tcW w:w="2544" w:type="dxa"/>
          </w:tcPr>
          <w:p w14:paraId="5082AA80" w14:textId="77777777" w:rsidR="00435751" w:rsidRPr="002C5023" w:rsidRDefault="00435751">
            <w:pPr>
              <w:rPr>
                <w:rFonts w:ascii="Calibri" w:eastAsia="Times New Roman" w:hAnsi="Calibri" w:cs="Calibri"/>
                <w:b/>
                <w:bCs/>
                <w:smallCaps/>
                <w:sz w:val="24"/>
                <w:szCs w:val="24"/>
                <w:lang w:val="nl-NL" w:eastAsia="nl-NL"/>
              </w:rPr>
            </w:pPr>
            <w:r w:rsidRPr="002C5023">
              <w:rPr>
                <w:rFonts w:ascii="Calibri" w:eastAsia="Times New Roman" w:hAnsi="Calibri" w:cs="Calibri"/>
                <w:b/>
                <w:bCs/>
                <w:smallCaps/>
                <w:sz w:val="24"/>
                <w:szCs w:val="24"/>
                <w:lang w:val="nl-NL" w:eastAsia="nl-NL"/>
              </w:rPr>
              <w:t>Materiaal leerlingen</w:t>
            </w:r>
            <w:r w:rsidR="0030008B" w:rsidRPr="002C5023">
              <w:rPr>
                <w:rFonts w:ascii="Calibri" w:eastAsia="Times New Roman" w:hAnsi="Calibri" w:cs="Calibri"/>
                <w:b/>
                <w:bCs/>
                <w:smallCaps/>
                <w:sz w:val="24"/>
                <w:szCs w:val="24"/>
                <w:lang w:val="nl-NL" w:eastAsia="nl-NL"/>
              </w:rPr>
              <w:t>:</w:t>
            </w:r>
          </w:p>
          <w:p w14:paraId="5082AA81" w14:textId="77777777" w:rsidR="00435751" w:rsidRPr="001862AB" w:rsidRDefault="001862AB" w:rsidP="00427F6A">
            <w:r w:rsidRPr="001862AB">
              <w:t>Pennenzak</w:t>
            </w:r>
            <w:r w:rsidR="004F2CFB">
              <w:t xml:space="preserve"> met kleurtjes</w:t>
            </w:r>
          </w:p>
          <w:p w14:paraId="5082AA82" w14:textId="77777777" w:rsidR="001862AB" w:rsidRPr="001862AB" w:rsidRDefault="001862AB" w:rsidP="001862AB">
            <w:pPr>
              <w:pStyle w:val="Lijstalinea"/>
              <w:ind w:left="360"/>
              <w:rPr>
                <w:rFonts w:ascii="Calibri" w:eastAsia="Times New Roman" w:hAnsi="Calibri" w:cs="Calibri"/>
                <w:bCs/>
                <w:smallCaps/>
                <w:sz w:val="24"/>
                <w:szCs w:val="24"/>
                <w:lang w:val="nl-NL" w:eastAsia="nl-NL"/>
              </w:rPr>
            </w:pPr>
          </w:p>
        </w:tc>
      </w:tr>
    </w:tbl>
    <w:p w14:paraId="5082AA84" w14:textId="77777777" w:rsidR="00435751" w:rsidRPr="00812FDD" w:rsidRDefault="00435751">
      <w:pPr>
        <w:rPr>
          <w:sz w:val="10"/>
        </w:rPr>
      </w:pPr>
    </w:p>
    <w:tbl>
      <w:tblPr>
        <w:tblStyle w:val="Tabelraster"/>
        <w:tblW w:w="0" w:type="auto"/>
        <w:tblLook w:val="04A0" w:firstRow="1" w:lastRow="0" w:firstColumn="1" w:lastColumn="0" w:noHBand="0" w:noVBand="1"/>
      </w:tblPr>
      <w:tblGrid>
        <w:gridCol w:w="10194"/>
      </w:tblGrid>
      <w:tr w:rsidR="007C42A1" w14:paraId="35C29A13" w14:textId="77777777" w:rsidTr="00B07A7E">
        <w:tc>
          <w:tcPr>
            <w:tcW w:w="10194" w:type="dxa"/>
          </w:tcPr>
          <w:p w14:paraId="2FCDC5CB" w14:textId="05006012" w:rsidR="007C42A1" w:rsidRDefault="007C42A1" w:rsidP="001862AB">
            <w:pPr>
              <w:spacing w:line="276" w:lineRule="auto"/>
              <w:rPr>
                <w:rFonts w:ascii="Calibri" w:eastAsia="Times New Roman" w:hAnsi="Calibri" w:cs="Calibri"/>
                <w:b/>
                <w:bCs/>
                <w:smallCaps/>
                <w:sz w:val="24"/>
                <w:szCs w:val="24"/>
                <w:u w:val="single"/>
                <w:lang w:val="nl-NL" w:eastAsia="nl-NL"/>
              </w:rPr>
            </w:pPr>
            <w:r>
              <w:rPr>
                <w:rFonts w:ascii="Calibri" w:eastAsia="Times New Roman" w:hAnsi="Calibri" w:cs="Calibri"/>
                <w:b/>
                <w:bCs/>
                <w:smallCaps/>
                <w:sz w:val="24"/>
                <w:szCs w:val="24"/>
                <w:u w:val="single"/>
                <w:lang w:val="nl-NL" w:eastAsia="nl-NL"/>
              </w:rPr>
              <w:t xml:space="preserve">Beginsituatie: </w:t>
            </w:r>
          </w:p>
          <w:p w14:paraId="370AD60E" w14:textId="66BA99B7" w:rsidR="007C42A1" w:rsidRPr="00A33DA5" w:rsidRDefault="00427F6A" w:rsidP="00427F6A">
            <w:pPr>
              <w:pStyle w:val="Lijstalinea"/>
              <w:numPr>
                <w:ilvl w:val="0"/>
                <w:numId w:val="14"/>
              </w:numPr>
              <w:spacing w:line="276" w:lineRule="auto"/>
              <w:rPr>
                <w:rFonts w:ascii="Calibri" w:eastAsia="Times New Roman" w:hAnsi="Calibri" w:cs="Calibri"/>
                <w:b/>
                <w:bCs/>
                <w:smallCaps/>
                <w:sz w:val="24"/>
                <w:szCs w:val="24"/>
                <w:u w:val="single"/>
                <w:lang w:val="nl-NL" w:eastAsia="nl-NL"/>
              </w:rPr>
            </w:pPr>
            <w:r>
              <w:t xml:space="preserve">Zelf in te vullen. </w:t>
            </w:r>
          </w:p>
        </w:tc>
      </w:tr>
      <w:tr w:rsidR="00B07A7E" w14:paraId="5082AA92" w14:textId="77777777" w:rsidTr="00B07A7E">
        <w:tc>
          <w:tcPr>
            <w:tcW w:w="10194" w:type="dxa"/>
          </w:tcPr>
          <w:p w14:paraId="037A3EBA" w14:textId="2052AA3A" w:rsidR="005123CF" w:rsidRPr="005123CF" w:rsidRDefault="00B07A7E" w:rsidP="005123CF">
            <w:pPr>
              <w:spacing w:line="276" w:lineRule="auto"/>
              <w:rPr>
                <w:u w:val="single"/>
              </w:rPr>
            </w:pPr>
            <w:r w:rsidRPr="002C5023">
              <w:rPr>
                <w:rFonts w:ascii="Calibri" w:eastAsia="Times New Roman" w:hAnsi="Calibri" w:cs="Calibri"/>
                <w:b/>
                <w:bCs/>
                <w:smallCaps/>
                <w:sz w:val="24"/>
                <w:szCs w:val="24"/>
                <w:u w:val="single"/>
                <w:lang w:val="nl-NL" w:eastAsia="nl-NL"/>
              </w:rPr>
              <w:t>Leerplandoelen:</w:t>
            </w:r>
            <w:r w:rsidR="00E077A5" w:rsidRPr="00C66934">
              <w:rPr>
                <w:i/>
              </w:rPr>
              <w:br/>
            </w:r>
            <w:r w:rsidR="00E86B11">
              <w:rPr>
                <w:u w:val="single"/>
              </w:rPr>
              <w:t>Le.Ad.14</w:t>
            </w:r>
            <w:r w:rsidR="00E86B11" w:rsidRPr="00E86B11">
              <w:t xml:space="preserve">: Een kind beleeft plezier in de omgang met schriftelijke taal en in schriftelijke talige expressie. </w:t>
            </w:r>
            <w:r w:rsidR="00E86B11">
              <w:br/>
            </w:r>
            <w:r w:rsidR="00E86B11" w:rsidRPr="00E86B11">
              <w:rPr>
                <w:u w:val="single"/>
              </w:rPr>
              <w:t>Sch.sd.12:</w:t>
            </w:r>
            <w:r w:rsidR="00E86B11">
              <w:t xml:space="preserve"> Het kind beheerst de taal zodanig dat het wil, durft en op zijn niveau kan schrijven wat het waarneemt, beleeft, ervaart, voelt, denkt en doet.</w:t>
            </w:r>
            <w:r w:rsidR="00E86B11">
              <w:br/>
            </w:r>
            <w:r w:rsidR="00E86B11" w:rsidRPr="00E86B11">
              <w:rPr>
                <w:u w:val="single"/>
              </w:rPr>
              <w:t>Schr.2.2.1:</w:t>
            </w:r>
            <w:r w:rsidR="00E86B11">
              <w:t xml:space="preserve"> Materiaal verzamelen: putten uit gevoelsleven, ervaring en beleving, fantaseren en associëren.</w:t>
            </w:r>
            <w:r w:rsidR="005123CF">
              <w:br/>
            </w:r>
            <w:r w:rsidR="005123CF" w:rsidRPr="005123CF">
              <w:rPr>
                <w:u w:val="single"/>
              </w:rPr>
              <w:t>4.2.2.5:</w:t>
            </w:r>
            <w:r w:rsidR="005123CF">
              <w:t xml:space="preserve"> </w:t>
            </w:r>
            <w:r w:rsidR="005123CF" w:rsidRPr="00141C33">
              <w:t>Bij het zingen het muziekelement klank gebruiken om betekenis en gevoel te accentueren.</w:t>
            </w:r>
          </w:p>
          <w:p w14:paraId="5082AA90" w14:textId="510647D8" w:rsidR="00574B54" w:rsidRPr="005123CF" w:rsidRDefault="00574B54" w:rsidP="001862AB">
            <w:pPr>
              <w:spacing w:line="276" w:lineRule="auto"/>
            </w:pPr>
          </w:p>
          <w:p w14:paraId="5082AA91" w14:textId="159CA2F2" w:rsidR="00B07A7E" w:rsidRPr="00835011" w:rsidRDefault="00574B54" w:rsidP="001862AB">
            <w:pPr>
              <w:tabs>
                <w:tab w:val="left" w:pos="567"/>
                <w:tab w:val="left" w:pos="1134"/>
                <w:tab w:val="left" w:pos="2268"/>
                <w:tab w:val="left" w:pos="2835"/>
                <w:tab w:val="left" w:pos="3969"/>
                <w:tab w:val="left" w:pos="7088"/>
              </w:tabs>
              <w:spacing w:line="276" w:lineRule="auto"/>
              <w:rPr>
                <w:rFonts w:ascii="Arial" w:hAnsi="Arial"/>
              </w:rPr>
            </w:pPr>
            <w:r w:rsidRPr="006846FA">
              <w:rPr>
                <w:rFonts w:cs="Calibri"/>
                <w:b/>
                <w:bCs/>
                <w:smallCaps/>
                <w:sz w:val="24"/>
                <w:szCs w:val="24"/>
                <w:u w:val="single"/>
                <w:lang w:val="nl-NL" w:eastAsia="nl-NL"/>
              </w:rPr>
              <w:t>Lesdoelen:</w:t>
            </w:r>
            <w:r w:rsidRPr="006846FA">
              <w:rPr>
                <w:rFonts w:cs="Calibri"/>
                <w:b/>
                <w:bCs/>
                <w:smallCaps/>
                <w:sz w:val="24"/>
                <w:szCs w:val="24"/>
                <w:u w:val="single"/>
                <w:lang w:val="nl-NL" w:eastAsia="nl-NL"/>
              </w:rPr>
              <w:br/>
            </w:r>
            <w:r w:rsidRPr="00477F4A">
              <w:rPr>
                <w:rFonts w:cstheme="minorHAnsi"/>
                <w:lang w:val="nl-NL"/>
              </w:rPr>
              <w:t xml:space="preserve">- </w:t>
            </w:r>
            <w:r w:rsidRPr="00477F4A">
              <w:rPr>
                <w:rFonts w:cstheme="minorHAnsi"/>
              </w:rPr>
              <w:t xml:space="preserve">De leerlingen </w:t>
            </w:r>
            <w:r w:rsidR="00477F4A">
              <w:rPr>
                <w:rFonts w:cstheme="minorHAnsi"/>
              </w:rPr>
              <w:t xml:space="preserve">kunnen poëzie </w:t>
            </w:r>
            <w:r w:rsidRPr="00477F4A">
              <w:rPr>
                <w:rFonts w:cstheme="minorHAnsi"/>
              </w:rPr>
              <w:t>gebruiken en verwerken op een creatieve manier.</w:t>
            </w:r>
            <w:r w:rsidRPr="00477F4A">
              <w:rPr>
                <w:rFonts w:cstheme="minorHAnsi"/>
              </w:rPr>
              <w:br/>
              <w:t>- De leerlingen</w:t>
            </w:r>
            <w:r w:rsidR="00477F4A">
              <w:rPr>
                <w:rFonts w:cstheme="minorHAnsi"/>
              </w:rPr>
              <w:t xml:space="preserve"> kunnen netjes omgaan met hun werk.</w:t>
            </w:r>
            <w:r w:rsidRPr="00477F4A">
              <w:rPr>
                <w:rFonts w:cstheme="minorHAnsi"/>
              </w:rPr>
              <w:br/>
              <w:t xml:space="preserve">- De leerlingen </w:t>
            </w:r>
            <w:r w:rsidR="004B50D6">
              <w:rPr>
                <w:rFonts w:cstheme="minorHAnsi"/>
              </w:rPr>
              <w:t>kunnen zich</w:t>
            </w:r>
            <w:r w:rsidR="00477F4A">
              <w:rPr>
                <w:rFonts w:cstheme="minorHAnsi"/>
              </w:rPr>
              <w:t>zelf evalueren</w:t>
            </w:r>
            <w:r w:rsidRPr="00477F4A">
              <w:rPr>
                <w:rFonts w:cstheme="minorHAnsi"/>
              </w:rPr>
              <w:t xml:space="preserve"> a.d.h.v. hun</w:t>
            </w:r>
            <w:r w:rsidR="00477F4A">
              <w:rPr>
                <w:rFonts w:cstheme="minorHAnsi"/>
              </w:rPr>
              <w:t xml:space="preserve"> ervaringen tijdens het poëzieparcours</w:t>
            </w:r>
            <w:r w:rsidRPr="00477F4A">
              <w:rPr>
                <w:rFonts w:cstheme="minorHAnsi"/>
              </w:rPr>
              <w:t>.</w:t>
            </w:r>
          </w:p>
        </w:tc>
      </w:tr>
    </w:tbl>
    <w:p w14:paraId="7E50CFC3" w14:textId="27FE0C4E" w:rsidR="00A33DA5" w:rsidRPr="00812FDD" w:rsidRDefault="00A33DA5">
      <w:pPr>
        <w:rPr>
          <w:sz w:val="10"/>
        </w:rPr>
      </w:pPr>
    </w:p>
    <w:tbl>
      <w:tblPr>
        <w:tblStyle w:val="Tabelraster"/>
        <w:tblW w:w="0" w:type="auto"/>
        <w:tblLook w:val="04A0" w:firstRow="1" w:lastRow="0" w:firstColumn="1" w:lastColumn="0" w:noHBand="0" w:noVBand="1"/>
      </w:tblPr>
      <w:tblGrid>
        <w:gridCol w:w="846"/>
        <w:gridCol w:w="9348"/>
      </w:tblGrid>
      <w:tr w:rsidR="00B07A7E" w14:paraId="5082AA98" w14:textId="77777777" w:rsidTr="00B07A7E">
        <w:tc>
          <w:tcPr>
            <w:tcW w:w="10194" w:type="dxa"/>
            <w:gridSpan w:val="2"/>
            <w:shd w:val="clear" w:color="auto" w:fill="auto"/>
          </w:tcPr>
          <w:p w14:paraId="5082AA97" w14:textId="77777777" w:rsidR="00B07A7E" w:rsidRPr="00B07A7E" w:rsidRDefault="00B07A7E">
            <w:pPr>
              <w:rPr>
                <w:rFonts w:ascii="Calibri" w:eastAsia="Times New Roman" w:hAnsi="Calibri" w:cs="Calibri"/>
                <w:b/>
                <w:bCs/>
                <w:smallCaps/>
                <w:sz w:val="24"/>
                <w:szCs w:val="24"/>
                <w:lang w:val="nl-NL" w:eastAsia="nl-NL"/>
              </w:rPr>
            </w:pPr>
            <w:r>
              <w:rPr>
                <w:rFonts w:ascii="Calibri" w:eastAsia="Times New Roman" w:hAnsi="Calibri" w:cs="Calibri"/>
                <w:b/>
                <w:bCs/>
                <w:smallCaps/>
                <w:sz w:val="24"/>
                <w:szCs w:val="24"/>
                <w:lang w:val="nl-NL" w:eastAsia="nl-NL"/>
              </w:rPr>
              <w:t>Lesverloop</w:t>
            </w:r>
          </w:p>
        </w:tc>
      </w:tr>
      <w:tr w:rsidR="00B07A7E" w14:paraId="5082AA9B" w14:textId="77777777" w:rsidTr="00191F33">
        <w:tc>
          <w:tcPr>
            <w:tcW w:w="846" w:type="dxa"/>
            <w:shd w:val="clear" w:color="auto" w:fill="BFBFBF" w:themeFill="background1" w:themeFillShade="BF"/>
          </w:tcPr>
          <w:p w14:paraId="5082AA99" w14:textId="4BF166A6" w:rsidR="00B07A7E" w:rsidRDefault="00A015C6">
            <w:r>
              <w:t>7</w:t>
            </w:r>
            <w:r w:rsidR="00B07A7E">
              <w:t>min.</w:t>
            </w:r>
          </w:p>
        </w:tc>
        <w:tc>
          <w:tcPr>
            <w:tcW w:w="9348" w:type="dxa"/>
            <w:shd w:val="clear" w:color="auto" w:fill="BFBFBF" w:themeFill="background1" w:themeFillShade="BF"/>
          </w:tcPr>
          <w:p w14:paraId="5082AA9A" w14:textId="4E7A3796" w:rsidR="00B07A7E" w:rsidRPr="00574B54" w:rsidRDefault="00B07A7E">
            <w:r w:rsidRPr="00B07A7E">
              <w:rPr>
                <w:rFonts w:ascii="Calibri" w:eastAsia="Times New Roman" w:hAnsi="Calibri" w:cs="Calibri"/>
                <w:b/>
                <w:bCs/>
                <w:smallCaps/>
                <w:sz w:val="24"/>
                <w:szCs w:val="24"/>
                <w:u w:val="single"/>
                <w:lang w:val="nl-NL" w:eastAsia="nl-NL"/>
              </w:rPr>
              <w:t>Fase 1</w:t>
            </w:r>
            <w:r w:rsidR="00574B54">
              <w:rPr>
                <w:rFonts w:ascii="Calibri" w:eastAsia="Times New Roman" w:hAnsi="Calibri" w:cs="Calibri"/>
                <w:b/>
                <w:bCs/>
                <w:smallCaps/>
                <w:sz w:val="24"/>
                <w:szCs w:val="24"/>
                <w:u w:val="single"/>
                <w:lang w:val="nl-NL" w:eastAsia="nl-NL"/>
              </w:rPr>
              <w:t xml:space="preserve"> </w:t>
            </w:r>
            <w:r w:rsidR="00A015C6">
              <w:rPr>
                <w:rFonts w:ascii="Calibri" w:eastAsia="Times New Roman" w:hAnsi="Calibri" w:cs="Calibri"/>
                <w:bCs/>
                <w:smallCaps/>
                <w:sz w:val="24"/>
                <w:szCs w:val="24"/>
                <w:lang w:val="nl-NL" w:eastAsia="nl-NL"/>
              </w:rPr>
              <w:t>Instructie poëzieparcours + afspraken</w:t>
            </w:r>
          </w:p>
        </w:tc>
      </w:tr>
      <w:tr w:rsidR="00B07A7E" w14:paraId="5082AAAC" w14:textId="77777777" w:rsidTr="00191F33">
        <w:tc>
          <w:tcPr>
            <w:tcW w:w="846" w:type="dxa"/>
          </w:tcPr>
          <w:p w14:paraId="5082AA9C" w14:textId="77777777" w:rsidR="00B07A7E" w:rsidRDefault="00B07A7E"/>
        </w:tc>
        <w:tc>
          <w:tcPr>
            <w:tcW w:w="9348" w:type="dxa"/>
          </w:tcPr>
          <w:p w14:paraId="5082AA9D" w14:textId="77777777" w:rsidR="00574B54" w:rsidRDefault="00574B54" w:rsidP="001862AB">
            <w:pPr>
              <w:spacing w:line="276" w:lineRule="auto"/>
            </w:pPr>
            <w:r>
              <w:t>De leerkracht denkt hardop na: “Hmm… een poëzieparcours… wat zou dat zijn?”</w:t>
            </w:r>
          </w:p>
          <w:p w14:paraId="5082AA9E" w14:textId="77777777" w:rsidR="00574B54" w:rsidRPr="00D07FCC" w:rsidRDefault="00574B54" w:rsidP="001862AB">
            <w:pPr>
              <w:spacing w:line="276" w:lineRule="auto"/>
              <w:rPr>
                <w:i/>
                <w:sz w:val="24"/>
              </w:rPr>
            </w:pPr>
            <w:r w:rsidRPr="00D07FCC">
              <w:rPr>
                <w:i/>
              </w:rPr>
              <w:t>(De leerlingen geven hun bedenkingen.)</w:t>
            </w:r>
          </w:p>
          <w:p w14:paraId="60739128" w14:textId="3A096A66" w:rsidR="00A015C6" w:rsidRPr="00A015C6" w:rsidRDefault="00A015C6" w:rsidP="001862AB">
            <w:pPr>
              <w:spacing w:line="276" w:lineRule="auto"/>
              <w:rPr>
                <w:b/>
                <w:u w:val="single"/>
              </w:rPr>
            </w:pPr>
            <w:bookmarkStart w:id="0" w:name="_GoBack"/>
            <w:bookmarkEnd w:id="0"/>
            <w:r w:rsidRPr="00A015C6">
              <w:rPr>
                <w:b/>
                <w:u w:val="single"/>
              </w:rPr>
              <w:t>Instructie</w:t>
            </w:r>
          </w:p>
          <w:p w14:paraId="5082AAA0" w14:textId="0EFB7992" w:rsidR="00574B54" w:rsidRPr="004D4BD0" w:rsidRDefault="00C945DF" w:rsidP="001862AB">
            <w:pPr>
              <w:spacing w:line="276" w:lineRule="auto"/>
            </w:pPr>
            <w:r>
              <w:t>“In het</w:t>
            </w:r>
            <w:r w:rsidR="00574B54" w:rsidRPr="007E5A36">
              <w:t xml:space="preserve"> poëzieparcours</w:t>
            </w:r>
            <w:r>
              <w:t xml:space="preserve"> van vandaag</w:t>
            </w:r>
            <w:r w:rsidR="00574B54" w:rsidRPr="007E5A36">
              <w:t xml:space="preserve"> </w:t>
            </w:r>
            <w:r w:rsidR="007E5A36" w:rsidRPr="007E5A36">
              <w:t xml:space="preserve">kom je voorbij </w:t>
            </w:r>
            <w:r w:rsidR="00574B54" w:rsidRPr="007E5A36">
              <w:t xml:space="preserve">6 haltes. Aan </w:t>
            </w:r>
            <w:r w:rsidR="00574B54" w:rsidRPr="004973A4">
              <w:t>iedere halte hangt een gedicht waar</w:t>
            </w:r>
            <w:r w:rsidR="00574B54">
              <w:t>bij</w:t>
            </w:r>
            <w:r w:rsidR="00574B54" w:rsidRPr="004973A4">
              <w:t xml:space="preserve"> je een opdracht</w:t>
            </w:r>
            <w:r w:rsidR="00574B54">
              <w:t xml:space="preserve"> moet uitvoeren. Die opdrachten voer je ofwel in groep ofwel individueel uit. Dat zal op de opdracht zelf duidelijk worden.</w:t>
            </w:r>
            <w:r w:rsidR="00A015C6">
              <w:t xml:space="preserve"> </w:t>
            </w:r>
          </w:p>
          <w:p w14:paraId="5082AAA1" w14:textId="77777777" w:rsidR="00574B54" w:rsidRPr="004D4BD0" w:rsidRDefault="00574B54" w:rsidP="001862AB">
            <w:pPr>
              <w:tabs>
                <w:tab w:val="left" w:pos="567"/>
                <w:tab w:val="left" w:pos="1134"/>
                <w:tab w:val="left" w:pos="2268"/>
                <w:tab w:val="left" w:pos="2835"/>
                <w:tab w:val="left" w:pos="3969"/>
                <w:tab w:val="left" w:pos="7088"/>
              </w:tabs>
              <w:spacing w:line="276" w:lineRule="auto"/>
            </w:pPr>
            <w:r w:rsidRPr="004D4BD0">
              <w:lastRenderedPageBreak/>
              <w:t>Voor deze activiteit worden er groepjes van 4 gemaakt. Zo dadelijk ga ik de groepjes voorlezen. Luister nu nog even naar de instructie…”</w:t>
            </w:r>
          </w:p>
          <w:p w14:paraId="5082AAA2" w14:textId="77777777" w:rsidR="00574B54" w:rsidRDefault="00574B54" w:rsidP="001862AB">
            <w:pPr>
              <w:tabs>
                <w:tab w:val="left" w:pos="567"/>
                <w:tab w:val="left" w:pos="1134"/>
                <w:tab w:val="left" w:pos="2268"/>
                <w:tab w:val="left" w:pos="2835"/>
                <w:tab w:val="left" w:pos="3969"/>
                <w:tab w:val="left" w:pos="7088"/>
              </w:tabs>
              <w:spacing w:line="276" w:lineRule="auto"/>
            </w:pPr>
          </w:p>
          <w:p w14:paraId="5082AAA3" w14:textId="77FA02F0" w:rsidR="00574B54" w:rsidRPr="00A015C6" w:rsidRDefault="00A015C6" w:rsidP="001862AB">
            <w:pPr>
              <w:tabs>
                <w:tab w:val="left" w:pos="567"/>
                <w:tab w:val="left" w:pos="1134"/>
                <w:tab w:val="left" w:pos="2268"/>
                <w:tab w:val="left" w:pos="2835"/>
                <w:tab w:val="left" w:pos="3969"/>
                <w:tab w:val="left" w:pos="7088"/>
              </w:tabs>
              <w:spacing w:line="276" w:lineRule="auto"/>
              <w:rPr>
                <w:b/>
                <w:u w:val="single"/>
              </w:rPr>
            </w:pPr>
            <w:r>
              <w:rPr>
                <w:b/>
                <w:u w:val="single"/>
              </w:rPr>
              <w:t>Stappenplan</w:t>
            </w:r>
          </w:p>
          <w:p w14:paraId="5082AAA4" w14:textId="77777777" w:rsidR="00574B54" w:rsidRDefault="00574B54" w:rsidP="001862AB">
            <w:pPr>
              <w:numPr>
                <w:ilvl w:val="0"/>
                <w:numId w:val="5"/>
              </w:numPr>
              <w:tabs>
                <w:tab w:val="left" w:pos="567"/>
                <w:tab w:val="left" w:pos="1134"/>
                <w:tab w:val="left" w:pos="2268"/>
                <w:tab w:val="left" w:pos="2835"/>
                <w:tab w:val="left" w:pos="3969"/>
                <w:tab w:val="left" w:pos="7088"/>
              </w:tabs>
              <w:spacing w:line="276" w:lineRule="auto"/>
            </w:pPr>
            <w:r>
              <w:t>“Elk groepje start bij een bepaalde halte. Die halte zal genummerd zijn. Ook je groepje zal een nummer krijgen. Je gaat dus naar de halte met dezelfde nummer als die van je groep.”</w:t>
            </w:r>
            <w:r>
              <w:br/>
            </w:r>
          </w:p>
          <w:p w14:paraId="5082AAA5" w14:textId="77777777" w:rsidR="00574B54" w:rsidRDefault="00574B54" w:rsidP="001862AB">
            <w:pPr>
              <w:numPr>
                <w:ilvl w:val="0"/>
                <w:numId w:val="5"/>
              </w:numPr>
              <w:tabs>
                <w:tab w:val="left" w:pos="567"/>
                <w:tab w:val="left" w:pos="1134"/>
                <w:tab w:val="left" w:pos="2268"/>
                <w:tab w:val="left" w:pos="2835"/>
                <w:tab w:val="left" w:pos="3969"/>
                <w:tab w:val="left" w:pos="7088"/>
              </w:tabs>
              <w:spacing w:line="276" w:lineRule="auto"/>
            </w:pPr>
            <w:r>
              <w:t>“Als je bij de halte staat, ga je in je bundeltje-vol-plezier naar dezelfde nummer op zoek. Dus sta je bij halte 3, dan neem je gedicht 3 erbij.”</w:t>
            </w:r>
          </w:p>
          <w:p w14:paraId="5082AAA6" w14:textId="77777777" w:rsidR="00574B54" w:rsidRDefault="00574B54" w:rsidP="001862AB">
            <w:pPr>
              <w:tabs>
                <w:tab w:val="left" w:pos="567"/>
                <w:tab w:val="left" w:pos="1134"/>
                <w:tab w:val="left" w:pos="2268"/>
                <w:tab w:val="left" w:pos="2835"/>
                <w:tab w:val="left" w:pos="3969"/>
                <w:tab w:val="left" w:pos="7088"/>
              </w:tabs>
              <w:spacing w:line="276" w:lineRule="auto"/>
              <w:ind w:left="360"/>
            </w:pPr>
          </w:p>
          <w:p w14:paraId="5082AAA8" w14:textId="6F9C3158" w:rsidR="00574B54" w:rsidRDefault="00574B54" w:rsidP="001862AB">
            <w:pPr>
              <w:numPr>
                <w:ilvl w:val="0"/>
                <w:numId w:val="5"/>
              </w:numPr>
              <w:tabs>
                <w:tab w:val="left" w:pos="567"/>
                <w:tab w:val="left" w:pos="1134"/>
                <w:tab w:val="left" w:pos="2268"/>
                <w:tab w:val="left" w:pos="2835"/>
                <w:tab w:val="left" w:pos="3969"/>
                <w:tab w:val="left" w:pos="7088"/>
              </w:tabs>
              <w:spacing w:line="276" w:lineRule="auto"/>
            </w:pPr>
            <w:r>
              <w:t>“Iedere opdracht duurt 5 minuten. Wanneer de 5 minuten voorbij zijn, wordt er een doo</w:t>
            </w:r>
            <w:r w:rsidR="00254C67">
              <w:t>r</w:t>
            </w:r>
            <w:r>
              <w:t xml:space="preserve">schuiflied opgezet. Tijdens dat lied schuif je door naar de volgende halte. </w:t>
            </w:r>
            <w:r w:rsidR="001730F6">
              <w:t xml:space="preserve">Pas </w:t>
            </w:r>
            <w:r w:rsidR="00254C67">
              <w:t xml:space="preserve">op mijn </w:t>
            </w:r>
            <w:r w:rsidR="00A015C6">
              <w:t>geluidssein (mondharmonica</w:t>
            </w:r>
            <w:r w:rsidR="00254C67">
              <w:t xml:space="preserve">) </w:t>
            </w:r>
            <w:r w:rsidR="001730F6">
              <w:t xml:space="preserve">gaan de 5 minuten in. </w:t>
            </w:r>
            <w:r>
              <w:t>Wat zal de volgende halte zijn als je bij halte 3 begon?</w:t>
            </w:r>
            <w:r w:rsidR="00A015C6">
              <w:t xml:space="preserve">” </w:t>
            </w:r>
            <w:r w:rsidR="00A015C6" w:rsidRPr="00A015C6">
              <w:rPr>
                <w:i/>
              </w:rPr>
              <w:t>(halte 4)</w:t>
            </w:r>
            <w:r>
              <w:br/>
            </w:r>
          </w:p>
          <w:p w14:paraId="5082AAA9" w14:textId="3B1ADE7E" w:rsidR="00EB5C0F" w:rsidRDefault="00A015C6" w:rsidP="001862AB">
            <w:pPr>
              <w:numPr>
                <w:ilvl w:val="0"/>
                <w:numId w:val="5"/>
              </w:numPr>
              <w:tabs>
                <w:tab w:val="left" w:pos="567"/>
                <w:tab w:val="left" w:pos="1134"/>
                <w:tab w:val="left" w:pos="2268"/>
                <w:tab w:val="left" w:pos="2835"/>
                <w:tab w:val="left" w:pos="3969"/>
                <w:tab w:val="left" w:pos="7088"/>
              </w:tabs>
              <w:spacing w:line="276" w:lineRule="auto"/>
            </w:pPr>
            <w:r>
              <w:t>“Als je groep eerder klaar is, kijk je naar de wachtopdracht op het bord. Voor de wachtopdracht l</w:t>
            </w:r>
            <w:r w:rsidR="00574B54">
              <w:t xml:space="preserve">ees </w:t>
            </w:r>
            <w:r>
              <w:t xml:space="preserve">je </w:t>
            </w:r>
            <w:r w:rsidR="00574B54">
              <w:t>om de beurt het gedicht voor, maar met een andere stem: een piepstem, een zware stem, een boze stem, een stem met een</w:t>
            </w:r>
            <w:r w:rsidR="00574B54" w:rsidRPr="004D4BD0">
              <w:t xml:space="preserve"> bepaald </w:t>
            </w:r>
            <w:r w:rsidR="00574B54">
              <w:t>accentje, noem maar op!</w:t>
            </w:r>
            <w:r>
              <w:t xml:space="preserve"> </w:t>
            </w:r>
          </w:p>
          <w:p w14:paraId="5082AAAA" w14:textId="77777777" w:rsidR="00EB5C0F" w:rsidRDefault="00EB5C0F" w:rsidP="00EB5C0F">
            <w:pPr>
              <w:pStyle w:val="Lijstalinea"/>
            </w:pPr>
          </w:p>
          <w:p w14:paraId="0C7E283E" w14:textId="77777777" w:rsidR="00574B54" w:rsidRDefault="00A015C6" w:rsidP="00F500B2">
            <w:pPr>
              <w:tabs>
                <w:tab w:val="left" w:pos="567"/>
                <w:tab w:val="left" w:pos="1134"/>
                <w:tab w:val="left" w:pos="2268"/>
                <w:tab w:val="left" w:pos="2835"/>
                <w:tab w:val="left" w:pos="3969"/>
                <w:tab w:val="left" w:pos="7088"/>
              </w:tabs>
              <w:spacing w:line="276" w:lineRule="auto"/>
              <w:rPr>
                <w:b/>
                <w:u w:val="single"/>
              </w:rPr>
            </w:pPr>
            <w:r w:rsidRPr="00A015C6">
              <w:rPr>
                <w:b/>
                <w:u w:val="single"/>
              </w:rPr>
              <w:t>Afspraken</w:t>
            </w:r>
          </w:p>
          <w:p w14:paraId="08FFB3E8" w14:textId="61627239" w:rsidR="00A015C6" w:rsidRDefault="00A015C6" w:rsidP="00A015C6">
            <w:pPr>
              <w:spacing w:line="276" w:lineRule="auto"/>
            </w:pPr>
            <w:r>
              <w:t>“Voordat we echt van start gaan, wil ik</w:t>
            </w:r>
            <w:r w:rsidR="007C42A1">
              <w:t xml:space="preserve"> nog enkele afspraken overlopen.</w:t>
            </w:r>
            <w:r>
              <w:t>”</w:t>
            </w:r>
          </w:p>
          <w:p w14:paraId="54A5782A" w14:textId="6AA50997" w:rsidR="00A015C6" w:rsidRDefault="00A015C6" w:rsidP="00A015C6">
            <w:pPr>
              <w:numPr>
                <w:ilvl w:val="0"/>
                <w:numId w:val="13"/>
              </w:numPr>
              <w:spacing w:line="276" w:lineRule="auto"/>
            </w:pPr>
            <w:r>
              <w:t>“De gedichten worden opgehangen of ergens tegen geplakt. Je neemt de gedichten niet weg, je laat ze staan. In het plastic mapje</w:t>
            </w:r>
            <w:r w:rsidRPr="00812CC6">
              <w:rPr>
                <w:color w:val="FF0000"/>
              </w:rPr>
              <w:t xml:space="preserve"> </w:t>
            </w:r>
            <w:r w:rsidRPr="001D0F37">
              <w:t xml:space="preserve">zitten kopieën. Die </w:t>
            </w:r>
            <w:r>
              <w:t>mag je eruit nemen zodat je per twee een gedicht kan lezen in plaats van met 4 rond eenzelfde tekst te staan.”</w:t>
            </w:r>
            <w:r w:rsidR="007C42A1">
              <w:br/>
            </w:r>
          </w:p>
          <w:p w14:paraId="6AFFB587" w14:textId="124F51F3" w:rsidR="00A015C6" w:rsidRDefault="00A015C6" w:rsidP="00A015C6">
            <w:pPr>
              <w:numPr>
                <w:ilvl w:val="0"/>
                <w:numId w:val="13"/>
              </w:numPr>
              <w:spacing w:line="276" w:lineRule="auto"/>
            </w:pPr>
            <w:r>
              <w:t xml:space="preserve"> “Iedereen vult zijn eigen bundeltje in. Het zijn geen papiertjes voor de vuilbak. Ik wil achteraf geen slordige werkjes zien.”</w:t>
            </w:r>
            <w:r w:rsidR="007C42A1">
              <w:br/>
            </w:r>
          </w:p>
          <w:p w14:paraId="6EE3E6D0" w14:textId="2D319343" w:rsidR="00A015C6" w:rsidRDefault="00A015C6" w:rsidP="00A015C6">
            <w:pPr>
              <w:numPr>
                <w:ilvl w:val="0"/>
                <w:numId w:val="13"/>
              </w:numPr>
              <w:spacing w:line="276" w:lineRule="auto"/>
            </w:pPr>
            <w:r>
              <w:t xml:space="preserve">“Jullie zitten in een groepje. </w:t>
            </w:r>
            <w:r w:rsidRPr="00303D19">
              <w:t>Creëer een echte groepssfeer. Sluit</w:t>
            </w:r>
            <w:r>
              <w:t xml:space="preserve"> niemand uit, maar ga in gesprek</w:t>
            </w:r>
            <w:r w:rsidRPr="00303D19">
              <w:t xml:space="preserve"> met elkaar. Dat zijn juist de boeiendste</w:t>
            </w:r>
            <w:r>
              <w:t xml:space="preserve"> momenten!”</w:t>
            </w:r>
            <w:r w:rsidR="007C42A1">
              <w:br/>
            </w:r>
          </w:p>
          <w:p w14:paraId="381AB39F" w14:textId="77777777" w:rsidR="00A015C6" w:rsidRDefault="00A015C6" w:rsidP="00A015C6">
            <w:pPr>
              <w:numPr>
                <w:ilvl w:val="0"/>
                <w:numId w:val="13"/>
              </w:numPr>
              <w:spacing w:line="276" w:lineRule="auto"/>
            </w:pPr>
            <w:r>
              <w:t xml:space="preserve">“Geniet! Je bundeltje </w:t>
            </w:r>
            <w:r w:rsidRPr="00303D19">
              <w:t xml:space="preserve">heet </w:t>
            </w:r>
            <w:r>
              <w:t>niet voor niets ‘bundeltje-vol-plezier’, laat je verrassen en doe actief mee.”</w:t>
            </w:r>
            <w:r>
              <w:br/>
            </w:r>
          </w:p>
          <w:p w14:paraId="5082AAAB" w14:textId="7FB12FEA" w:rsidR="007C42A1" w:rsidRPr="00A015C6" w:rsidRDefault="00A015C6" w:rsidP="00F500B2">
            <w:pPr>
              <w:tabs>
                <w:tab w:val="left" w:pos="567"/>
                <w:tab w:val="left" w:pos="1134"/>
                <w:tab w:val="left" w:pos="2268"/>
                <w:tab w:val="left" w:pos="2835"/>
                <w:tab w:val="left" w:pos="3969"/>
                <w:tab w:val="left" w:pos="7088"/>
              </w:tabs>
              <w:spacing w:line="276" w:lineRule="auto"/>
              <w:rPr>
                <w:b/>
                <w:u w:val="single"/>
              </w:rPr>
            </w:pPr>
            <w:r>
              <w:t xml:space="preserve">Vervolgens maakt de leerkracht de groepjes. </w:t>
            </w:r>
            <w:r w:rsidR="007C42A1">
              <w:t>Voor de groepsindeling wordt er gekeken naar de samenwerking tussen de kinderen.</w:t>
            </w:r>
          </w:p>
        </w:tc>
      </w:tr>
      <w:tr w:rsidR="00B07A7E" w14:paraId="5082AAAF" w14:textId="77777777" w:rsidTr="00191F33">
        <w:tc>
          <w:tcPr>
            <w:tcW w:w="846" w:type="dxa"/>
            <w:shd w:val="clear" w:color="auto" w:fill="BFBFBF" w:themeFill="background1" w:themeFillShade="BF"/>
          </w:tcPr>
          <w:p w14:paraId="5082AAAD" w14:textId="6607A261" w:rsidR="00B07A7E" w:rsidRDefault="007C42A1">
            <w:r>
              <w:lastRenderedPageBreak/>
              <w:t>3</w:t>
            </w:r>
            <w:r w:rsidR="001730F6">
              <w:t>5</w:t>
            </w:r>
            <w:r w:rsidR="00B07A7E">
              <w:t>min.</w:t>
            </w:r>
          </w:p>
        </w:tc>
        <w:tc>
          <w:tcPr>
            <w:tcW w:w="9348" w:type="dxa"/>
            <w:shd w:val="clear" w:color="auto" w:fill="BFBFBF" w:themeFill="background1" w:themeFillShade="BF"/>
          </w:tcPr>
          <w:p w14:paraId="5082AAAE" w14:textId="0F776C80" w:rsidR="00B07A7E" w:rsidRPr="009D01DA" w:rsidRDefault="00B07A7E">
            <w:r w:rsidRPr="00B07A7E">
              <w:rPr>
                <w:rFonts w:ascii="Calibri" w:eastAsia="Times New Roman" w:hAnsi="Calibri" w:cs="Calibri"/>
                <w:b/>
                <w:bCs/>
                <w:smallCaps/>
                <w:sz w:val="24"/>
                <w:szCs w:val="24"/>
                <w:u w:val="single"/>
                <w:lang w:val="nl-NL" w:eastAsia="nl-NL"/>
              </w:rPr>
              <w:t>Fase 2</w:t>
            </w:r>
            <w:r w:rsidR="009D01DA">
              <w:rPr>
                <w:rFonts w:ascii="Calibri" w:eastAsia="Times New Roman" w:hAnsi="Calibri" w:cs="Calibri"/>
                <w:b/>
                <w:bCs/>
                <w:smallCaps/>
                <w:sz w:val="24"/>
                <w:szCs w:val="24"/>
                <w:u w:val="single"/>
                <w:lang w:val="nl-NL" w:eastAsia="nl-NL"/>
              </w:rPr>
              <w:t xml:space="preserve">: </w:t>
            </w:r>
            <w:r w:rsidR="007C42A1">
              <w:rPr>
                <w:rFonts w:ascii="Calibri" w:eastAsia="Times New Roman" w:hAnsi="Calibri" w:cs="Calibri"/>
                <w:bCs/>
                <w:smallCaps/>
                <w:sz w:val="24"/>
                <w:szCs w:val="24"/>
                <w:lang w:val="nl-NL" w:eastAsia="nl-NL"/>
              </w:rPr>
              <w:t>het poëzieparcours afleggen</w:t>
            </w:r>
          </w:p>
        </w:tc>
      </w:tr>
      <w:tr w:rsidR="00B07A7E" w14:paraId="5082AAB8" w14:textId="77777777" w:rsidTr="00191F33">
        <w:tc>
          <w:tcPr>
            <w:tcW w:w="846" w:type="dxa"/>
          </w:tcPr>
          <w:p w14:paraId="5082AAB0" w14:textId="77777777" w:rsidR="00B07A7E" w:rsidRDefault="00B07A7E"/>
        </w:tc>
        <w:tc>
          <w:tcPr>
            <w:tcW w:w="9348" w:type="dxa"/>
          </w:tcPr>
          <w:p w14:paraId="136332F3" w14:textId="747D3D52" w:rsidR="00B07A7E" w:rsidRDefault="007C42A1" w:rsidP="007C42A1">
            <w:r>
              <w:t>De leerlingen gaan in hun groepje aan de slag. Hierbij houden ze rekening met de gemaakte afspraken. De leerkracht wandelt voldoende rond en ondersteunt waar nodig.</w:t>
            </w:r>
          </w:p>
          <w:p w14:paraId="7571FA39" w14:textId="54E938E6" w:rsidR="00427F6A" w:rsidRDefault="00427F6A" w:rsidP="007C42A1">
            <w:pPr>
              <w:pStyle w:val="Lijstalinea"/>
              <w:numPr>
                <w:ilvl w:val="0"/>
                <w:numId w:val="14"/>
              </w:numPr>
            </w:pPr>
            <w:r w:rsidRPr="00427F6A">
              <w:rPr>
                <w:b/>
              </w:rPr>
              <w:t>Optie 1:</w:t>
            </w:r>
            <w:r>
              <w:t xml:space="preserve"> de leerlingen zitten in groepjes van 4. Om de 5 minuten schuiven ze door. </w:t>
            </w:r>
            <w:r>
              <w:br/>
              <w:t>(</w:t>
            </w:r>
            <w:r>
              <w:sym w:font="Wingdings" w:char="F0E0"/>
            </w:r>
            <w:r>
              <w:t xml:space="preserve"> 6 gedichten gebruiken) </w:t>
            </w:r>
            <w:r>
              <w:br/>
            </w:r>
          </w:p>
          <w:p w14:paraId="5082AAB7" w14:textId="2B6FEB58" w:rsidR="00427F6A" w:rsidRDefault="00427F6A" w:rsidP="007C42A1">
            <w:pPr>
              <w:pStyle w:val="Lijstalinea"/>
              <w:numPr>
                <w:ilvl w:val="0"/>
                <w:numId w:val="14"/>
              </w:numPr>
            </w:pPr>
            <w:r w:rsidRPr="00427F6A">
              <w:rPr>
                <w:b/>
              </w:rPr>
              <w:t>Optie 2:</w:t>
            </w:r>
            <w:r>
              <w:t xml:space="preserve"> de leerlingen zitten in groepjes van 3 en schuiven om de 7 minuten door. Er zijn 8 haltes, (</w:t>
            </w:r>
            <w:r>
              <w:sym w:font="Wingdings" w:char="F0E0"/>
            </w:r>
            <w:r>
              <w:t xml:space="preserve"> dus 8 gedichten gebruiken) maar de kinderen zullen niet elke halte afleggen (slechts 5). Dit komt door de beperkte tijd.  </w:t>
            </w:r>
          </w:p>
        </w:tc>
      </w:tr>
      <w:tr w:rsidR="00B07A7E" w14:paraId="5082AABB" w14:textId="77777777" w:rsidTr="00191F33">
        <w:tc>
          <w:tcPr>
            <w:tcW w:w="846" w:type="dxa"/>
            <w:shd w:val="clear" w:color="auto" w:fill="BFBFBF" w:themeFill="background1" w:themeFillShade="BF"/>
          </w:tcPr>
          <w:p w14:paraId="5082AAB9" w14:textId="588FDC73" w:rsidR="00B07A7E" w:rsidRDefault="007C42A1">
            <w:r>
              <w:t>5min.</w:t>
            </w:r>
          </w:p>
        </w:tc>
        <w:tc>
          <w:tcPr>
            <w:tcW w:w="9348" w:type="dxa"/>
            <w:shd w:val="clear" w:color="auto" w:fill="BFBFBF" w:themeFill="background1" w:themeFillShade="BF"/>
          </w:tcPr>
          <w:p w14:paraId="5082AABA" w14:textId="29E8E9B3" w:rsidR="00B07A7E" w:rsidRPr="00B14BD5" w:rsidRDefault="00B07A7E">
            <w:r w:rsidRPr="00B07A7E">
              <w:rPr>
                <w:rFonts w:ascii="Calibri" w:eastAsia="Times New Roman" w:hAnsi="Calibri" w:cs="Calibri"/>
                <w:b/>
                <w:bCs/>
                <w:smallCaps/>
                <w:sz w:val="24"/>
                <w:szCs w:val="24"/>
                <w:u w:val="single"/>
                <w:lang w:val="nl-NL" w:eastAsia="nl-NL"/>
              </w:rPr>
              <w:t>Fase 3</w:t>
            </w:r>
            <w:r w:rsidR="00B14BD5">
              <w:rPr>
                <w:rFonts w:ascii="Calibri" w:eastAsia="Times New Roman" w:hAnsi="Calibri" w:cs="Calibri"/>
                <w:b/>
                <w:bCs/>
                <w:smallCaps/>
                <w:sz w:val="24"/>
                <w:szCs w:val="24"/>
                <w:u w:val="single"/>
                <w:lang w:val="nl-NL" w:eastAsia="nl-NL"/>
              </w:rPr>
              <w:t xml:space="preserve">: </w:t>
            </w:r>
            <w:r w:rsidR="007C42A1">
              <w:rPr>
                <w:rFonts w:ascii="Calibri" w:eastAsia="Times New Roman" w:hAnsi="Calibri" w:cs="Calibri"/>
                <w:bCs/>
                <w:smallCaps/>
                <w:sz w:val="24"/>
                <w:szCs w:val="24"/>
                <w:lang w:val="nl-NL" w:eastAsia="nl-NL"/>
              </w:rPr>
              <w:t>Evaluatiemoment</w:t>
            </w:r>
          </w:p>
        </w:tc>
      </w:tr>
      <w:tr w:rsidR="00B07A7E" w14:paraId="5082AABF" w14:textId="77777777" w:rsidTr="00191F33">
        <w:tc>
          <w:tcPr>
            <w:tcW w:w="846" w:type="dxa"/>
          </w:tcPr>
          <w:p w14:paraId="5082AABC" w14:textId="77777777" w:rsidR="00B07A7E" w:rsidRDefault="00B07A7E"/>
        </w:tc>
        <w:tc>
          <w:tcPr>
            <w:tcW w:w="9348" w:type="dxa"/>
          </w:tcPr>
          <w:p w14:paraId="72FD1FC7" w14:textId="77777777" w:rsidR="007C42A1" w:rsidRDefault="007C42A1" w:rsidP="007C42A1">
            <w:r>
              <w:t xml:space="preserve">De leerkracht vraagt welk gedicht hun het meest heeft aangesproken en waarom. Daarna krijgt ieder kind een evaluatieblad die ze zelfstandig invullen. </w:t>
            </w:r>
            <w:r>
              <w:br/>
            </w:r>
          </w:p>
          <w:p w14:paraId="73B903CF" w14:textId="77777777" w:rsidR="007C42A1" w:rsidRPr="00D07FCC" w:rsidRDefault="007C42A1" w:rsidP="007C42A1">
            <w:pPr>
              <w:rPr>
                <w:u w:val="single"/>
              </w:rPr>
            </w:pPr>
            <w:r w:rsidRPr="00D07FCC">
              <w:rPr>
                <w:u w:val="single"/>
              </w:rPr>
              <w:lastRenderedPageBreak/>
              <w:t>Opmerking:</w:t>
            </w:r>
          </w:p>
          <w:p w14:paraId="1BD41968" w14:textId="6484BBD6" w:rsidR="007C42A1" w:rsidRDefault="007C42A1" w:rsidP="007C42A1">
            <w:r>
              <w:t xml:space="preserve">Er bestaat een kans dat de leerlingen onvoldoende tijd hebben om het evaluatieblad nog in te vullen. Alternatief: </w:t>
            </w:r>
          </w:p>
          <w:p w14:paraId="32DF7257" w14:textId="77777777" w:rsidR="007C42A1" w:rsidRDefault="007C42A1" w:rsidP="007C42A1">
            <w:pPr>
              <w:pStyle w:val="Lijstalinea"/>
              <w:numPr>
                <w:ilvl w:val="0"/>
                <w:numId w:val="15"/>
              </w:numPr>
            </w:pPr>
            <w:r>
              <w:t>“Hoe verliep het werken in groep?”</w:t>
            </w:r>
          </w:p>
          <w:p w14:paraId="413238FD" w14:textId="344A74CA" w:rsidR="007C42A1" w:rsidRDefault="007C42A1" w:rsidP="007C42A1">
            <w:pPr>
              <w:pStyle w:val="Lijstalinea"/>
              <w:numPr>
                <w:ilvl w:val="0"/>
                <w:numId w:val="15"/>
              </w:numPr>
            </w:pPr>
            <w:r>
              <w:t xml:space="preserve">“Wat vond je van dit poëzieparcours?” </w:t>
            </w:r>
          </w:p>
          <w:p w14:paraId="5082AABE" w14:textId="2C0FCBB2" w:rsidR="00B07A7E" w:rsidRDefault="007C42A1" w:rsidP="007C42A1">
            <w:pPr>
              <w:pStyle w:val="Lijstalinea"/>
              <w:numPr>
                <w:ilvl w:val="0"/>
                <w:numId w:val="15"/>
              </w:numPr>
            </w:pPr>
            <w:r>
              <w:t>“Welk gedicht sprak jou het meest aan?”</w:t>
            </w:r>
            <w:r w:rsidR="00883AAE">
              <w:br/>
            </w:r>
          </w:p>
        </w:tc>
      </w:tr>
    </w:tbl>
    <w:p w14:paraId="5082AACC" w14:textId="77777777" w:rsidR="00191F33" w:rsidRPr="00812FDD" w:rsidRDefault="00191F33">
      <w:pPr>
        <w:rPr>
          <w:sz w:val="10"/>
        </w:rPr>
      </w:pPr>
    </w:p>
    <w:tbl>
      <w:tblPr>
        <w:tblStyle w:val="Tabelraster"/>
        <w:tblW w:w="0" w:type="auto"/>
        <w:tblLook w:val="04A0" w:firstRow="1" w:lastRow="0" w:firstColumn="1" w:lastColumn="0" w:noHBand="0" w:noVBand="1"/>
      </w:tblPr>
      <w:tblGrid>
        <w:gridCol w:w="10194"/>
      </w:tblGrid>
      <w:tr w:rsidR="00812FDD" w14:paraId="5082AAD5" w14:textId="77777777" w:rsidTr="00812FDD">
        <w:tc>
          <w:tcPr>
            <w:tcW w:w="10194" w:type="dxa"/>
          </w:tcPr>
          <w:p w14:paraId="5082AACD" w14:textId="77777777" w:rsidR="00812FDD" w:rsidRPr="002C5023" w:rsidRDefault="00812FDD">
            <w:pPr>
              <w:rPr>
                <w:rFonts w:ascii="Calibri" w:eastAsia="Times New Roman" w:hAnsi="Calibri" w:cs="Calibri"/>
                <w:b/>
                <w:bCs/>
                <w:smallCaps/>
                <w:sz w:val="24"/>
                <w:szCs w:val="24"/>
                <w:u w:val="single"/>
                <w:lang w:val="nl-NL" w:eastAsia="nl-NL"/>
              </w:rPr>
            </w:pPr>
            <w:r w:rsidRPr="002C5023">
              <w:rPr>
                <w:rFonts w:ascii="Calibri" w:eastAsia="Times New Roman" w:hAnsi="Calibri" w:cs="Calibri"/>
                <w:b/>
                <w:bCs/>
                <w:smallCaps/>
                <w:sz w:val="24"/>
                <w:szCs w:val="24"/>
                <w:u w:val="single"/>
                <w:lang w:val="nl-NL" w:eastAsia="nl-NL"/>
              </w:rPr>
              <w:t>Bronnen</w:t>
            </w:r>
          </w:p>
          <w:p w14:paraId="5082AACE" w14:textId="77777777" w:rsidR="000C746D" w:rsidRDefault="000C746D" w:rsidP="000C746D">
            <w:r w:rsidRPr="000C746D">
              <w:rPr>
                <w:b/>
              </w:rPr>
              <w:t>Gedichten:</w:t>
            </w:r>
          </w:p>
          <w:p w14:paraId="5082AACF" w14:textId="77777777" w:rsidR="000C746D" w:rsidRDefault="000C746D" w:rsidP="0082341E">
            <w:pPr>
              <w:pStyle w:val="Lijstalinea"/>
              <w:numPr>
                <w:ilvl w:val="0"/>
                <w:numId w:val="6"/>
              </w:numPr>
              <w:spacing w:line="276" w:lineRule="auto"/>
            </w:pPr>
            <w:r>
              <w:t>De Kockere, G.,</w:t>
            </w:r>
            <w:r w:rsidRPr="000C746D">
              <w:rPr>
                <w:u w:val="single"/>
              </w:rPr>
              <w:t>Dag lachemaan</w:t>
            </w:r>
            <w:r>
              <w:t>, Averbode, Apeldoorn, 1993, p. 8.</w:t>
            </w:r>
          </w:p>
          <w:p w14:paraId="5082AAD0" w14:textId="77777777" w:rsidR="000C746D" w:rsidRDefault="000C746D" w:rsidP="0082341E">
            <w:pPr>
              <w:pStyle w:val="Lijstalinea"/>
              <w:numPr>
                <w:ilvl w:val="0"/>
                <w:numId w:val="6"/>
              </w:numPr>
              <w:spacing w:line="276" w:lineRule="auto"/>
            </w:pPr>
            <w:r>
              <w:t xml:space="preserve">Hagen H &amp; M., </w:t>
            </w:r>
            <w:r w:rsidRPr="000C746D">
              <w:rPr>
                <w:u w:val="single"/>
              </w:rPr>
              <w:t>Ontzichtbaar,</w:t>
            </w:r>
            <w:r>
              <w:t xml:space="preserve"> </w:t>
            </w:r>
            <w:r w:rsidRPr="000C746D">
              <w:rPr>
                <w:i/>
              </w:rPr>
              <w:t>Wat je ziet, zit in je hoofd -</w:t>
            </w:r>
            <w:r>
              <w:rPr>
                <w:i/>
              </w:rPr>
              <w:t xml:space="preserve"> </w:t>
            </w:r>
            <w:r w:rsidRPr="000C746D">
              <w:rPr>
                <w:i/>
              </w:rPr>
              <w:t>De 100 mooiste kindergedichten van nu</w:t>
            </w:r>
            <w:r>
              <w:t>, Davidsfonds Infodok,</w:t>
            </w:r>
            <w:r w:rsidR="0082341E">
              <w:t xml:space="preserve"> </w:t>
            </w:r>
            <w:r>
              <w:t xml:space="preserve">2011, p. 27.  </w:t>
            </w:r>
          </w:p>
          <w:p w14:paraId="5082AAD1" w14:textId="77777777" w:rsidR="0082341E" w:rsidRDefault="0082341E" w:rsidP="0082341E">
            <w:pPr>
              <w:pStyle w:val="Lijstalinea"/>
              <w:numPr>
                <w:ilvl w:val="0"/>
                <w:numId w:val="6"/>
              </w:numPr>
              <w:spacing w:line="276" w:lineRule="auto"/>
            </w:pPr>
            <w:r w:rsidRPr="0082341E">
              <w:rPr>
                <w:u w:val="single"/>
              </w:rPr>
              <w:t>Boem Bats Kledder</w:t>
            </w:r>
            <w:r>
              <w:t xml:space="preserve">, </w:t>
            </w:r>
            <w:hyperlink r:id="rId9" w:history="1">
              <w:r w:rsidRPr="0082341E">
                <w:rPr>
                  <w:rStyle w:val="Hyperlink"/>
                  <w:color w:val="auto"/>
                  <w:u w:val="none"/>
                </w:rPr>
                <w:t>http://inspiratievooronderwijs.nl/archief-1/005-visuele-poezie.html</w:t>
              </w:r>
            </w:hyperlink>
            <w:r w:rsidRPr="0082341E">
              <w:t xml:space="preserve">, </w:t>
            </w:r>
            <w:r>
              <w:t xml:space="preserve">Laatst geraadpleegd op 25/02/2016. </w:t>
            </w:r>
          </w:p>
          <w:p w14:paraId="5082AAD2" w14:textId="77777777" w:rsidR="000C746D" w:rsidRDefault="000C746D" w:rsidP="0082341E">
            <w:pPr>
              <w:pStyle w:val="Lijstalinea"/>
              <w:numPr>
                <w:ilvl w:val="0"/>
                <w:numId w:val="6"/>
              </w:numPr>
              <w:spacing w:line="276" w:lineRule="auto"/>
            </w:pPr>
            <w:r>
              <w:t xml:space="preserve">Adam F., </w:t>
            </w:r>
            <w:r w:rsidRPr="000C746D">
              <w:rPr>
                <w:u w:val="single"/>
              </w:rPr>
              <w:t>Versje om te rappen (zonder einde</w:t>
            </w:r>
            <w:r w:rsidRPr="000C746D">
              <w:rPr>
                <w:i/>
              </w:rPr>
              <w:t>)</w:t>
            </w:r>
            <w:r>
              <w:t xml:space="preserve">, </w:t>
            </w:r>
            <w:r w:rsidRPr="000C746D">
              <w:rPr>
                <w:i/>
              </w:rPr>
              <w:t>Wat je ziet, zit in je hoofd - De 100 mooiste kindergedichten van nu</w:t>
            </w:r>
            <w:r>
              <w:t>, Davidsfonds Infodok,2011, p. 80.</w:t>
            </w:r>
          </w:p>
          <w:p w14:paraId="5082AAD3" w14:textId="77777777" w:rsidR="000C746D" w:rsidRDefault="000C746D" w:rsidP="0082341E">
            <w:pPr>
              <w:pStyle w:val="Lijstalinea"/>
              <w:numPr>
                <w:ilvl w:val="0"/>
                <w:numId w:val="6"/>
              </w:numPr>
              <w:spacing w:line="276" w:lineRule="auto"/>
            </w:pPr>
            <w:r>
              <w:t xml:space="preserve">Westera B., </w:t>
            </w:r>
            <w:r w:rsidRPr="000C746D">
              <w:rPr>
                <w:u w:val="single"/>
              </w:rPr>
              <w:t>Heksensneks</w:t>
            </w:r>
            <w:r>
              <w:t xml:space="preserve">, </w:t>
            </w:r>
            <w:r w:rsidRPr="000C746D">
              <w:rPr>
                <w:i/>
              </w:rPr>
              <w:t>Wat je ziet, zit in je hoofd - De 100 mooiste kindergedichten van nu</w:t>
            </w:r>
            <w:r>
              <w:t>, Davidsfonds Infodok,2011, p. 152.</w:t>
            </w:r>
          </w:p>
          <w:p w14:paraId="400A7495" w14:textId="77777777" w:rsidR="004F2CFB" w:rsidRDefault="00427F6A" w:rsidP="00D26400">
            <w:pPr>
              <w:pStyle w:val="Lijstalinea"/>
              <w:numPr>
                <w:ilvl w:val="0"/>
                <w:numId w:val="6"/>
              </w:numPr>
              <w:spacing w:line="276" w:lineRule="auto"/>
            </w:pPr>
            <w:hyperlink r:id="rId10" w:history="1">
              <w:r w:rsidR="00F4461F" w:rsidRPr="00F4461F">
                <w:t>Vogelesang</w:t>
              </w:r>
            </w:hyperlink>
            <w:r w:rsidR="00F4461F">
              <w:t xml:space="preserve"> L., </w:t>
            </w:r>
            <w:r w:rsidR="00F4461F" w:rsidRPr="00F4461F">
              <w:rPr>
                <w:u w:val="single"/>
              </w:rPr>
              <w:t>Lieve juf</w:t>
            </w:r>
            <w:r w:rsidR="00F4461F">
              <w:t>, Poëzieposters, Plint.</w:t>
            </w:r>
          </w:p>
          <w:p w14:paraId="76F45342" w14:textId="62EEF943" w:rsidR="00E65DDB" w:rsidRDefault="00E65DDB" w:rsidP="00D26400">
            <w:pPr>
              <w:pStyle w:val="Lijstalinea"/>
              <w:numPr>
                <w:ilvl w:val="0"/>
                <w:numId w:val="6"/>
              </w:numPr>
              <w:spacing w:line="276" w:lineRule="auto"/>
            </w:pPr>
            <w:r>
              <w:t xml:space="preserve">Wille R., Zuurtjes en zoetjes: </w:t>
            </w:r>
            <w:r w:rsidRPr="00E65DDB">
              <w:rPr>
                <w:u w:val="single"/>
              </w:rPr>
              <w:t>Heel gewoon</w:t>
            </w:r>
            <w:r>
              <w:t xml:space="preserve">, Lannoo, Tielt, 1984. </w:t>
            </w:r>
          </w:p>
          <w:p w14:paraId="5082AAD4" w14:textId="47392824" w:rsidR="00E65DDB" w:rsidRDefault="00E65DDB" w:rsidP="00D26400">
            <w:pPr>
              <w:pStyle w:val="Lijstalinea"/>
              <w:numPr>
                <w:ilvl w:val="0"/>
                <w:numId w:val="6"/>
              </w:numPr>
              <w:spacing w:line="276" w:lineRule="auto"/>
            </w:pPr>
            <w:r>
              <w:t>Van de Vendel E., Superguppie: tuintje, Querido, Amsterdam, 2003.</w:t>
            </w:r>
          </w:p>
        </w:tc>
      </w:tr>
    </w:tbl>
    <w:p w14:paraId="5082AAD6" w14:textId="77777777" w:rsidR="00812FDD" w:rsidRDefault="00812FDD">
      <w:pPr>
        <w:rPr>
          <w:sz w:val="2"/>
          <w:szCs w:val="2"/>
        </w:rPr>
      </w:pPr>
    </w:p>
    <w:p w14:paraId="5082AAD7" w14:textId="77777777" w:rsidR="0030008B" w:rsidRDefault="0030008B">
      <w:pPr>
        <w:rPr>
          <w:sz w:val="2"/>
          <w:szCs w:val="2"/>
        </w:rPr>
      </w:pPr>
    </w:p>
    <w:p w14:paraId="5082AAD8" w14:textId="77777777" w:rsidR="008A4FA0" w:rsidRDefault="008A4FA0" w:rsidP="008A4FA0">
      <w:pPr>
        <w:jc w:val="both"/>
        <w:rPr>
          <w:sz w:val="2"/>
          <w:szCs w:val="2"/>
        </w:rPr>
      </w:pPr>
    </w:p>
    <w:p w14:paraId="5082AAD9" w14:textId="77777777" w:rsidR="008A4FA0" w:rsidRPr="008A4FA0" w:rsidRDefault="008A4FA0" w:rsidP="008A4FA0">
      <w:pPr>
        <w:rPr>
          <w:sz w:val="24"/>
          <w:szCs w:val="2"/>
        </w:rPr>
      </w:pPr>
      <w:r>
        <w:rPr>
          <w:sz w:val="2"/>
          <w:szCs w:val="2"/>
        </w:rPr>
        <w:br w:type="page"/>
      </w:r>
      <w:r w:rsidRPr="008A4FA0">
        <w:rPr>
          <w:sz w:val="24"/>
          <w:szCs w:val="2"/>
          <w:u w:val="single"/>
        </w:rPr>
        <w:lastRenderedPageBreak/>
        <w:t>Bijlage 1</w:t>
      </w:r>
      <w:r>
        <w:rPr>
          <w:sz w:val="24"/>
          <w:szCs w:val="2"/>
        </w:rPr>
        <w:t xml:space="preserve">: Gedichten </w:t>
      </w:r>
      <w:r w:rsidR="00957F3C">
        <w:rPr>
          <w:sz w:val="24"/>
          <w:szCs w:val="2"/>
        </w:rPr>
        <w:t>uit</w:t>
      </w:r>
      <w:r>
        <w:rPr>
          <w:sz w:val="24"/>
          <w:szCs w:val="2"/>
        </w:rPr>
        <w:t xml:space="preserve"> het poëzieparcours</w:t>
      </w:r>
      <w:r>
        <w:rPr>
          <w:sz w:val="24"/>
          <w:szCs w:val="2"/>
        </w:rPr>
        <w:br/>
      </w:r>
      <w:r w:rsidRPr="008A4FA0">
        <w:rPr>
          <w:b/>
          <w:sz w:val="24"/>
          <w:szCs w:val="2"/>
        </w:rPr>
        <w:t>Gedicht 1</w:t>
      </w:r>
    </w:p>
    <w:p w14:paraId="5082AADA" w14:textId="77777777" w:rsidR="008A4FA0" w:rsidRDefault="008A4FA0" w:rsidP="008A4FA0">
      <w:pPr>
        <w:jc w:val="both"/>
        <w:rPr>
          <w:sz w:val="24"/>
          <w:szCs w:val="2"/>
        </w:rPr>
      </w:pPr>
    </w:p>
    <w:p w14:paraId="5082AADB" w14:textId="77777777" w:rsidR="008A4FA0" w:rsidRDefault="008A4FA0" w:rsidP="008A4FA0">
      <w:pPr>
        <w:jc w:val="both"/>
        <w:rPr>
          <w:sz w:val="24"/>
          <w:szCs w:val="2"/>
        </w:rPr>
      </w:pPr>
      <w:r w:rsidRPr="008A4FA0">
        <w:rPr>
          <w:rFonts w:ascii="Arial" w:eastAsia="Times New Roman" w:hAnsi="Arial" w:cs="Times New Roman"/>
          <w:noProof/>
          <w:sz w:val="24"/>
          <w:szCs w:val="20"/>
          <w:lang w:eastAsia="nl-BE"/>
        </w:rPr>
        <mc:AlternateContent>
          <mc:Choice Requires="wps">
            <w:drawing>
              <wp:anchor distT="0" distB="0" distL="114300" distR="114300" simplePos="0" relativeHeight="251666432" behindDoc="0" locked="0" layoutInCell="1" allowOverlap="1" wp14:anchorId="5082AB3E" wp14:editId="5082AB3F">
                <wp:simplePos x="0" y="0"/>
                <wp:positionH relativeFrom="column">
                  <wp:posOffset>966899</wp:posOffset>
                </wp:positionH>
                <wp:positionV relativeFrom="paragraph">
                  <wp:posOffset>-1270</wp:posOffset>
                </wp:positionV>
                <wp:extent cx="4625975" cy="7327900"/>
                <wp:effectExtent l="19050" t="19050" r="22225" b="25400"/>
                <wp:wrapNone/>
                <wp:docPr id="26" name="Rechthoek 26"/>
                <wp:cNvGraphicFramePr/>
                <a:graphic xmlns:a="http://schemas.openxmlformats.org/drawingml/2006/main">
                  <a:graphicData uri="http://schemas.microsoft.com/office/word/2010/wordprocessingShape">
                    <wps:wsp>
                      <wps:cNvSpPr/>
                      <wps:spPr>
                        <a:xfrm>
                          <a:off x="0" y="0"/>
                          <a:ext cx="4625975" cy="7327900"/>
                        </a:xfrm>
                        <a:prstGeom prst="rect">
                          <a:avLst/>
                        </a:prstGeom>
                        <a:ln w="28575">
                          <a:prstDash val="dashDot"/>
                        </a:ln>
                      </wps:spPr>
                      <wps:style>
                        <a:lnRef idx="1">
                          <a:schemeClr val="accent1"/>
                        </a:lnRef>
                        <a:fillRef idx="2">
                          <a:schemeClr val="accent1"/>
                        </a:fillRef>
                        <a:effectRef idx="1">
                          <a:schemeClr val="accent1"/>
                        </a:effectRef>
                        <a:fontRef idx="minor">
                          <a:schemeClr val="dk1"/>
                        </a:fontRef>
                      </wps:style>
                      <wps:txbx>
                        <w:txbxContent>
                          <w:p w14:paraId="5082AB99" w14:textId="77777777" w:rsidR="008A4FA0" w:rsidRPr="008A4FA0" w:rsidRDefault="008A4FA0" w:rsidP="008A4FA0">
                            <w:pPr>
                              <w:spacing w:after="0" w:line="360" w:lineRule="auto"/>
                              <w:ind w:left="360"/>
                              <w:jc w:val="center"/>
                              <w:rPr>
                                <w:rStyle w:val="Nadruk"/>
                                <w:rFonts w:ascii="Trebuchet MS" w:hAnsi="Trebuchet MS"/>
                                <w:i w:val="0"/>
                                <w:sz w:val="36"/>
                              </w:rPr>
                            </w:pPr>
                            <w:r>
                              <w:rPr>
                                <w:rStyle w:val="Nadruk"/>
                                <w:rFonts w:ascii="Trebuchet MS" w:hAnsi="Trebuchet MS"/>
                                <w:i w:val="0"/>
                                <w:sz w:val="36"/>
                              </w:rPr>
                              <w:br/>
                            </w:r>
                            <w:r w:rsidRPr="008A4FA0">
                              <w:rPr>
                                <w:rStyle w:val="Nadruk"/>
                                <w:rFonts w:ascii="Trebuchet MS" w:hAnsi="Trebuchet MS"/>
                                <w:i w:val="0"/>
                                <w:sz w:val="36"/>
                              </w:rPr>
                              <w:t>Ik heb een school</w:t>
                            </w:r>
                          </w:p>
                          <w:p w14:paraId="5082AB9A" w14:textId="77777777" w:rsidR="008A4FA0" w:rsidRPr="008A4FA0" w:rsidRDefault="008A4FA0" w:rsidP="008A4FA0">
                            <w:pPr>
                              <w:spacing w:after="0" w:line="360" w:lineRule="auto"/>
                              <w:ind w:left="360"/>
                              <w:jc w:val="center"/>
                              <w:rPr>
                                <w:rStyle w:val="Nadruk"/>
                                <w:rFonts w:ascii="Trebuchet MS" w:hAnsi="Trebuchet MS"/>
                                <w:i w:val="0"/>
                                <w:sz w:val="36"/>
                              </w:rPr>
                            </w:pPr>
                            <w:r w:rsidRPr="008A4FA0">
                              <w:rPr>
                                <w:rStyle w:val="Nadruk"/>
                                <w:rFonts w:ascii="Trebuchet MS" w:hAnsi="Trebuchet MS"/>
                                <w:i w:val="0"/>
                                <w:sz w:val="36"/>
                              </w:rPr>
                              <w:t>met geel behang</w:t>
                            </w:r>
                          </w:p>
                          <w:p w14:paraId="5082AB9B" w14:textId="77777777" w:rsidR="008A4FA0" w:rsidRPr="008A4FA0" w:rsidRDefault="008A4FA0" w:rsidP="008A4FA0">
                            <w:pPr>
                              <w:spacing w:after="0" w:line="360" w:lineRule="auto"/>
                              <w:ind w:left="360"/>
                              <w:jc w:val="center"/>
                              <w:rPr>
                                <w:rStyle w:val="Nadruk"/>
                                <w:rFonts w:ascii="Trebuchet MS" w:hAnsi="Trebuchet MS"/>
                                <w:i w:val="0"/>
                                <w:sz w:val="36"/>
                              </w:rPr>
                            </w:pPr>
                            <w:r w:rsidRPr="008A4FA0">
                              <w:rPr>
                                <w:rStyle w:val="Nadruk"/>
                                <w:rFonts w:ascii="Trebuchet MS" w:hAnsi="Trebuchet MS"/>
                                <w:i w:val="0"/>
                                <w:sz w:val="36"/>
                              </w:rPr>
                              <w:t>en wel honderd deuren</w:t>
                            </w:r>
                          </w:p>
                          <w:p w14:paraId="5082AB9C" w14:textId="77777777" w:rsidR="008A4FA0" w:rsidRPr="008A4FA0" w:rsidRDefault="008A4FA0" w:rsidP="008A4FA0">
                            <w:pPr>
                              <w:spacing w:after="0" w:line="360" w:lineRule="auto"/>
                              <w:ind w:left="360"/>
                              <w:jc w:val="center"/>
                              <w:rPr>
                                <w:rStyle w:val="Nadruk"/>
                                <w:rFonts w:ascii="Trebuchet MS" w:hAnsi="Trebuchet MS"/>
                                <w:i w:val="0"/>
                                <w:sz w:val="36"/>
                              </w:rPr>
                            </w:pPr>
                            <w:r w:rsidRPr="008A4FA0">
                              <w:rPr>
                                <w:rStyle w:val="Nadruk"/>
                                <w:rFonts w:ascii="Trebuchet MS" w:hAnsi="Trebuchet MS"/>
                                <w:i w:val="0"/>
                                <w:sz w:val="36"/>
                              </w:rPr>
                              <w:t>in de gang.</w:t>
                            </w:r>
                          </w:p>
                          <w:p w14:paraId="5082AB9D" w14:textId="77777777" w:rsidR="008A4FA0" w:rsidRPr="008A4FA0" w:rsidRDefault="008A4FA0" w:rsidP="008A4FA0">
                            <w:pPr>
                              <w:jc w:val="center"/>
                              <w:rPr>
                                <w:rStyle w:val="Nadruk"/>
                                <w:rFonts w:ascii="Trebuchet MS" w:hAnsi="Trebuchet MS"/>
                                <w:i w:val="0"/>
                                <w:sz w:val="36"/>
                              </w:rPr>
                            </w:pPr>
                          </w:p>
                          <w:p w14:paraId="5082AB9E" w14:textId="77777777" w:rsidR="008A4FA0" w:rsidRPr="008A4FA0" w:rsidRDefault="008A4FA0" w:rsidP="008A4FA0">
                            <w:pPr>
                              <w:jc w:val="center"/>
                              <w:rPr>
                                <w:rStyle w:val="Nadruk"/>
                                <w:rFonts w:ascii="Trebuchet MS" w:hAnsi="Trebuchet MS"/>
                                <w:i w:val="0"/>
                                <w:sz w:val="36"/>
                              </w:rPr>
                            </w:pPr>
                            <w:r>
                              <w:rPr>
                                <w:rStyle w:val="Nadruk"/>
                                <w:rFonts w:ascii="Trebuchet MS" w:hAnsi="Trebuchet MS"/>
                                <w:i w:val="0"/>
                                <w:sz w:val="36"/>
                              </w:rPr>
                              <w:t xml:space="preserve">Klap-klap </w:t>
                            </w:r>
                            <w:r w:rsidRPr="008A4FA0">
                              <w:rPr>
                                <w:rStyle w:val="Nadruk"/>
                                <w:rFonts w:ascii="Trebuchet MS" w:hAnsi="Trebuchet MS"/>
                                <w:i w:val="0"/>
                                <w:sz w:val="36"/>
                              </w:rPr>
                              <w:t>deuren</w:t>
                            </w:r>
                          </w:p>
                          <w:p w14:paraId="5082AB9F"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met een knop</w:t>
                            </w:r>
                          </w:p>
                          <w:p w14:paraId="5082ABA0"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en klop</w:t>
                            </w:r>
                            <w:r>
                              <w:rPr>
                                <w:rStyle w:val="Nadruk"/>
                                <w:rFonts w:ascii="Trebuchet MS" w:hAnsi="Trebuchet MS"/>
                                <w:i w:val="0"/>
                                <w:sz w:val="36"/>
                              </w:rPr>
                              <w:t xml:space="preserve">-klop </w:t>
                            </w:r>
                            <w:r w:rsidRPr="008A4FA0">
                              <w:rPr>
                                <w:rStyle w:val="Nadruk"/>
                                <w:rFonts w:ascii="Trebuchet MS" w:hAnsi="Trebuchet MS"/>
                                <w:i w:val="0"/>
                                <w:sz w:val="36"/>
                              </w:rPr>
                              <w:t>deuren</w:t>
                            </w:r>
                          </w:p>
                          <w:p w14:paraId="5082ABA1"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met een juf erop.</w:t>
                            </w:r>
                          </w:p>
                          <w:p w14:paraId="5082ABA2" w14:textId="77777777" w:rsidR="008A4FA0" w:rsidRPr="008A4FA0" w:rsidRDefault="008A4FA0" w:rsidP="008A4FA0">
                            <w:pPr>
                              <w:jc w:val="center"/>
                              <w:rPr>
                                <w:rStyle w:val="Nadruk"/>
                                <w:rFonts w:ascii="Trebuchet MS" w:hAnsi="Trebuchet MS"/>
                                <w:i w:val="0"/>
                                <w:sz w:val="36"/>
                              </w:rPr>
                            </w:pPr>
                            <w:r>
                              <w:rPr>
                                <w:rStyle w:val="Nadruk"/>
                                <w:rFonts w:ascii="Trebuchet MS" w:hAnsi="Trebuchet MS"/>
                                <w:i w:val="0"/>
                                <w:sz w:val="36"/>
                              </w:rPr>
                              <w:br/>
                            </w:r>
                            <w:r w:rsidRPr="008A4FA0">
                              <w:rPr>
                                <w:rStyle w:val="Nadruk"/>
                                <w:rFonts w:ascii="Trebuchet MS" w:hAnsi="Trebuchet MS"/>
                                <w:i w:val="0"/>
                                <w:sz w:val="36"/>
                              </w:rPr>
                              <w:t>Hé,</w:t>
                            </w:r>
                          </w:p>
                          <w:p w14:paraId="5082ABA3"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mijn klasje is niet hier,</w:t>
                            </w:r>
                          </w:p>
                          <w:p w14:paraId="5082ABA4"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niet ginder en niet daar.</w:t>
                            </w:r>
                          </w:p>
                          <w:p w14:paraId="5082ABA5" w14:textId="77777777" w:rsidR="008A4FA0" w:rsidRPr="008A4FA0" w:rsidRDefault="008A4FA0" w:rsidP="008A4FA0">
                            <w:pPr>
                              <w:jc w:val="center"/>
                              <w:rPr>
                                <w:rStyle w:val="Nadruk"/>
                                <w:rFonts w:ascii="Trebuchet MS" w:hAnsi="Trebuchet MS"/>
                                <w:i w:val="0"/>
                                <w:sz w:val="36"/>
                              </w:rPr>
                            </w:pPr>
                          </w:p>
                          <w:p w14:paraId="5082ABA6"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Oei,</w:t>
                            </w:r>
                          </w:p>
                          <w:p w14:paraId="5082ABA7"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Ik weet niet</w:t>
                            </w:r>
                          </w:p>
                          <w:p w14:paraId="5082ABA8"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eens meer waar…..</w:t>
                            </w:r>
                            <w:r>
                              <w:rPr>
                                <w:rStyle w:val="Nadruk"/>
                                <w:rFonts w:ascii="Trebuchet MS" w:hAnsi="Trebuchet MS"/>
                                <w:i w:val="0"/>
                                <w:sz w:val="36"/>
                              </w:rPr>
                              <w:br/>
                            </w:r>
                          </w:p>
                          <w:p w14:paraId="5082ABA9" w14:textId="77777777" w:rsidR="008A4FA0" w:rsidRDefault="008A4FA0" w:rsidP="008A4FA0">
                            <w:pPr>
                              <w:jc w:val="center"/>
                            </w:pPr>
                            <w:r>
                              <w:t>Geert de Kockere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2AB3E" id="Rechthoek 26" o:spid="_x0000_s1027" style="position:absolute;left:0;text-align:left;margin-left:76.15pt;margin-top:-.1pt;width:364.25pt;height:5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" fillcolor="#6fbbcf [2164]" strokecolor="#3891a7 [3204]" strokeweight="2.25pt">
                <v:fill color2="#51adc4 [2612]" rotate="t" colors="0 #a2c7d5;.5 #95bcca;1 #81b4c6" focus="100%" type="gradient">
                  <o:fill v:ext="view" type="gradientUnscaled"/>
                </v:fill>
                <v:stroke dashstyle="dashDot"/>
                <v:textbox>
                  <w:txbxContent>
                    <w:p w14:paraId="5082AB99" w14:textId="77777777" w:rsidR="008A4FA0" w:rsidRPr="008A4FA0" w:rsidRDefault="008A4FA0" w:rsidP="008A4FA0">
                      <w:pPr>
                        <w:spacing w:after="0" w:line="360" w:lineRule="auto"/>
                        <w:ind w:left="360"/>
                        <w:jc w:val="center"/>
                        <w:rPr>
                          <w:rStyle w:val="Nadruk"/>
                          <w:rFonts w:ascii="Trebuchet MS" w:hAnsi="Trebuchet MS"/>
                          <w:i w:val="0"/>
                          <w:sz w:val="36"/>
                        </w:rPr>
                      </w:pPr>
                      <w:r>
                        <w:rPr>
                          <w:rStyle w:val="Nadruk"/>
                          <w:rFonts w:ascii="Trebuchet MS" w:hAnsi="Trebuchet MS"/>
                          <w:i w:val="0"/>
                          <w:sz w:val="36"/>
                        </w:rPr>
                        <w:br/>
                      </w:r>
                      <w:r w:rsidRPr="008A4FA0">
                        <w:rPr>
                          <w:rStyle w:val="Nadruk"/>
                          <w:rFonts w:ascii="Trebuchet MS" w:hAnsi="Trebuchet MS"/>
                          <w:i w:val="0"/>
                          <w:sz w:val="36"/>
                        </w:rPr>
                        <w:t>Ik heb een school</w:t>
                      </w:r>
                    </w:p>
                    <w:p w14:paraId="5082AB9A" w14:textId="77777777" w:rsidR="008A4FA0" w:rsidRPr="008A4FA0" w:rsidRDefault="008A4FA0" w:rsidP="008A4FA0">
                      <w:pPr>
                        <w:spacing w:after="0" w:line="360" w:lineRule="auto"/>
                        <w:ind w:left="360"/>
                        <w:jc w:val="center"/>
                        <w:rPr>
                          <w:rStyle w:val="Nadruk"/>
                          <w:rFonts w:ascii="Trebuchet MS" w:hAnsi="Trebuchet MS"/>
                          <w:i w:val="0"/>
                          <w:sz w:val="36"/>
                        </w:rPr>
                      </w:pPr>
                      <w:r w:rsidRPr="008A4FA0">
                        <w:rPr>
                          <w:rStyle w:val="Nadruk"/>
                          <w:rFonts w:ascii="Trebuchet MS" w:hAnsi="Trebuchet MS"/>
                          <w:i w:val="0"/>
                          <w:sz w:val="36"/>
                        </w:rPr>
                        <w:t>met geel behang</w:t>
                      </w:r>
                    </w:p>
                    <w:p w14:paraId="5082AB9B" w14:textId="77777777" w:rsidR="008A4FA0" w:rsidRPr="008A4FA0" w:rsidRDefault="008A4FA0" w:rsidP="008A4FA0">
                      <w:pPr>
                        <w:spacing w:after="0" w:line="360" w:lineRule="auto"/>
                        <w:ind w:left="360"/>
                        <w:jc w:val="center"/>
                        <w:rPr>
                          <w:rStyle w:val="Nadruk"/>
                          <w:rFonts w:ascii="Trebuchet MS" w:hAnsi="Trebuchet MS"/>
                          <w:i w:val="0"/>
                          <w:sz w:val="36"/>
                        </w:rPr>
                      </w:pPr>
                      <w:r w:rsidRPr="008A4FA0">
                        <w:rPr>
                          <w:rStyle w:val="Nadruk"/>
                          <w:rFonts w:ascii="Trebuchet MS" w:hAnsi="Trebuchet MS"/>
                          <w:i w:val="0"/>
                          <w:sz w:val="36"/>
                        </w:rPr>
                        <w:t>en wel honderd deuren</w:t>
                      </w:r>
                    </w:p>
                    <w:p w14:paraId="5082AB9C" w14:textId="77777777" w:rsidR="008A4FA0" w:rsidRPr="008A4FA0" w:rsidRDefault="008A4FA0" w:rsidP="008A4FA0">
                      <w:pPr>
                        <w:spacing w:after="0" w:line="360" w:lineRule="auto"/>
                        <w:ind w:left="360"/>
                        <w:jc w:val="center"/>
                        <w:rPr>
                          <w:rStyle w:val="Nadruk"/>
                          <w:rFonts w:ascii="Trebuchet MS" w:hAnsi="Trebuchet MS"/>
                          <w:i w:val="0"/>
                          <w:sz w:val="36"/>
                        </w:rPr>
                      </w:pPr>
                      <w:r w:rsidRPr="008A4FA0">
                        <w:rPr>
                          <w:rStyle w:val="Nadruk"/>
                          <w:rFonts w:ascii="Trebuchet MS" w:hAnsi="Trebuchet MS"/>
                          <w:i w:val="0"/>
                          <w:sz w:val="36"/>
                        </w:rPr>
                        <w:t>in de gang.</w:t>
                      </w:r>
                    </w:p>
                    <w:p w14:paraId="5082AB9D" w14:textId="77777777" w:rsidR="008A4FA0" w:rsidRPr="008A4FA0" w:rsidRDefault="008A4FA0" w:rsidP="008A4FA0">
                      <w:pPr>
                        <w:jc w:val="center"/>
                        <w:rPr>
                          <w:rStyle w:val="Nadruk"/>
                          <w:rFonts w:ascii="Trebuchet MS" w:hAnsi="Trebuchet MS"/>
                          <w:i w:val="0"/>
                          <w:sz w:val="36"/>
                        </w:rPr>
                      </w:pPr>
                    </w:p>
                    <w:p w14:paraId="5082AB9E" w14:textId="77777777" w:rsidR="008A4FA0" w:rsidRPr="008A4FA0" w:rsidRDefault="008A4FA0" w:rsidP="008A4FA0">
                      <w:pPr>
                        <w:jc w:val="center"/>
                        <w:rPr>
                          <w:rStyle w:val="Nadruk"/>
                          <w:rFonts w:ascii="Trebuchet MS" w:hAnsi="Trebuchet MS"/>
                          <w:i w:val="0"/>
                          <w:sz w:val="36"/>
                        </w:rPr>
                      </w:pPr>
                      <w:r>
                        <w:rPr>
                          <w:rStyle w:val="Nadruk"/>
                          <w:rFonts w:ascii="Trebuchet MS" w:hAnsi="Trebuchet MS"/>
                          <w:i w:val="0"/>
                          <w:sz w:val="36"/>
                        </w:rPr>
                        <w:t xml:space="preserve">Klap-klap </w:t>
                      </w:r>
                      <w:r w:rsidRPr="008A4FA0">
                        <w:rPr>
                          <w:rStyle w:val="Nadruk"/>
                          <w:rFonts w:ascii="Trebuchet MS" w:hAnsi="Trebuchet MS"/>
                          <w:i w:val="0"/>
                          <w:sz w:val="36"/>
                        </w:rPr>
                        <w:t>deuren</w:t>
                      </w:r>
                    </w:p>
                    <w:p w14:paraId="5082AB9F"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met een knop</w:t>
                      </w:r>
                    </w:p>
                    <w:p w14:paraId="5082ABA0"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en klop</w:t>
                      </w:r>
                      <w:r>
                        <w:rPr>
                          <w:rStyle w:val="Nadruk"/>
                          <w:rFonts w:ascii="Trebuchet MS" w:hAnsi="Trebuchet MS"/>
                          <w:i w:val="0"/>
                          <w:sz w:val="36"/>
                        </w:rPr>
                        <w:t xml:space="preserve">-klop </w:t>
                      </w:r>
                      <w:r w:rsidRPr="008A4FA0">
                        <w:rPr>
                          <w:rStyle w:val="Nadruk"/>
                          <w:rFonts w:ascii="Trebuchet MS" w:hAnsi="Trebuchet MS"/>
                          <w:i w:val="0"/>
                          <w:sz w:val="36"/>
                        </w:rPr>
                        <w:t>deuren</w:t>
                      </w:r>
                    </w:p>
                    <w:p w14:paraId="5082ABA1"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met een juf erop.</w:t>
                      </w:r>
                    </w:p>
                    <w:p w14:paraId="5082ABA2" w14:textId="77777777" w:rsidR="008A4FA0" w:rsidRPr="008A4FA0" w:rsidRDefault="008A4FA0" w:rsidP="008A4FA0">
                      <w:pPr>
                        <w:jc w:val="center"/>
                        <w:rPr>
                          <w:rStyle w:val="Nadruk"/>
                          <w:rFonts w:ascii="Trebuchet MS" w:hAnsi="Trebuchet MS"/>
                          <w:i w:val="0"/>
                          <w:sz w:val="36"/>
                        </w:rPr>
                      </w:pPr>
                      <w:r>
                        <w:rPr>
                          <w:rStyle w:val="Nadruk"/>
                          <w:rFonts w:ascii="Trebuchet MS" w:hAnsi="Trebuchet MS"/>
                          <w:i w:val="0"/>
                          <w:sz w:val="36"/>
                        </w:rPr>
                        <w:br/>
                      </w:r>
                      <w:r w:rsidRPr="008A4FA0">
                        <w:rPr>
                          <w:rStyle w:val="Nadruk"/>
                          <w:rFonts w:ascii="Trebuchet MS" w:hAnsi="Trebuchet MS"/>
                          <w:i w:val="0"/>
                          <w:sz w:val="36"/>
                        </w:rPr>
                        <w:t>Hé,</w:t>
                      </w:r>
                    </w:p>
                    <w:p w14:paraId="5082ABA3"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mijn klasje is niet hier,</w:t>
                      </w:r>
                    </w:p>
                    <w:p w14:paraId="5082ABA4"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niet ginder en niet daar.</w:t>
                      </w:r>
                    </w:p>
                    <w:p w14:paraId="5082ABA5" w14:textId="77777777" w:rsidR="008A4FA0" w:rsidRPr="008A4FA0" w:rsidRDefault="008A4FA0" w:rsidP="008A4FA0">
                      <w:pPr>
                        <w:jc w:val="center"/>
                        <w:rPr>
                          <w:rStyle w:val="Nadruk"/>
                          <w:rFonts w:ascii="Trebuchet MS" w:hAnsi="Trebuchet MS"/>
                          <w:i w:val="0"/>
                          <w:sz w:val="36"/>
                        </w:rPr>
                      </w:pPr>
                    </w:p>
                    <w:p w14:paraId="5082ABA6"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Oei,</w:t>
                      </w:r>
                    </w:p>
                    <w:p w14:paraId="5082ABA7"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Ik weet niet</w:t>
                      </w:r>
                    </w:p>
                    <w:p w14:paraId="5082ABA8" w14:textId="77777777" w:rsidR="008A4FA0" w:rsidRPr="008A4FA0" w:rsidRDefault="008A4FA0" w:rsidP="008A4FA0">
                      <w:pPr>
                        <w:jc w:val="center"/>
                        <w:rPr>
                          <w:rStyle w:val="Nadruk"/>
                          <w:rFonts w:ascii="Trebuchet MS" w:hAnsi="Trebuchet MS"/>
                          <w:i w:val="0"/>
                          <w:sz w:val="36"/>
                        </w:rPr>
                      </w:pPr>
                      <w:r w:rsidRPr="008A4FA0">
                        <w:rPr>
                          <w:rStyle w:val="Nadruk"/>
                          <w:rFonts w:ascii="Trebuchet MS" w:hAnsi="Trebuchet MS"/>
                          <w:i w:val="0"/>
                          <w:sz w:val="36"/>
                        </w:rPr>
                        <w:t>eens meer waar…..</w:t>
                      </w:r>
                      <w:r>
                        <w:rPr>
                          <w:rStyle w:val="Nadruk"/>
                          <w:rFonts w:ascii="Trebuchet MS" w:hAnsi="Trebuchet MS"/>
                          <w:i w:val="0"/>
                          <w:sz w:val="36"/>
                        </w:rPr>
                        <w:br/>
                      </w:r>
                    </w:p>
                    <w:p w14:paraId="5082ABA9" w14:textId="77777777" w:rsidR="008A4FA0" w:rsidRDefault="008A4FA0" w:rsidP="008A4FA0">
                      <w:pPr>
                        <w:jc w:val="center"/>
                      </w:pPr>
                      <w:r>
                        <w:t>Geert de Kockere</w:t>
                      </w:r>
                    </w:p>
                  </w:txbxContent>
                </v:textbox>
              </v:rect>
            </w:pict>
          </mc:Fallback>
        </mc:AlternateContent>
      </w:r>
    </w:p>
    <w:p w14:paraId="5082AADC" w14:textId="77777777" w:rsidR="008A4FA0" w:rsidRDefault="008A4FA0" w:rsidP="008A4FA0">
      <w:pPr>
        <w:jc w:val="both"/>
        <w:rPr>
          <w:sz w:val="24"/>
          <w:szCs w:val="2"/>
        </w:rPr>
      </w:pPr>
    </w:p>
    <w:p w14:paraId="5082AADD" w14:textId="77777777" w:rsidR="008A4FA0" w:rsidRDefault="008A4FA0" w:rsidP="008A4FA0">
      <w:pPr>
        <w:jc w:val="both"/>
        <w:rPr>
          <w:sz w:val="24"/>
          <w:szCs w:val="2"/>
        </w:rPr>
      </w:pPr>
    </w:p>
    <w:p w14:paraId="5082AADE" w14:textId="77777777" w:rsidR="008A4FA0" w:rsidRDefault="008A4FA0" w:rsidP="008A4FA0">
      <w:pPr>
        <w:jc w:val="both"/>
        <w:rPr>
          <w:sz w:val="24"/>
          <w:szCs w:val="2"/>
        </w:rPr>
      </w:pPr>
    </w:p>
    <w:p w14:paraId="5082AADF" w14:textId="77777777" w:rsidR="008A4FA0" w:rsidRDefault="008A4FA0" w:rsidP="008A4FA0">
      <w:pPr>
        <w:jc w:val="both"/>
        <w:rPr>
          <w:sz w:val="24"/>
          <w:szCs w:val="2"/>
        </w:rPr>
      </w:pPr>
    </w:p>
    <w:p w14:paraId="5082AAE0" w14:textId="77777777" w:rsidR="008A4FA0" w:rsidRDefault="008A4FA0" w:rsidP="008A4FA0">
      <w:pPr>
        <w:jc w:val="both"/>
        <w:rPr>
          <w:sz w:val="24"/>
          <w:szCs w:val="2"/>
        </w:rPr>
      </w:pPr>
    </w:p>
    <w:p w14:paraId="5082AAE1" w14:textId="77777777" w:rsidR="008A4FA0" w:rsidRDefault="008A4FA0" w:rsidP="008A4FA0">
      <w:pPr>
        <w:jc w:val="both"/>
        <w:rPr>
          <w:sz w:val="24"/>
          <w:szCs w:val="2"/>
        </w:rPr>
      </w:pPr>
    </w:p>
    <w:p w14:paraId="5082AAE2" w14:textId="77777777" w:rsidR="008A4FA0" w:rsidRDefault="008A4FA0" w:rsidP="008A4FA0">
      <w:pPr>
        <w:jc w:val="both"/>
        <w:rPr>
          <w:sz w:val="24"/>
          <w:szCs w:val="2"/>
        </w:rPr>
      </w:pPr>
    </w:p>
    <w:p w14:paraId="5082AAE3" w14:textId="77777777" w:rsidR="008A4FA0" w:rsidRDefault="008A4FA0" w:rsidP="008A4FA0">
      <w:pPr>
        <w:jc w:val="both"/>
        <w:rPr>
          <w:sz w:val="24"/>
          <w:szCs w:val="2"/>
        </w:rPr>
      </w:pPr>
    </w:p>
    <w:p w14:paraId="5082AAE4" w14:textId="77777777" w:rsidR="008A4FA0" w:rsidRDefault="008A4FA0" w:rsidP="008A4FA0">
      <w:pPr>
        <w:jc w:val="both"/>
        <w:rPr>
          <w:sz w:val="24"/>
          <w:szCs w:val="2"/>
        </w:rPr>
      </w:pPr>
    </w:p>
    <w:p w14:paraId="5082AAE5" w14:textId="77777777" w:rsidR="008A4FA0" w:rsidRDefault="008A4FA0" w:rsidP="008A4FA0">
      <w:pPr>
        <w:jc w:val="both"/>
        <w:rPr>
          <w:sz w:val="24"/>
          <w:szCs w:val="2"/>
        </w:rPr>
      </w:pPr>
    </w:p>
    <w:p w14:paraId="5082AAE6" w14:textId="77777777" w:rsidR="008A4FA0" w:rsidRDefault="008A4FA0" w:rsidP="008A4FA0">
      <w:pPr>
        <w:jc w:val="both"/>
        <w:rPr>
          <w:sz w:val="24"/>
          <w:szCs w:val="2"/>
        </w:rPr>
      </w:pPr>
    </w:p>
    <w:p w14:paraId="5082AAE7" w14:textId="77777777" w:rsidR="008A4FA0" w:rsidRDefault="008A4FA0" w:rsidP="008A4FA0">
      <w:pPr>
        <w:jc w:val="both"/>
        <w:rPr>
          <w:sz w:val="24"/>
          <w:szCs w:val="2"/>
        </w:rPr>
      </w:pPr>
    </w:p>
    <w:p w14:paraId="5082AAE8" w14:textId="77777777" w:rsidR="008A4FA0" w:rsidRDefault="008A4FA0" w:rsidP="008A4FA0">
      <w:pPr>
        <w:jc w:val="both"/>
        <w:rPr>
          <w:sz w:val="24"/>
          <w:szCs w:val="2"/>
        </w:rPr>
      </w:pPr>
    </w:p>
    <w:p w14:paraId="5082AAE9" w14:textId="77777777" w:rsidR="008A4FA0" w:rsidRDefault="008A4FA0" w:rsidP="008A4FA0">
      <w:pPr>
        <w:jc w:val="both"/>
        <w:rPr>
          <w:sz w:val="24"/>
          <w:szCs w:val="2"/>
        </w:rPr>
      </w:pPr>
    </w:p>
    <w:p w14:paraId="5082AAEA" w14:textId="77777777" w:rsidR="008A4FA0" w:rsidRDefault="008A4FA0" w:rsidP="008A4FA0">
      <w:pPr>
        <w:jc w:val="both"/>
        <w:rPr>
          <w:sz w:val="24"/>
          <w:szCs w:val="2"/>
        </w:rPr>
      </w:pPr>
    </w:p>
    <w:p w14:paraId="5082AAEB" w14:textId="77777777" w:rsidR="008A4FA0" w:rsidRDefault="008A4FA0" w:rsidP="008A4FA0">
      <w:pPr>
        <w:jc w:val="both"/>
        <w:rPr>
          <w:sz w:val="24"/>
          <w:szCs w:val="2"/>
        </w:rPr>
      </w:pPr>
    </w:p>
    <w:p w14:paraId="5082AAEC" w14:textId="77777777" w:rsidR="008A4FA0" w:rsidRDefault="008A4FA0" w:rsidP="008A4FA0">
      <w:pPr>
        <w:jc w:val="both"/>
        <w:rPr>
          <w:sz w:val="24"/>
          <w:szCs w:val="2"/>
        </w:rPr>
      </w:pPr>
    </w:p>
    <w:p w14:paraId="5082AAED" w14:textId="77777777" w:rsidR="008A4FA0" w:rsidRDefault="008A4FA0" w:rsidP="008A4FA0">
      <w:pPr>
        <w:jc w:val="both"/>
        <w:rPr>
          <w:sz w:val="24"/>
          <w:szCs w:val="2"/>
        </w:rPr>
      </w:pPr>
    </w:p>
    <w:p w14:paraId="5082AAEE" w14:textId="77777777" w:rsidR="008A4FA0" w:rsidRDefault="008A4FA0" w:rsidP="008A4FA0">
      <w:pPr>
        <w:jc w:val="both"/>
        <w:rPr>
          <w:sz w:val="24"/>
          <w:szCs w:val="2"/>
        </w:rPr>
      </w:pPr>
    </w:p>
    <w:p w14:paraId="5082AAEF" w14:textId="77777777" w:rsidR="008A4FA0" w:rsidRDefault="008A4FA0" w:rsidP="008A4FA0">
      <w:pPr>
        <w:jc w:val="both"/>
        <w:rPr>
          <w:sz w:val="24"/>
          <w:szCs w:val="2"/>
        </w:rPr>
      </w:pPr>
    </w:p>
    <w:p w14:paraId="5082AAF0" w14:textId="77777777" w:rsidR="008A4FA0" w:rsidRDefault="008A4FA0" w:rsidP="008A4FA0">
      <w:pPr>
        <w:jc w:val="both"/>
        <w:rPr>
          <w:sz w:val="24"/>
          <w:szCs w:val="2"/>
        </w:rPr>
      </w:pPr>
    </w:p>
    <w:p w14:paraId="5082AAF1" w14:textId="77777777" w:rsidR="008A4FA0" w:rsidRDefault="008A4FA0" w:rsidP="008A4FA0">
      <w:pPr>
        <w:jc w:val="both"/>
        <w:rPr>
          <w:sz w:val="24"/>
          <w:szCs w:val="2"/>
        </w:rPr>
      </w:pPr>
    </w:p>
    <w:p w14:paraId="5082AAF2" w14:textId="77777777" w:rsidR="008A4FA0" w:rsidRDefault="008A4FA0" w:rsidP="008A4FA0">
      <w:pPr>
        <w:jc w:val="both"/>
        <w:rPr>
          <w:sz w:val="24"/>
          <w:szCs w:val="2"/>
        </w:rPr>
      </w:pPr>
    </w:p>
    <w:p w14:paraId="5082AAF3" w14:textId="77777777" w:rsidR="008A4FA0" w:rsidRDefault="008A4FA0" w:rsidP="008A4FA0">
      <w:pPr>
        <w:jc w:val="both"/>
        <w:rPr>
          <w:sz w:val="24"/>
          <w:szCs w:val="2"/>
        </w:rPr>
      </w:pPr>
    </w:p>
    <w:p w14:paraId="5082AAF4" w14:textId="77777777" w:rsidR="008A4FA0" w:rsidRDefault="008A4FA0" w:rsidP="008A4FA0">
      <w:pPr>
        <w:jc w:val="both"/>
        <w:rPr>
          <w:sz w:val="24"/>
          <w:szCs w:val="2"/>
        </w:rPr>
      </w:pPr>
    </w:p>
    <w:p w14:paraId="5082AAF5" w14:textId="77777777" w:rsidR="008A4FA0" w:rsidRDefault="008A4FA0" w:rsidP="008A4FA0">
      <w:pPr>
        <w:jc w:val="both"/>
        <w:rPr>
          <w:sz w:val="24"/>
          <w:szCs w:val="2"/>
        </w:rPr>
      </w:pPr>
    </w:p>
    <w:p w14:paraId="5082AAF6" w14:textId="77777777" w:rsidR="008A4FA0" w:rsidRDefault="008A4FA0" w:rsidP="008A4FA0">
      <w:pPr>
        <w:jc w:val="both"/>
        <w:rPr>
          <w:sz w:val="24"/>
          <w:szCs w:val="2"/>
        </w:rPr>
      </w:pPr>
    </w:p>
    <w:p w14:paraId="5082AAF7" w14:textId="77777777" w:rsidR="008A4FA0" w:rsidRDefault="008A4FA0">
      <w:pPr>
        <w:rPr>
          <w:b/>
          <w:sz w:val="24"/>
          <w:szCs w:val="2"/>
        </w:rPr>
      </w:pPr>
      <w:r>
        <w:rPr>
          <w:sz w:val="24"/>
          <w:szCs w:val="2"/>
        </w:rPr>
        <w:br w:type="page"/>
      </w:r>
      <w:r w:rsidRPr="008A4FA0">
        <w:rPr>
          <w:b/>
          <w:sz w:val="24"/>
          <w:szCs w:val="2"/>
        </w:rPr>
        <w:lastRenderedPageBreak/>
        <w:t>Ged</w:t>
      </w:r>
      <w:r w:rsidR="00957F3C">
        <w:rPr>
          <w:b/>
          <w:sz w:val="24"/>
          <w:szCs w:val="2"/>
        </w:rPr>
        <w:t>ic</w:t>
      </w:r>
      <w:r w:rsidRPr="008A4FA0">
        <w:rPr>
          <w:b/>
          <w:sz w:val="24"/>
          <w:szCs w:val="2"/>
        </w:rPr>
        <w:t>ht 2</w:t>
      </w:r>
    </w:p>
    <w:p w14:paraId="5082AAF8" w14:textId="77777777" w:rsidR="008A4FA0" w:rsidRDefault="00957F3C">
      <w:pPr>
        <w:rPr>
          <w:b/>
          <w:sz w:val="24"/>
          <w:szCs w:val="2"/>
        </w:rPr>
      </w:pPr>
      <w:r>
        <w:rPr>
          <w:b/>
          <w:noProof/>
          <w:sz w:val="24"/>
          <w:szCs w:val="2"/>
          <w:lang w:eastAsia="nl-BE"/>
        </w:rPr>
        <w:drawing>
          <wp:anchor distT="0" distB="0" distL="114300" distR="114300" simplePos="0" relativeHeight="251667456" behindDoc="1" locked="0" layoutInCell="1" allowOverlap="1" wp14:anchorId="5082AB40" wp14:editId="5082AB41">
            <wp:simplePos x="0" y="0"/>
            <wp:positionH relativeFrom="column">
              <wp:posOffset>319405</wp:posOffset>
            </wp:positionH>
            <wp:positionV relativeFrom="paragraph">
              <wp:posOffset>480695</wp:posOffset>
            </wp:positionV>
            <wp:extent cx="5901690" cy="8079105"/>
            <wp:effectExtent l="19050" t="19050" r="22860" b="17145"/>
            <wp:wrapThrough wrapText="bothSides">
              <wp:wrapPolygon edited="0">
                <wp:start x="-70" y="-51"/>
                <wp:lineTo x="-70" y="21595"/>
                <wp:lineTo x="21614" y="21595"/>
                <wp:lineTo x="21614" y="-51"/>
                <wp:lineTo x="-70" y="-51"/>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zichtbaar.jp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01690" cy="80791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A4FA0">
        <w:rPr>
          <w:b/>
          <w:sz w:val="24"/>
          <w:szCs w:val="2"/>
        </w:rPr>
        <w:br w:type="page"/>
      </w:r>
    </w:p>
    <w:p w14:paraId="5082AAF9" w14:textId="77777777" w:rsidR="008A4FA0" w:rsidRDefault="00E65B42">
      <w:pPr>
        <w:rPr>
          <w:b/>
          <w:sz w:val="24"/>
          <w:szCs w:val="2"/>
        </w:rPr>
      </w:pPr>
      <w:r>
        <w:rPr>
          <w:b/>
          <w:sz w:val="24"/>
          <w:szCs w:val="2"/>
        </w:rPr>
        <w:lastRenderedPageBreak/>
        <w:t>Gedicht 3</w:t>
      </w:r>
    </w:p>
    <w:p w14:paraId="5082AAFA" w14:textId="77777777" w:rsidR="00E65B42" w:rsidRDefault="00E65B42">
      <w:pPr>
        <w:rPr>
          <w:b/>
          <w:sz w:val="24"/>
          <w:szCs w:val="2"/>
        </w:rPr>
      </w:pPr>
    </w:p>
    <w:p w14:paraId="5082AAFB" w14:textId="6621945F" w:rsidR="00E65B42" w:rsidRDefault="00E65B42">
      <w:pPr>
        <w:rPr>
          <w:b/>
          <w:sz w:val="24"/>
          <w:szCs w:val="2"/>
        </w:rPr>
      </w:pPr>
    </w:p>
    <w:p w14:paraId="5082AAFC" w14:textId="3145DC26" w:rsidR="00E65B42" w:rsidRDefault="00C57F9A">
      <w:pPr>
        <w:rPr>
          <w:b/>
          <w:sz w:val="24"/>
          <w:szCs w:val="2"/>
        </w:rPr>
      </w:pPr>
      <w:r>
        <w:rPr>
          <w:rFonts w:ascii="Arial" w:hAnsi="Arial" w:cs="Arial"/>
          <w:noProof/>
          <w:color w:val="0000FF"/>
          <w:sz w:val="27"/>
          <w:szCs w:val="27"/>
          <w:lang w:eastAsia="nl-BE"/>
        </w:rPr>
        <w:drawing>
          <wp:anchor distT="0" distB="0" distL="114300" distR="114300" simplePos="0" relativeHeight="251675648" behindDoc="0" locked="0" layoutInCell="1" allowOverlap="1" wp14:anchorId="4B7F65B2" wp14:editId="6231F8BB">
            <wp:simplePos x="0" y="0"/>
            <wp:positionH relativeFrom="margin">
              <wp:align>left</wp:align>
            </wp:positionH>
            <wp:positionV relativeFrom="paragraph">
              <wp:posOffset>1437925</wp:posOffset>
            </wp:positionV>
            <wp:extent cx="6574925" cy="4367048"/>
            <wp:effectExtent l="19050" t="19050" r="16510" b="14605"/>
            <wp:wrapNone/>
            <wp:docPr id="28" name="Afbeelding 28" descr="Afbeeldingsresultaat voor visuele poezi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isuele poezi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4925" cy="4367048"/>
                    </a:xfrm>
                    <a:prstGeom prst="rect">
                      <a:avLst/>
                    </a:prstGeom>
                    <a:noFill/>
                    <a:ln>
                      <a:solidFill>
                        <a:schemeClr val="accent2"/>
                      </a:solidFill>
                      <a:prstDash val="dashDot"/>
                    </a:ln>
                  </pic:spPr>
                </pic:pic>
              </a:graphicData>
            </a:graphic>
            <wp14:sizeRelH relativeFrom="page">
              <wp14:pctWidth>0</wp14:pctWidth>
            </wp14:sizeRelH>
            <wp14:sizeRelV relativeFrom="page">
              <wp14:pctHeight>0</wp14:pctHeight>
            </wp14:sizeRelV>
          </wp:anchor>
        </w:drawing>
      </w:r>
      <w:r w:rsidR="00E65B42">
        <w:rPr>
          <w:b/>
          <w:sz w:val="24"/>
          <w:szCs w:val="2"/>
        </w:rPr>
        <w:br w:type="page"/>
      </w:r>
    </w:p>
    <w:p w14:paraId="5082AAFD" w14:textId="77777777" w:rsidR="00E65B42" w:rsidRDefault="00E65B42">
      <w:pPr>
        <w:rPr>
          <w:b/>
          <w:sz w:val="24"/>
          <w:szCs w:val="2"/>
        </w:rPr>
      </w:pPr>
    </w:p>
    <w:p w14:paraId="5082AAFE" w14:textId="77777777" w:rsidR="008A4FA0" w:rsidRDefault="008D0A8F">
      <w:pPr>
        <w:rPr>
          <w:b/>
          <w:sz w:val="24"/>
          <w:szCs w:val="2"/>
        </w:rPr>
      </w:pPr>
      <w:r>
        <w:rPr>
          <w:b/>
          <w:sz w:val="24"/>
          <w:szCs w:val="2"/>
        </w:rPr>
        <w:t>Gedicht 4</w:t>
      </w:r>
    </w:p>
    <w:p w14:paraId="5082AAFF" w14:textId="77777777" w:rsidR="008D0A8F" w:rsidRDefault="008D0A8F">
      <w:pPr>
        <w:rPr>
          <w:b/>
          <w:sz w:val="24"/>
          <w:szCs w:val="2"/>
        </w:rPr>
      </w:pPr>
      <w:r>
        <w:rPr>
          <w:b/>
          <w:noProof/>
          <w:sz w:val="24"/>
          <w:szCs w:val="2"/>
          <w:lang w:eastAsia="nl-BE"/>
        </w:rPr>
        <w:drawing>
          <wp:anchor distT="0" distB="0" distL="114300" distR="114300" simplePos="0" relativeHeight="251669504" behindDoc="1" locked="0" layoutInCell="1" allowOverlap="1" wp14:anchorId="5082AB44" wp14:editId="5082AB45">
            <wp:simplePos x="0" y="0"/>
            <wp:positionH relativeFrom="column">
              <wp:posOffset>342265</wp:posOffset>
            </wp:positionH>
            <wp:positionV relativeFrom="paragraph">
              <wp:posOffset>273685</wp:posOffset>
            </wp:positionV>
            <wp:extent cx="5394960" cy="8155940"/>
            <wp:effectExtent l="95250" t="95250" r="91440" b="92710"/>
            <wp:wrapThrough wrapText="bothSides">
              <wp:wrapPolygon edited="0">
                <wp:start x="-381" y="-252"/>
                <wp:lineTo x="-381" y="21795"/>
                <wp:lineTo x="21890" y="21795"/>
                <wp:lineTo x="21890" y="-252"/>
                <wp:lineTo x="-381" y="-252"/>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je om te rappen.jp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94960" cy="8155940"/>
                    </a:xfrm>
                    <a:prstGeom prst="rect">
                      <a:avLst/>
                    </a:prstGeom>
                    <a:ln>
                      <a:solidFill>
                        <a:schemeClr val="bg1"/>
                      </a:solidFill>
                    </a:ln>
                    <a:effectLst>
                      <a:glow rad="63500">
                        <a:schemeClr val="accent2">
                          <a:satMod val="175000"/>
                          <a:alpha val="40000"/>
                        </a:schemeClr>
                      </a:glow>
                    </a:effectLst>
                  </pic:spPr>
                </pic:pic>
              </a:graphicData>
            </a:graphic>
            <wp14:sizeRelH relativeFrom="page">
              <wp14:pctWidth>0</wp14:pctWidth>
            </wp14:sizeRelH>
            <wp14:sizeRelV relativeFrom="page">
              <wp14:pctHeight>0</wp14:pctHeight>
            </wp14:sizeRelV>
          </wp:anchor>
        </w:drawing>
      </w:r>
      <w:r>
        <w:rPr>
          <w:b/>
          <w:sz w:val="24"/>
          <w:szCs w:val="2"/>
        </w:rPr>
        <w:br w:type="page"/>
      </w:r>
    </w:p>
    <w:p w14:paraId="5082AB00" w14:textId="77777777" w:rsidR="008D0A8F" w:rsidRPr="00BD3B8F" w:rsidRDefault="008D0A8F">
      <w:pPr>
        <w:rPr>
          <w:b/>
          <w:sz w:val="24"/>
          <w:szCs w:val="2"/>
        </w:rPr>
      </w:pPr>
    </w:p>
    <w:p w14:paraId="5082AB01" w14:textId="77777777" w:rsidR="008A4FA0" w:rsidRDefault="00BD3B8F" w:rsidP="008A4FA0">
      <w:pPr>
        <w:jc w:val="both"/>
        <w:rPr>
          <w:b/>
          <w:sz w:val="24"/>
          <w:szCs w:val="2"/>
        </w:rPr>
      </w:pPr>
      <w:r w:rsidRPr="00BD3B8F">
        <w:rPr>
          <w:b/>
          <w:sz w:val="24"/>
          <w:szCs w:val="2"/>
        </w:rPr>
        <w:t>Gedicht 5</w:t>
      </w:r>
    </w:p>
    <w:p w14:paraId="5082AB02" w14:textId="77777777" w:rsidR="00BD3B8F" w:rsidRDefault="00BD3B8F" w:rsidP="008A4FA0">
      <w:pPr>
        <w:jc w:val="both"/>
        <w:rPr>
          <w:b/>
          <w:sz w:val="24"/>
          <w:szCs w:val="2"/>
        </w:rPr>
      </w:pPr>
      <w:r>
        <w:rPr>
          <w:b/>
          <w:noProof/>
          <w:sz w:val="24"/>
          <w:szCs w:val="2"/>
          <w:lang w:eastAsia="nl-BE"/>
        </w:rPr>
        <w:drawing>
          <wp:anchor distT="0" distB="0" distL="114300" distR="114300" simplePos="0" relativeHeight="251671552" behindDoc="0" locked="0" layoutInCell="1" allowOverlap="1" wp14:anchorId="5082AB46" wp14:editId="5082AB47">
            <wp:simplePos x="0" y="0"/>
            <wp:positionH relativeFrom="column">
              <wp:posOffset>1301598</wp:posOffset>
            </wp:positionH>
            <wp:positionV relativeFrom="paragraph">
              <wp:posOffset>3685910</wp:posOffset>
            </wp:positionV>
            <wp:extent cx="3944203" cy="388961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ks.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 t="1179" r="1395" b="9970"/>
                    <a:stretch/>
                  </pic:blipFill>
                  <pic:spPr bwMode="auto">
                    <a:xfrm>
                      <a:off x="0" y="0"/>
                      <a:ext cx="3944203" cy="3889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4"/>
          <w:szCs w:val="2"/>
          <w:lang w:eastAsia="nl-BE"/>
        </w:rPr>
        <w:drawing>
          <wp:anchor distT="0" distB="0" distL="114300" distR="114300" simplePos="0" relativeHeight="251670528" behindDoc="1" locked="0" layoutInCell="1" allowOverlap="1" wp14:anchorId="5082AB48" wp14:editId="5082AB49">
            <wp:simplePos x="0" y="0"/>
            <wp:positionH relativeFrom="column">
              <wp:posOffset>141605</wp:posOffset>
            </wp:positionH>
            <wp:positionV relativeFrom="paragraph">
              <wp:posOffset>247015</wp:posOffset>
            </wp:positionV>
            <wp:extent cx="6431915" cy="8365490"/>
            <wp:effectExtent l="19050" t="19050" r="26035" b="16510"/>
            <wp:wrapThrough wrapText="bothSides">
              <wp:wrapPolygon edited="0">
                <wp:start x="-64" y="-49"/>
                <wp:lineTo x="-64" y="21593"/>
                <wp:lineTo x="21623" y="21593"/>
                <wp:lineTo x="21623" y="-49"/>
                <wp:lineTo x="-64" y="-49"/>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ksenneks.jpg"/>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1915" cy="8365490"/>
                    </a:xfrm>
                    <a:prstGeom prst="rect">
                      <a:avLst/>
                    </a:prstGeom>
                    <a:ln>
                      <a:solidFill>
                        <a:schemeClr val="accent4"/>
                      </a:solidFill>
                      <a:prstDash val="lgDashDotDot"/>
                    </a:ln>
                  </pic:spPr>
                </pic:pic>
              </a:graphicData>
            </a:graphic>
            <wp14:sizeRelH relativeFrom="page">
              <wp14:pctWidth>0</wp14:pctWidth>
            </wp14:sizeRelH>
            <wp14:sizeRelV relativeFrom="page">
              <wp14:pctHeight>0</wp14:pctHeight>
            </wp14:sizeRelV>
          </wp:anchor>
        </w:drawing>
      </w:r>
    </w:p>
    <w:p w14:paraId="5082AB03" w14:textId="77777777" w:rsidR="008C5BC8" w:rsidRDefault="008C5BC8">
      <w:pPr>
        <w:rPr>
          <w:b/>
          <w:sz w:val="24"/>
          <w:szCs w:val="2"/>
        </w:rPr>
      </w:pPr>
      <w:r>
        <w:rPr>
          <w:b/>
          <w:sz w:val="24"/>
          <w:szCs w:val="2"/>
        </w:rPr>
        <w:lastRenderedPageBreak/>
        <w:t>Gedicht 6</w:t>
      </w:r>
    </w:p>
    <w:p w14:paraId="27E1AA24" w14:textId="1F86EF81" w:rsidR="00A33DA5" w:rsidRDefault="008C5BC8">
      <w:pPr>
        <w:rPr>
          <w:b/>
          <w:sz w:val="24"/>
          <w:szCs w:val="2"/>
        </w:rPr>
      </w:pPr>
      <w:r>
        <w:rPr>
          <w:b/>
          <w:noProof/>
          <w:sz w:val="24"/>
          <w:szCs w:val="2"/>
          <w:lang w:eastAsia="nl-BE"/>
        </w:rPr>
        <w:drawing>
          <wp:anchor distT="0" distB="0" distL="114300" distR="114300" simplePos="0" relativeHeight="251672576" behindDoc="1" locked="0" layoutInCell="1" allowOverlap="1" wp14:anchorId="5082AB4A" wp14:editId="5082AB4B">
            <wp:simplePos x="0" y="0"/>
            <wp:positionH relativeFrom="column">
              <wp:posOffset>253365</wp:posOffset>
            </wp:positionH>
            <wp:positionV relativeFrom="paragraph">
              <wp:posOffset>384175</wp:posOffset>
            </wp:positionV>
            <wp:extent cx="6087745" cy="8125460"/>
            <wp:effectExtent l="0" t="0" r="8255" b="8890"/>
            <wp:wrapThrough wrapText="bothSides">
              <wp:wrapPolygon edited="0">
                <wp:start x="0" y="0"/>
                <wp:lineTo x="0" y="21573"/>
                <wp:lineTo x="21562" y="21573"/>
                <wp:lineTo x="2156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36f12af8f70e4558eaa260316e8c7f.jpg"/>
                    <pic:cNvPicPr/>
                  </pic:nvPicPr>
                  <pic:blipFill>
                    <a:blip r:embed="rId21">
                      <a:extLst>
                        <a:ext uri="{28A0092B-C50C-407E-A947-70E740481C1C}">
                          <a14:useLocalDpi xmlns:a14="http://schemas.microsoft.com/office/drawing/2010/main" val="0"/>
                        </a:ext>
                      </a:extLst>
                    </a:blip>
                    <a:stretch>
                      <a:fillRect/>
                    </a:stretch>
                  </pic:blipFill>
                  <pic:spPr>
                    <a:xfrm>
                      <a:off x="0" y="0"/>
                      <a:ext cx="6087745" cy="8125460"/>
                    </a:xfrm>
                    <a:prstGeom prst="rect">
                      <a:avLst/>
                    </a:prstGeom>
                  </pic:spPr>
                </pic:pic>
              </a:graphicData>
            </a:graphic>
            <wp14:sizeRelH relativeFrom="page">
              <wp14:pctWidth>0</wp14:pctWidth>
            </wp14:sizeRelH>
            <wp14:sizeRelV relativeFrom="page">
              <wp14:pctHeight>0</wp14:pctHeight>
            </wp14:sizeRelV>
          </wp:anchor>
        </w:drawing>
      </w:r>
      <w:r w:rsidR="00BD3B8F">
        <w:rPr>
          <w:b/>
          <w:sz w:val="24"/>
          <w:szCs w:val="2"/>
        </w:rPr>
        <w:br w:type="page"/>
      </w:r>
      <w:r w:rsidR="00A33DA5">
        <w:rPr>
          <w:b/>
          <w:sz w:val="24"/>
          <w:szCs w:val="2"/>
        </w:rPr>
        <w:lastRenderedPageBreak/>
        <w:br/>
        <w:t>Gedicht 7</w:t>
      </w:r>
    </w:p>
    <w:p w14:paraId="31B87139" w14:textId="4979DB3B" w:rsidR="00C57F9A" w:rsidRDefault="00A33DA5" w:rsidP="00C57F9A">
      <w:pPr>
        <w:rPr>
          <w:b/>
          <w:sz w:val="24"/>
          <w:szCs w:val="2"/>
        </w:rPr>
      </w:pPr>
      <w:r>
        <w:rPr>
          <w:rFonts w:ascii="Arial" w:hAnsi="Arial" w:cs="Arial"/>
          <w:noProof/>
          <w:sz w:val="20"/>
          <w:szCs w:val="20"/>
          <w:lang w:eastAsia="nl-BE"/>
        </w:rPr>
        <mc:AlternateContent>
          <mc:Choice Requires="wps">
            <w:drawing>
              <wp:anchor distT="0" distB="0" distL="114300" distR="114300" simplePos="0" relativeHeight="251674624" behindDoc="0" locked="0" layoutInCell="1" allowOverlap="1" wp14:anchorId="4D4D5D43" wp14:editId="1A9EA483">
                <wp:simplePos x="0" y="0"/>
                <wp:positionH relativeFrom="margin">
                  <wp:posOffset>1430327</wp:posOffset>
                </wp:positionH>
                <wp:positionV relativeFrom="paragraph">
                  <wp:posOffset>1887986</wp:posOffset>
                </wp:positionV>
                <wp:extent cx="3391787" cy="2987749"/>
                <wp:effectExtent l="0" t="0" r="18415" b="22225"/>
                <wp:wrapNone/>
                <wp:docPr id="27" name="Tekstvak 27"/>
                <wp:cNvGraphicFramePr/>
                <a:graphic xmlns:a="http://schemas.openxmlformats.org/drawingml/2006/main">
                  <a:graphicData uri="http://schemas.microsoft.com/office/word/2010/wordprocessingShape">
                    <wps:wsp>
                      <wps:cNvSpPr txBox="1"/>
                      <wps:spPr>
                        <a:xfrm>
                          <a:off x="0" y="0"/>
                          <a:ext cx="3391787" cy="2987749"/>
                        </a:xfrm>
                        <a:prstGeom prst="rect">
                          <a:avLst/>
                        </a:prstGeom>
                        <a:solidFill>
                          <a:schemeClr val="bg1">
                            <a:lumMod val="95000"/>
                          </a:schemeClr>
                        </a:solidFill>
                        <a:ln w="6350">
                          <a:solidFill>
                            <a:schemeClr val="accent2"/>
                          </a:solidFill>
                        </a:ln>
                      </wps:spPr>
                      <wps:txbx>
                        <w:txbxContent>
                          <w:p w14:paraId="7D49E494" w14:textId="27A245C6" w:rsidR="00A33DA5" w:rsidRPr="00A33DA5" w:rsidRDefault="00A33DA5" w:rsidP="00C57F9A">
                            <w:pPr>
                              <w:spacing w:line="276" w:lineRule="auto"/>
                              <w:jc w:val="center"/>
                              <w:rPr>
                                <w:rFonts w:ascii="Verdana" w:hAnsi="Verdana"/>
                                <w14:shadow w14:blurRad="50800" w14:dist="38100" w14:dir="5400000" w14:sx="100000" w14:sy="100000" w14:kx="0" w14:ky="0" w14:algn="t">
                                  <w14:srgbClr w14:val="000000">
                                    <w14:alpha w14:val="60000"/>
                                  </w14:srgbClr>
                                </w14:shadow>
                              </w:rPr>
                            </w:pPr>
                            <w:r w:rsidRPr="00A33DA5">
                              <w:rPr>
                                <w:rFonts w:ascii="Verdana" w:hAnsi="Verdana"/>
                                <w14:shadow w14:blurRad="50800" w14:dist="38100" w14:dir="5400000" w14:sx="100000" w14:sy="100000" w14:kx="0" w14:ky="0" w14:algn="t">
                                  <w14:srgbClr w14:val="000000">
                                    <w14:alpha w14:val="60000"/>
                                  </w14:srgbClr>
                                </w14:shadow>
                              </w:rPr>
                              <w:t>Tuintje</w:t>
                            </w:r>
                          </w:p>
                          <w:p w14:paraId="2E73B8C7" w14:textId="5A1BFC62" w:rsidR="00A33DA5" w:rsidRPr="00A33DA5" w:rsidRDefault="00A33DA5" w:rsidP="00C57F9A">
                            <w:pPr>
                              <w:spacing w:line="276" w:lineRule="auto"/>
                              <w:jc w:val="center"/>
                              <w:rPr>
                                <w:rFonts w:ascii="Verdana" w:hAnsi="Verdana"/>
                                <w14:shadow w14:blurRad="50800" w14:dist="38100" w14:dir="5400000" w14:sx="100000" w14:sy="100000" w14:kx="0" w14:ky="0" w14:algn="t">
                                  <w14:srgbClr w14:val="000000">
                                    <w14:alpha w14:val="60000"/>
                                  </w14:srgbClr>
                                </w14:shadow>
                              </w:rPr>
                            </w:pPr>
                            <w:r w:rsidRPr="00A33DA5">
                              <w:rPr>
                                <w:rFonts w:ascii="Verdana" w:hAnsi="Verdana"/>
                                <w14:shadow w14:blurRad="50800" w14:dist="38100" w14:dir="5400000" w14:sx="100000" w14:sy="100000" w14:kx="0" w14:ky="0" w14:algn="t">
                                  <w14:srgbClr w14:val="000000">
                                    <w14:alpha w14:val="60000"/>
                                  </w14:srgbClr>
                                </w14:shadow>
                              </w:rPr>
                              <w:t xml:space="preserve">We tutten ons tuintje op </w:t>
                            </w:r>
                            <w:r w:rsidRPr="00A33DA5">
                              <w:rPr>
                                <w:rFonts w:ascii="Verdana" w:hAnsi="Verdana"/>
                                <w14:shadow w14:blurRad="50800" w14:dist="38100" w14:dir="5400000" w14:sx="100000" w14:sy="100000" w14:kx="0" w14:ky="0" w14:algn="t">
                                  <w14:srgbClr w14:val="000000">
                                    <w14:alpha w14:val="60000"/>
                                  </w14:srgbClr>
                                </w14:shadow>
                              </w:rPr>
                              <w:br/>
                              <w:t>en kammen het gras,</w:t>
                            </w:r>
                            <w:r w:rsidRPr="00A33DA5">
                              <w:rPr>
                                <w:rFonts w:ascii="Verdana" w:hAnsi="Verdana"/>
                                <w14:shadow w14:blurRad="50800" w14:dist="38100" w14:dir="5400000" w14:sx="100000" w14:sy="100000" w14:kx="0" w14:ky="0" w14:algn="t">
                                  <w14:srgbClr w14:val="000000">
                                    <w14:alpha w14:val="60000"/>
                                  </w14:srgbClr>
                                </w14:shadow>
                              </w:rPr>
                              <w:br/>
                              <w:t xml:space="preserve">make-uppen de randjes </w:t>
                            </w:r>
                            <w:r w:rsidRPr="00A33DA5">
                              <w:rPr>
                                <w:rFonts w:ascii="Verdana" w:hAnsi="Verdana"/>
                                <w14:shadow w14:blurRad="50800" w14:dist="38100" w14:dir="5400000" w14:sx="100000" w14:sy="100000" w14:kx="0" w14:ky="0" w14:algn="t">
                                  <w14:srgbClr w14:val="000000">
                                    <w14:alpha w14:val="60000"/>
                                  </w14:srgbClr>
                                </w14:shadow>
                              </w:rPr>
                              <w:br/>
                              <w:t xml:space="preserve">langs het terras: </w:t>
                            </w:r>
                            <w:r w:rsidRPr="00A33DA5">
                              <w:rPr>
                                <w:rFonts w:ascii="Verdana" w:hAnsi="Verdana"/>
                                <w14:shadow w14:blurRad="50800" w14:dist="38100" w14:dir="5400000" w14:sx="100000" w14:sy="100000" w14:kx="0" w14:ky="0" w14:algn="t">
                                  <w14:srgbClr w14:val="000000">
                                    <w14:alpha w14:val="60000"/>
                                  </w14:srgbClr>
                                </w14:shadow>
                              </w:rPr>
                              <w:br/>
                              <w:t xml:space="preserve">overal plantjes met lippenstiftkleuren, </w:t>
                            </w:r>
                            <w:r w:rsidRPr="00A33DA5">
                              <w:rPr>
                                <w:rFonts w:ascii="Verdana" w:hAnsi="Verdana"/>
                                <w14:shadow w14:blurRad="50800" w14:dist="38100" w14:dir="5400000" w14:sx="100000" w14:sy="100000" w14:kx="0" w14:ky="0" w14:algn="t">
                                  <w14:srgbClr w14:val="000000">
                                    <w14:alpha w14:val="60000"/>
                                  </w14:srgbClr>
                                </w14:shadow>
                              </w:rPr>
                              <w:br/>
                              <w:t>overal bloemen met bloemetjesgeuren.</w:t>
                            </w:r>
                            <w:r w:rsidRPr="00A33DA5">
                              <w:rPr>
                                <w:rFonts w:ascii="Verdana" w:hAnsi="Verdana"/>
                                <w14:shadow w14:blurRad="50800" w14:dist="38100" w14:dir="5400000" w14:sx="100000" w14:sy="100000" w14:kx="0" w14:ky="0" w14:algn="t">
                                  <w14:srgbClr w14:val="000000">
                                    <w14:alpha w14:val="60000"/>
                                  </w14:srgbClr>
                                </w14:shadow>
                              </w:rPr>
                              <w:br/>
                              <w:t>Daarna het heggenhaar</w:t>
                            </w:r>
                            <w:r w:rsidRPr="00A33DA5">
                              <w:rPr>
                                <w:rFonts w:ascii="Verdana" w:hAnsi="Verdana"/>
                                <w14:shadow w14:blurRad="50800" w14:dist="38100" w14:dir="5400000" w14:sx="100000" w14:sy="100000" w14:kx="0" w14:ky="0" w14:algn="t">
                                  <w14:srgbClr w14:val="000000">
                                    <w14:alpha w14:val="60000"/>
                                  </w14:srgbClr>
                                </w14:shadow>
                              </w:rPr>
                              <w:br/>
                              <w:t xml:space="preserve">weg met de heggenhaar – </w:t>
                            </w:r>
                            <w:r w:rsidRPr="00A33DA5">
                              <w:rPr>
                                <w:rFonts w:ascii="Verdana" w:hAnsi="Verdana"/>
                                <w14:shadow w14:blurRad="50800" w14:dist="38100" w14:dir="5400000" w14:sx="100000" w14:sy="100000" w14:kx="0" w14:ky="0" w14:algn="t">
                                  <w14:srgbClr w14:val="000000">
                                    <w14:alpha w14:val="60000"/>
                                  </w14:srgbClr>
                                </w14:shadow>
                              </w:rPr>
                              <w:br/>
                              <w:t xml:space="preserve">zo wordt ons tuintje een prachtig gezicht </w:t>
                            </w:r>
                            <w:r w:rsidRPr="00A33DA5">
                              <w:rPr>
                                <w:rFonts w:ascii="Verdana" w:hAnsi="Verdana"/>
                                <w14:shadow w14:blurRad="50800" w14:dist="38100" w14:dir="5400000" w14:sx="100000" w14:sy="100000" w14:kx="0" w14:ky="0" w14:algn="t">
                                  <w14:srgbClr w14:val="000000">
                                    <w14:alpha w14:val="60000"/>
                                  </w14:srgbClr>
                                </w14:shadow>
                              </w:rPr>
                              <w:br/>
                              <w:t xml:space="preserve">dat plat naar de zomer </w:t>
                            </w:r>
                            <w:r w:rsidRPr="00A33DA5">
                              <w:rPr>
                                <w:rFonts w:ascii="Verdana" w:hAnsi="Verdana"/>
                                <w14:shadow w14:blurRad="50800" w14:dist="38100" w14:dir="5400000" w14:sx="100000" w14:sy="100000" w14:kx="0" w14:ky="0" w14:algn="t">
                                  <w14:srgbClr w14:val="000000">
                                    <w14:alpha w14:val="60000"/>
                                  </w14:srgbClr>
                                </w14:shadow>
                              </w:rPr>
                              <w:br/>
                              <w:t>te glimlachen ligt.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5D43" id="Tekstvak 27" o:spid="_x0000_s1028" type="#_x0000_t202" style="position:absolute;margin-left:112.6pt;margin-top:148.65pt;width:267.05pt;height:23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" fillcolor="#f2f2f2 [3052]" strokecolor="#feb80a [3205]" strokeweight=".5pt">
                <v:textbox>
                  <w:txbxContent>
                    <w:p w14:paraId="7D49E494" w14:textId="27A245C6" w:rsidR="00A33DA5" w:rsidRPr="00A33DA5" w:rsidRDefault="00A33DA5" w:rsidP="00C57F9A">
                      <w:pPr>
                        <w:spacing w:line="276" w:lineRule="auto"/>
                        <w:jc w:val="center"/>
                        <w:rPr>
                          <w:rFonts w:ascii="Verdana" w:hAnsi="Verdana"/>
                          <w14:shadow w14:blurRad="50800" w14:dist="38100" w14:dir="5400000" w14:sx="100000" w14:sy="100000" w14:kx="0" w14:ky="0" w14:algn="t">
                            <w14:srgbClr w14:val="000000">
                              <w14:alpha w14:val="60000"/>
                            </w14:srgbClr>
                          </w14:shadow>
                        </w:rPr>
                      </w:pPr>
                      <w:r w:rsidRPr="00A33DA5">
                        <w:rPr>
                          <w:rFonts w:ascii="Verdana" w:hAnsi="Verdana"/>
                          <w14:shadow w14:blurRad="50800" w14:dist="38100" w14:dir="5400000" w14:sx="100000" w14:sy="100000" w14:kx="0" w14:ky="0" w14:algn="t">
                            <w14:srgbClr w14:val="000000">
                              <w14:alpha w14:val="60000"/>
                            </w14:srgbClr>
                          </w14:shadow>
                        </w:rPr>
                        <w:t>Tuintje</w:t>
                      </w:r>
                    </w:p>
                    <w:p w14:paraId="2E73B8C7" w14:textId="5A1BFC62" w:rsidR="00A33DA5" w:rsidRPr="00A33DA5" w:rsidRDefault="00A33DA5" w:rsidP="00C57F9A">
                      <w:pPr>
                        <w:spacing w:line="276" w:lineRule="auto"/>
                        <w:jc w:val="center"/>
                        <w:rPr>
                          <w:rFonts w:ascii="Verdana" w:hAnsi="Verdana"/>
                          <w14:shadow w14:blurRad="50800" w14:dist="38100" w14:dir="5400000" w14:sx="100000" w14:sy="100000" w14:kx="0" w14:ky="0" w14:algn="t">
                            <w14:srgbClr w14:val="000000">
                              <w14:alpha w14:val="60000"/>
                            </w14:srgbClr>
                          </w14:shadow>
                        </w:rPr>
                      </w:pPr>
                      <w:r w:rsidRPr="00A33DA5">
                        <w:rPr>
                          <w:rFonts w:ascii="Verdana" w:hAnsi="Verdana"/>
                          <w14:shadow w14:blurRad="50800" w14:dist="38100" w14:dir="5400000" w14:sx="100000" w14:sy="100000" w14:kx="0" w14:ky="0" w14:algn="t">
                            <w14:srgbClr w14:val="000000">
                              <w14:alpha w14:val="60000"/>
                            </w14:srgbClr>
                          </w14:shadow>
                        </w:rPr>
                        <w:t xml:space="preserve">We tutten ons tuintje op </w:t>
                      </w:r>
                      <w:r w:rsidRPr="00A33DA5">
                        <w:rPr>
                          <w:rFonts w:ascii="Verdana" w:hAnsi="Verdana"/>
                          <w14:shadow w14:blurRad="50800" w14:dist="38100" w14:dir="5400000" w14:sx="100000" w14:sy="100000" w14:kx="0" w14:ky="0" w14:algn="t">
                            <w14:srgbClr w14:val="000000">
                              <w14:alpha w14:val="60000"/>
                            </w14:srgbClr>
                          </w14:shadow>
                        </w:rPr>
                        <w:br/>
                        <w:t>en kammen het gras,</w:t>
                      </w:r>
                      <w:r w:rsidRPr="00A33DA5">
                        <w:rPr>
                          <w:rFonts w:ascii="Verdana" w:hAnsi="Verdana"/>
                          <w14:shadow w14:blurRad="50800" w14:dist="38100" w14:dir="5400000" w14:sx="100000" w14:sy="100000" w14:kx="0" w14:ky="0" w14:algn="t">
                            <w14:srgbClr w14:val="000000">
                              <w14:alpha w14:val="60000"/>
                            </w14:srgbClr>
                          </w14:shadow>
                        </w:rPr>
                        <w:br/>
                        <w:t xml:space="preserve">make-uppen de randjes </w:t>
                      </w:r>
                      <w:r w:rsidRPr="00A33DA5">
                        <w:rPr>
                          <w:rFonts w:ascii="Verdana" w:hAnsi="Verdana"/>
                          <w14:shadow w14:blurRad="50800" w14:dist="38100" w14:dir="5400000" w14:sx="100000" w14:sy="100000" w14:kx="0" w14:ky="0" w14:algn="t">
                            <w14:srgbClr w14:val="000000">
                              <w14:alpha w14:val="60000"/>
                            </w14:srgbClr>
                          </w14:shadow>
                        </w:rPr>
                        <w:br/>
                        <w:t xml:space="preserve">langs het terras: </w:t>
                      </w:r>
                      <w:r w:rsidRPr="00A33DA5">
                        <w:rPr>
                          <w:rFonts w:ascii="Verdana" w:hAnsi="Verdana"/>
                          <w14:shadow w14:blurRad="50800" w14:dist="38100" w14:dir="5400000" w14:sx="100000" w14:sy="100000" w14:kx="0" w14:ky="0" w14:algn="t">
                            <w14:srgbClr w14:val="000000">
                              <w14:alpha w14:val="60000"/>
                            </w14:srgbClr>
                          </w14:shadow>
                        </w:rPr>
                        <w:br/>
                        <w:t xml:space="preserve">overal plantjes met lippenstiftkleuren, </w:t>
                      </w:r>
                      <w:r w:rsidRPr="00A33DA5">
                        <w:rPr>
                          <w:rFonts w:ascii="Verdana" w:hAnsi="Verdana"/>
                          <w14:shadow w14:blurRad="50800" w14:dist="38100" w14:dir="5400000" w14:sx="100000" w14:sy="100000" w14:kx="0" w14:ky="0" w14:algn="t">
                            <w14:srgbClr w14:val="000000">
                              <w14:alpha w14:val="60000"/>
                            </w14:srgbClr>
                          </w14:shadow>
                        </w:rPr>
                        <w:br/>
                        <w:t>overal bloemen met bloemetjesgeuren.</w:t>
                      </w:r>
                      <w:r w:rsidRPr="00A33DA5">
                        <w:rPr>
                          <w:rFonts w:ascii="Verdana" w:hAnsi="Verdana"/>
                          <w14:shadow w14:blurRad="50800" w14:dist="38100" w14:dir="5400000" w14:sx="100000" w14:sy="100000" w14:kx="0" w14:ky="0" w14:algn="t">
                            <w14:srgbClr w14:val="000000">
                              <w14:alpha w14:val="60000"/>
                            </w14:srgbClr>
                          </w14:shadow>
                        </w:rPr>
                        <w:br/>
                        <w:t>Daarna het heggenhaar</w:t>
                      </w:r>
                      <w:r w:rsidRPr="00A33DA5">
                        <w:rPr>
                          <w:rFonts w:ascii="Verdana" w:hAnsi="Verdana"/>
                          <w14:shadow w14:blurRad="50800" w14:dist="38100" w14:dir="5400000" w14:sx="100000" w14:sy="100000" w14:kx="0" w14:ky="0" w14:algn="t">
                            <w14:srgbClr w14:val="000000">
                              <w14:alpha w14:val="60000"/>
                            </w14:srgbClr>
                          </w14:shadow>
                        </w:rPr>
                        <w:br/>
                        <w:t xml:space="preserve">weg met de heggenhaar – </w:t>
                      </w:r>
                      <w:r w:rsidRPr="00A33DA5">
                        <w:rPr>
                          <w:rFonts w:ascii="Verdana" w:hAnsi="Verdana"/>
                          <w14:shadow w14:blurRad="50800" w14:dist="38100" w14:dir="5400000" w14:sx="100000" w14:sy="100000" w14:kx="0" w14:ky="0" w14:algn="t">
                            <w14:srgbClr w14:val="000000">
                              <w14:alpha w14:val="60000"/>
                            </w14:srgbClr>
                          </w14:shadow>
                        </w:rPr>
                        <w:br/>
                        <w:t xml:space="preserve">zo wordt ons tuintje een prachtig gezicht </w:t>
                      </w:r>
                      <w:r w:rsidRPr="00A33DA5">
                        <w:rPr>
                          <w:rFonts w:ascii="Verdana" w:hAnsi="Verdana"/>
                          <w14:shadow w14:blurRad="50800" w14:dist="38100" w14:dir="5400000" w14:sx="100000" w14:sy="100000" w14:kx="0" w14:ky="0" w14:algn="t">
                            <w14:srgbClr w14:val="000000">
                              <w14:alpha w14:val="60000"/>
                            </w14:srgbClr>
                          </w14:shadow>
                        </w:rPr>
                        <w:br/>
                        <w:t xml:space="preserve">dat plat naar de zomer </w:t>
                      </w:r>
                      <w:r w:rsidRPr="00A33DA5">
                        <w:rPr>
                          <w:rFonts w:ascii="Verdana" w:hAnsi="Verdana"/>
                          <w14:shadow w14:blurRad="50800" w14:dist="38100" w14:dir="5400000" w14:sx="100000" w14:sy="100000" w14:kx="0" w14:ky="0" w14:algn="t">
                            <w14:srgbClr w14:val="000000">
                              <w14:alpha w14:val="60000"/>
                            </w14:srgbClr>
                          </w14:shadow>
                        </w:rPr>
                        <w:br/>
                        <w:t>te glimlachen ligt.</w:t>
                      </w:r>
                    </w:p>
                  </w:txbxContent>
                </v:textbox>
                <w10:wrap anchorx="margin"/>
              </v:shape>
            </w:pict>
          </mc:Fallback>
        </mc:AlternateContent>
      </w:r>
      <w:r>
        <w:rPr>
          <w:rFonts w:ascii="Arial" w:hAnsi="Arial" w:cs="Arial"/>
          <w:noProof/>
          <w:sz w:val="20"/>
          <w:szCs w:val="20"/>
          <w:lang w:eastAsia="nl-BE"/>
        </w:rPr>
        <w:drawing>
          <wp:anchor distT="0" distB="0" distL="114300" distR="114300" simplePos="0" relativeHeight="251673600" behindDoc="0" locked="0" layoutInCell="1" allowOverlap="1" wp14:anchorId="5198B1F1" wp14:editId="1E60EAC4">
            <wp:simplePos x="0" y="0"/>
            <wp:positionH relativeFrom="margin">
              <wp:posOffset>180753</wp:posOffset>
            </wp:positionH>
            <wp:positionV relativeFrom="paragraph">
              <wp:posOffset>870585</wp:posOffset>
            </wp:positionV>
            <wp:extent cx="5876290" cy="6115050"/>
            <wp:effectExtent l="0" t="0" r="0" b="0"/>
            <wp:wrapNone/>
            <wp:docPr id="25" name="Afbeelding 25" descr="Afbeeldingsresultaten voor illustraties t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illustraties tuin"/>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6290"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
        </w:rPr>
        <w:br w:type="page"/>
      </w:r>
      <w:r w:rsidR="00C57F9A">
        <w:rPr>
          <w:b/>
          <w:sz w:val="24"/>
          <w:szCs w:val="2"/>
        </w:rPr>
        <w:lastRenderedPageBreak/>
        <w:br/>
      </w:r>
      <w:r w:rsidR="009A6B87">
        <w:rPr>
          <w:b/>
          <w:sz w:val="24"/>
          <w:szCs w:val="2"/>
        </w:rPr>
        <w:t>Gedicht 8</w:t>
      </w:r>
    </w:p>
    <w:p w14:paraId="37D3E6C5" w14:textId="0F9F5A65" w:rsidR="0086511C" w:rsidRDefault="0086511C" w:rsidP="00C57F9A">
      <w:pPr>
        <w:rPr>
          <w:b/>
          <w:sz w:val="24"/>
          <w:szCs w:val="2"/>
        </w:rPr>
      </w:pPr>
    </w:p>
    <w:p w14:paraId="1C37BE3D" w14:textId="418AFCA6" w:rsidR="009A6B87" w:rsidRDefault="0086511C" w:rsidP="00C57F9A">
      <w:pPr>
        <w:rPr>
          <w:b/>
          <w:sz w:val="24"/>
          <w:szCs w:val="2"/>
        </w:rPr>
      </w:pPr>
      <w:r>
        <w:rPr>
          <w:rFonts w:ascii="Arial" w:hAnsi="Arial" w:cs="Arial"/>
          <w:noProof/>
          <w:sz w:val="20"/>
          <w:szCs w:val="20"/>
          <w:lang w:eastAsia="nl-BE"/>
        </w:rPr>
        <mc:AlternateContent>
          <mc:Choice Requires="wps">
            <w:drawing>
              <wp:anchor distT="0" distB="0" distL="114300" distR="114300" simplePos="0" relativeHeight="251678720" behindDoc="0" locked="0" layoutInCell="1" allowOverlap="1" wp14:anchorId="080C24B8" wp14:editId="3597C97A">
                <wp:simplePos x="0" y="0"/>
                <wp:positionH relativeFrom="margin">
                  <wp:posOffset>650240</wp:posOffset>
                </wp:positionH>
                <wp:positionV relativeFrom="paragraph">
                  <wp:posOffset>203835</wp:posOffset>
                </wp:positionV>
                <wp:extent cx="5086350" cy="2190750"/>
                <wp:effectExtent l="0" t="0" r="19050" b="19050"/>
                <wp:wrapNone/>
                <wp:docPr id="31" name="Tekstvak 31"/>
                <wp:cNvGraphicFramePr/>
                <a:graphic xmlns:a="http://schemas.openxmlformats.org/drawingml/2006/main">
                  <a:graphicData uri="http://schemas.microsoft.com/office/word/2010/wordprocessingShape">
                    <wps:wsp>
                      <wps:cNvSpPr txBox="1"/>
                      <wps:spPr>
                        <a:xfrm>
                          <a:off x="0" y="0"/>
                          <a:ext cx="5086350" cy="2190750"/>
                        </a:xfrm>
                        <a:prstGeom prst="rect">
                          <a:avLst/>
                        </a:prstGeom>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44557C87" w14:textId="3C03B380" w:rsidR="009A6B87" w:rsidRPr="0086511C" w:rsidRDefault="009A6B87" w:rsidP="009A6B87">
                            <w:pPr>
                              <w:spacing w:line="276" w:lineRule="auto"/>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Heel gewoon</w:t>
                            </w:r>
                          </w:p>
                          <w:p w14:paraId="750A11E2" w14:textId="2C39EDF0" w:rsidR="009A6B87" w:rsidRPr="0086511C" w:rsidRDefault="009A6B87" w:rsidP="009A6B87">
                            <w:pPr>
                              <w:spacing w:line="276" w:lineRule="auto"/>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lollies likken krijg je lol.</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Van bitterkoekjes bijten kijk je bitter.</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Van zoethout zuigen blijf je zoet.</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Van toffees eten word je tof. </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 van sjieken word je sjiek.</w:t>
                            </w:r>
                          </w:p>
                          <w:p w14:paraId="4569D6EB" w14:textId="3C1F0FF6" w:rsidR="009A6B87" w:rsidRPr="0086511C" w:rsidRDefault="009A6B87" w:rsidP="009A6B87">
                            <w:pPr>
                              <w:spacing w:line="276" w:lineRule="auto"/>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 blijf een heel gewoon kind.</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Ik mag niet snoepen… </w:t>
                            </w:r>
                          </w:p>
                          <w:p w14:paraId="1E972E72" w14:textId="36AF0548" w:rsidR="009A6B87" w:rsidRPr="00A33DA5" w:rsidRDefault="009A6B87" w:rsidP="009A6B87">
                            <w:pPr>
                              <w:spacing w:line="276" w:lineRule="auto"/>
                              <w:jc w:val="center"/>
                              <w:rPr>
                                <w:rFonts w:ascii="Verdana" w:hAnsi="Verdana"/>
                                <w14:shadow w14:blurRad="50800" w14:dist="38100" w14:dir="5400000" w14:sx="100000" w14:sy="100000" w14:kx="0" w14:ky="0" w14:algn="t">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24B8" id="Tekstvak 31" o:spid="_x0000_s1029" type="#_x0000_t202" style="position:absolute;margin-left:51.2pt;margin-top:16.05pt;width:400.5pt;height:1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" fillcolor="white [3201]" strokecolor="#7dc2d3 [1940]" strokeweight="1pt">
                <v:textbox>
                  <w:txbxContent>
                    <w:p w14:paraId="44557C87" w14:textId="3C03B380" w:rsidR="009A6B87" w:rsidRPr="0086511C" w:rsidRDefault="009A6B87" w:rsidP="009A6B87">
                      <w:pPr>
                        <w:spacing w:line="276" w:lineRule="auto"/>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Heel gewoon</w:t>
                      </w:r>
                    </w:p>
                    <w:p w14:paraId="750A11E2" w14:textId="2C39EDF0" w:rsidR="009A6B87" w:rsidRPr="0086511C" w:rsidRDefault="009A6B87" w:rsidP="009A6B87">
                      <w:pPr>
                        <w:spacing w:line="276" w:lineRule="auto"/>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lollies likken krijg je lol.</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Van bitterkoekjes bijten kijk je bitter.</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Van zoethout zuigen blijf je zoet.</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Van toffees eten word je tof. </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En van sjieken word je sjiek.</w:t>
                      </w:r>
                    </w:p>
                    <w:p w14:paraId="4569D6EB" w14:textId="3C1F0FF6" w:rsidR="009A6B87" w:rsidRPr="0086511C" w:rsidRDefault="009A6B87" w:rsidP="009A6B87">
                      <w:pPr>
                        <w:spacing w:line="276" w:lineRule="auto"/>
                        <w:jc w:val="center"/>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 blijf een heel gewoon kind.</w:t>
                      </w:r>
                      <w:r w:rsidRPr="0086511C">
                        <w:rPr>
                          <w:rFonts w:ascii="Verdana" w:hAnsi="Verdan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Ik mag niet snoepen… </w:t>
                      </w:r>
                    </w:p>
                    <w:p w14:paraId="1E972E72" w14:textId="36AF0548" w:rsidR="009A6B87" w:rsidRPr="00A33DA5" w:rsidRDefault="009A6B87" w:rsidP="009A6B87">
                      <w:pPr>
                        <w:spacing w:line="276" w:lineRule="auto"/>
                        <w:jc w:val="center"/>
                        <w:rPr>
                          <w:rFonts w:ascii="Verdana" w:hAnsi="Verdana"/>
                          <w14:shadow w14:blurRad="50800" w14:dist="38100" w14:dir="5400000" w14:sx="100000" w14:sy="100000" w14:kx="0" w14:ky="0" w14:algn="t">
                            <w14:srgbClr w14:val="000000">
                              <w14:alpha w14:val="60000"/>
                            </w14:srgbClr>
                          </w14:shadow>
                        </w:rPr>
                      </w:pPr>
                    </w:p>
                  </w:txbxContent>
                </v:textbox>
                <w10:wrap anchorx="margin"/>
              </v:shape>
            </w:pict>
          </mc:Fallback>
        </mc:AlternateContent>
      </w:r>
    </w:p>
    <w:p w14:paraId="25A3B8C1" w14:textId="0B89D3B2" w:rsidR="009A6B87" w:rsidRDefault="009A6B87" w:rsidP="00C57F9A">
      <w:pPr>
        <w:rPr>
          <w:b/>
          <w:sz w:val="24"/>
          <w:szCs w:val="2"/>
        </w:rPr>
      </w:pPr>
    </w:p>
    <w:p w14:paraId="23F9CE27" w14:textId="6D38E25C" w:rsidR="00C57F9A" w:rsidRDefault="0086511C">
      <w:pPr>
        <w:rPr>
          <w:b/>
          <w:sz w:val="24"/>
          <w:szCs w:val="2"/>
        </w:rPr>
      </w:pPr>
      <w:r>
        <w:rPr>
          <w:b/>
          <w:noProof/>
          <w:sz w:val="24"/>
          <w:szCs w:val="2"/>
          <w:lang w:eastAsia="nl-BE"/>
        </w:rPr>
        <w:drawing>
          <wp:anchor distT="0" distB="0" distL="114300" distR="114300" simplePos="0" relativeHeight="251676672" behindDoc="0" locked="0" layoutInCell="1" allowOverlap="1" wp14:anchorId="229C524B" wp14:editId="0E348E92">
            <wp:simplePos x="0" y="0"/>
            <wp:positionH relativeFrom="margin">
              <wp:posOffset>628650</wp:posOffset>
            </wp:positionH>
            <wp:positionV relativeFrom="paragraph">
              <wp:posOffset>1864360</wp:posOffset>
            </wp:positionV>
            <wp:extent cx="5118100" cy="6096000"/>
            <wp:effectExtent l="19050" t="19050" r="25400" b="1905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360887_1560181540689675_651257582_n.jpg"/>
                    <pic:cNvPicPr/>
                  </pic:nvPicPr>
                  <pic:blipFill>
                    <a:blip r:embed="rId24">
                      <a:extLst>
                        <a:ext uri="{BEBA8EAE-BF5A-486C-A8C5-ECC9F3942E4B}">
                          <a14:imgProps xmlns:a14="http://schemas.microsoft.com/office/drawing/2010/main">
                            <a14:imgLayer r:embed="rId25">
                              <a14:imgEffect>
                                <a14:sharpenSoften amount="50000"/>
                              </a14:imgEffect>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118100" cy="6096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57F9A">
        <w:rPr>
          <w:b/>
          <w:sz w:val="24"/>
          <w:szCs w:val="2"/>
        </w:rPr>
        <w:br w:type="page"/>
      </w:r>
    </w:p>
    <w:p w14:paraId="5082AB05" w14:textId="0BDC7825" w:rsidR="00BD3B8F" w:rsidRPr="00BD3B8F" w:rsidRDefault="00BD3B8F" w:rsidP="00C57F9A">
      <w:pPr>
        <w:rPr>
          <w:b/>
          <w:sz w:val="24"/>
          <w:szCs w:val="2"/>
        </w:rPr>
      </w:pPr>
    </w:p>
    <w:p w14:paraId="5082AB06" w14:textId="77777777" w:rsidR="008A4FA0" w:rsidRPr="008A4FA0" w:rsidRDefault="008A4FA0" w:rsidP="008A4FA0">
      <w:pPr>
        <w:jc w:val="both"/>
        <w:rPr>
          <w:sz w:val="24"/>
          <w:szCs w:val="2"/>
        </w:rPr>
      </w:pPr>
    </w:p>
    <w:p w14:paraId="5082AB07" w14:textId="77777777" w:rsidR="00D329FB" w:rsidRDefault="00D329FB">
      <w:pPr>
        <w:rPr>
          <w:sz w:val="2"/>
          <w:szCs w:val="2"/>
        </w:rPr>
      </w:pPr>
    </w:p>
    <w:p w14:paraId="5082AB08" w14:textId="77777777" w:rsidR="00D329FB" w:rsidRPr="00D329FB" w:rsidRDefault="00EC0951">
      <w:pPr>
        <w:rPr>
          <w:szCs w:val="2"/>
        </w:rPr>
      </w:pPr>
      <w:r>
        <w:rPr>
          <w:noProof/>
          <w:szCs w:val="2"/>
          <w:lang w:eastAsia="nl-BE"/>
        </w:rPr>
        <mc:AlternateContent>
          <mc:Choice Requires="wps">
            <w:drawing>
              <wp:anchor distT="0" distB="0" distL="114300" distR="114300" simplePos="0" relativeHeight="251664384" behindDoc="0" locked="0" layoutInCell="1" allowOverlap="1" wp14:anchorId="5082AB4C" wp14:editId="5082AB4D">
                <wp:simplePos x="0" y="0"/>
                <wp:positionH relativeFrom="column">
                  <wp:posOffset>1573159</wp:posOffset>
                </wp:positionH>
                <wp:positionV relativeFrom="paragraph">
                  <wp:posOffset>-112387</wp:posOffset>
                </wp:positionV>
                <wp:extent cx="3289465" cy="356260"/>
                <wp:effectExtent l="0" t="0" r="25400" b="24765"/>
                <wp:wrapNone/>
                <wp:docPr id="18" name="Text Box 18"/>
                <wp:cNvGraphicFramePr/>
                <a:graphic xmlns:a="http://schemas.openxmlformats.org/drawingml/2006/main">
                  <a:graphicData uri="http://schemas.microsoft.com/office/word/2010/wordprocessingShape">
                    <wps:wsp>
                      <wps:cNvSpPr txBox="1"/>
                      <wps:spPr>
                        <a:xfrm>
                          <a:off x="0" y="0"/>
                          <a:ext cx="3289465" cy="356260"/>
                        </a:xfrm>
                        <a:prstGeom prst="rect">
                          <a:avLst/>
                        </a:prstGeom>
                        <a:ln/>
                      </wps:spPr>
                      <wps:style>
                        <a:lnRef idx="2">
                          <a:schemeClr val="dk1"/>
                        </a:lnRef>
                        <a:fillRef idx="1">
                          <a:schemeClr val="lt1"/>
                        </a:fillRef>
                        <a:effectRef idx="0">
                          <a:schemeClr val="dk1"/>
                        </a:effectRef>
                        <a:fontRef idx="minor">
                          <a:schemeClr val="dk1"/>
                        </a:fontRef>
                      </wps:style>
                      <wps:txbx>
                        <w:txbxContent>
                          <w:p w14:paraId="5082ABAA" w14:textId="77777777" w:rsidR="00EC0951" w:rsidRPr="008B4EB1" w:rsidRDefault="0014632B" w:rsidP="008B4EB1">
                            <w:pPr>
                              <w:jc w:val="center"/>
                              <w:rPr>
                                <w:sz w:val="24"/>
                              </w:rPr>
                            </w:pPr>
                            <w:r>
                              <w:rPr>
                                <w:sz w:val="24"/>
                              </w:rPr>
                              <w:t>E</w:t>
                            </w:r>
                            <w:r w:rsidR="008B4EB1" w:rsidRPr="008B4EB1">
                              <w:rPr>
                                <w:sz w:val="24"/>
                              </w:rPr>
                              <w:t>valuatieformulier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2AB4C" id="Text Box 18" o:spid="_x0000_s1030" type="#_x0000_t202" style="position:absolute;margin-left:123.85pt;margin-top:-8.85pt;width:259pt;height:28.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" fillcolor="white [3201]" strokecolor="black [3200]" strokeweight="1pt">
                <v:textbox>
                  <w:txbxContent>
                    <w:p w14:paraId="5082ABAA" w14:textId="77777777" w:rsidR="00EC0951" w:rsidRPr="008B4EB1" w:rsidRDefault="0014632B" w:rsidP="008B4EB1">
                      <w:pPr>
                        <w:jc w:val="center"/>
                        <w:rPr>
                          <w:sz w:val="24"/>
                        </w:rPr>
                      </w:pPr>
                      <w:r>
                        <w:rPr>
                          <w:sz w:val="24"/>
                        </w:rPr>
                        <w:t>E</w:t>
                      </w:r>
                      <w:r w:rsidR="008B4EB1" w:rsidRPr="008B4EB1">
                        <w:rPr>
                          <w:sz w:val="24"/>
                        </w:rPr>
                        <w:t>valuatieformulier</w:t>
                      </w:r>
                    </w:p>
                  </w:txbxContent>
                </v:textbox>
              </v:shape>
            </w:pict>
          </mc:Fallback>
        </mc:AlternateContent>
      </w:r>
      <w:r w:rsidR="00D329FB">
        <w:rPr>
          <w:szCs w:val="2"/>
        </w:rPr>
        <w:br/>
      </w:r>
    </w:p>
    <w:tbl>
      <w:tblPr>
        <w:tblStyle w:val="Tabelraster"/>
        <w:tblW w:w="0" w:type="auto"/>
        <w:tblLook w:val="04A0" w:firstRow="1" w:lastRow="0" w:firstColumn="1" w:lastColumn="0" w:noHBand="0" w:noVBand="1"/>
      </w:tblPr>
      <w:tblGrid>
        <w:gridCol w:w="5124"/>
        <w:gridCol w:w="5070"/>
      </w:tblGrid>
      <w:tr w:rsidR="00D329FB" w14:paraId="5082AB10" w14:textId="77777777" w:rsidTr="00EC0951">
        <w:tc>
          <w:tcPr>
            <w:tcW w:w="5236" w:type="dxa"/>
          </w:tcPr>
          <w:p w14:paraId="5082AB09"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0A"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r>
              <w:rPr>
                <w:rFonts w:cstheme="minorHAnsi"/>
                <w:sz w:val="24"/>
              </w:rPr>
              <w:br/>
            </w:r>
          </w:p>
          <w:p w14:paraId="5082AB0B" w14:textId="77777777" w:rsidR="00D329FB" w:rsidRPr="00042AD5" w:rsidRDefault="00042AD5" w:rsidP="00042AD5">
            <w:pPr>
              <w:tabs>
                <w:tab w:val="left" w:pos="709"/>
                <w:tab w:val="left" w:pos="1134"/>
                <w:tab w:val="left" w:pos="2268"/>
                <w:tab w:val="left" w:pos="2835"/>
                <w:tab w:val="left" w:pos="3969"/>
                <w:tab w:val="left" w:pos="7088"/>
              </w:tabs>
              <w:jc w:val="center"/>
              <w:rPr>
                <w:rFonts w:cstheme="minorHAnsi"/>
                <w:sz w:val="24"/>
              </w:rPr>
            </w:pPr>
            <w:r w:rsidRPr="00042AD5">
              <w:rPr>
                <w:rFonts w:cstheme="minorHAnsi"/>
                <w:sz w:val="24"/>
              </w:rPr>
              <w:t>Heb ik mijn best gedaan tijdens de les?</w:t>
            </w:r>
          </w:p>
        </w:tc>
        <w:tc>
          <w:tcPr>
            <w:tcW w:w="5184" w:type="dxa"/>
          </w:tcPr>
          <w:p w14:paraId="5082AB0C" w14:textId="77777777" w:rsidR="00D329FB" w:rsidRDefault="00D329FB" w:rsidP="004701CF">
            <w:pPr>
              <w:tabs>
                <w:tab w:val="left" w:pos="709"/>
                <w:tab w:val="left" w:pos="1134"/>
                <w:tab w:val="left" w:pos="2268"/>
                <w:tab w:val="left" w:pos="2835"/>
                <w:tab w:val="left" w:pos="3969"/>
                <w:tab w:val="left" w:pos="7088"/>
              </w:tabs>
              <w:rPr>
                <w:noProof/>
                <w:color w:val="0000FF"/>
                <w:lang w:eastAsia="nl-BE"/>
              </w:rPr>
            </w:pPr>
          </w:p>
          <w:p w14:paraId="5082AB0D" w14:textId="77777777" w:rsidR="00D329FB" w:rsidRPr="00720207" w:rsidRDefault="00D329FB" w:rsidP="004701CF">
            <w:pPr>
              <w:rPr>
                <w:rFonts w:ascii="Arial" w:hAnsi="Arial" w:cs="Arial"/>
                <w:color w:val="222222"/>
                <w:sz w:val="27"/>
                <w:szCs w:val="27"/>
                <w:lang w:eastAsia="nl-BE"/>
              </w:rPr>
            </w:pPr>
            <w:r>
              <w:rPr>
                <w:noProof/>
                <w:color w:val="0000FF"/>
                <w:lang w:eastAsia="nl-BE"/>
              </w:rPr>
              <w:t xml:space="preserve">  </w:t>
            </w:r>
            <w:r>
              <w:rPr>
                <w:noProof/>
                <w:color w:val="0000FF"/>
                <w:lang w:eastAsia="nl-BE"/>
              </w:rPr>
              <w:drawing>
                <wp:inline distT="0" distB="0" distL="0" distR="0" wp14:anchorId="5082AB4E" wp14:editId="5082AB4F">
                  <wp:extent cx="685800" cy="685800"/>
                  <wp:effectExtent l="0" t="0" r="0" b="0"/>
                  <wp:docPr id="2" name="Afbeelding 3" descr="https://lucopstap2013.files.wordpress.com/2013/05/smileys-clipart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copstap2013.files.wordpress.com/2013/05/smileys-clipart3.jpg">
                            <a:hlinkClick r:id="rId26"/>
                          </pic:cNvPr>
                          <pic:cNvPicPr>
                            <a:picLocks noChangeAspect="1" noChangeArrowheads="1"/>
                          </pic:cNvPicPr>
                        </pic:nvPicPr>
                        <pic:blipFill>
                          <a:blip r:embed="rId27" cstate="print">
                            <a:biLevel thresh="25000"/>
                            <a:extLst>
                              <a:ext uri="{BEBA8EAE-BF5A-486C-A8C5-ECC9F3942E4B}">
                                <a14:imgProps xmlns:a14="http://schemas.microsoft.com/office/drawing/2010/main">
                                  <a14:imgLayer r:embed="rId2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noProof/>
                <w:color w:val="0000FF"/>
                <w:lang w:eastAsia="nl-BE"/>
              </w:rPr>
              <w:t xml:space="preserve">           </w:t>
            </w:r>
            <w:r w:rsidRPr="00BC6A32">
              <w:rPr>
                <w:rFonts w:ascii="Arial" w:hAnsi="Arial" w:cs="Arial"/>
                <w:noProof/>
                <w:color w:val="0000FF"/>
                <w:sz w:val="27"/>
                <w:szCs w:val="27"/>
                <w:lang w:eastAsia="nl-BE"/>
              </w:rPr>
              <w:drawing>
                <wp:inline distT="0" distB="0" distL="0" distR="0" wp14:anchorId="5082AB50" wp14:editId="5082AB51">
                  <wp:extent cx="695325" cy="695325"/>
                  <wp:effectExtent l="0" t="0" r="9525" b="9525"/>
                  <wp:docPr id="10" name="Afbeelding 10" descr="https://encrypted-tbn2.gstatic.com/images?q=tbn:ANd9GcS9na1OCFrhXMU8tv7Uz94ghw54XYZ4-fka-GyYKf-N6aCyD9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9na1OCFrhXMU8tv7Uz94ghw54XYZ4-fka-GyYKf-N6aCyD9PG">
                            <a:hlinkClick r:id="rId29"/>
                          </pic:cNvPr>
                          <pic:cNvPicPr>
                            <a:picLocks noChangeAspect="1" noChangeArrowheads="1"/>
                          </pic:cNvPicPr>
                        </pic:nvPicPr>
                        <pic:blipFill>
                          <a:blip r:embed="rId30" cstate="print">
                            <a:biLevel thresh="2500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noProof/>
                <w:color w:val="0000FF"/>
                <w:lang w:eastAsia="nl-BE"/>
              </w:rPr>
              <w:t xml:space="preserve">        </w:t>
            </w:r>
            <w:r w:rsidRPr="00720207">
              <w:rPr>
                <w:rFonts w:ascii="Arial" w:hAnsi="Arial" w:cs="Arial"/>
                <w:noProof/>
                <w:color w:val="0000FF"/>
                <w:sz w:val="27"/>
                <w:szCs w:val="27"/>
                <w:lang w:eastAsia="nl-BE"/>
              </w:rPr>
              <w:drawing>
                <wp:inline distT="0" distB="0" distL="0" distR="0" wp14:anchorId="5082AB52" wp14:editId="5082AB53">
                  <wp:extent cx="742950" cy="742950"/>
                  <wp:effectExtent l="0" t="0" r="0" b="0"/>
                  <wp:docPr id="17" name="Afbeelding 17" descr="https://encrypted-tbn2.gstatic.com/images?q=tbn:ANd9GcTi8iw99owhuLtpibmscRiOcJaNpzlYUoDNGOxp_wvMX1Bpp4o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i8iw99owhuLtpibmscRiOcJaNpzlYUoDNGOxp_wvMX1Bpp4oI">
                            <a:hlinkClick r:id="rId31"/>
                          </pic:cNvPr>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082AB0E" w14:textId="77777777" w:rsidR="00D329FB" w:rsidRPr="00BC6A32" w:rsidRDefault="00D329FB" w:rsidP="004701CF">
            <w:pPr>
              <w:rPr>
                <w:rFonts w:ascii="Arial" w:hAnsi="Arial" w:cs="Arial"/>
                <w:color w:val="222222"/>
                <w:sz w:val="27"/>
                <w:szCs w:val="27"/>
                <w:lang w:eastAsia="nl-BE"/>
              </w:rPr>
            </w:pPr>
          </w:p>
          <w:p w14:paraId="5082AB0F" w14:textId="77777777" w:rsidR="00D329FB" w:rsidRDefault="00D329FB" w:rsidP="004701CF">
            <w:pPr>
              <w:tabs>
                <w:tab w:val="left" w:pos="709"/>
                <w:tab w:val="left" w:pos="1134"/>
                <w:tab w:val="left" w:pos="2268"/>
                <w:tab w:val="left" w:pos="2835"/>
                <w:tab w:val="left" w:pos="3969"/>
                <w:tab w:val="left" w:pos="7088"/>
              </w:tabs>
              <w:rPr>
                <w:rFonts w:ascii="Arial" w:hAnsi="Arial"/>
              </w:rPr>
            </w:pPr>
          </w:p>
        </w:tc>
      </w:tr>
      <w:tr w:rsidR="00D329FB" w14:paraId="5082AB1A" w14:textId="77777777" w:rsidTr="00EC0951">
        <w:tc>
          <w:tcPr>
            <w:tcW w:w="5236" w:type="dxa"/>
          </w:tcPr>
          <w:p w14:paraId="5082AB11"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12"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13" w14:textId="77777777" w:rsidR="00042AD5" w:rsidRPr="00042AD5" w:rsidRDefault="00042AD5" w:rsidP="00042AD5">
            <w:pPr>
              <w:tabs>
                <w:tab w:val="left" w:pos="709"/>
                <w:tab w:val="left" w:pos="1134"/>
                <w:tab w:val="left" w:pos="2268"/>
                <w:tab w:val="left" w:pos="2835"/>
                <w:tab w:val="left" w:pos="3969"/>
                <w:tab w:val="left" w:pos="7088"/>
              </w:tabs>
              <w:jc w:val="center"/>
              <w:rPr>
                <w:rFonts w:cstheme="minorHAnsi"/>
                <w:sz w:val="24"/>
              </w:rPr>
            </w:pPr>
            <w:r w:rsidRPr="00042AD5">
              <w:rPr>
                <w:rFonts w:cstheme="minorHAnsi"/>
                <w:sz w:val="24"/>
              </w:rPr>
              <w:t>Heb ik rekening gehouden met mijn groepsleden?</w:t>
            </w:r>
          </w:p>
          <w:p w14:paraId="5082AB14" w14:textId="77777777" w:rsidR="00042AD5" w:rsidRP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15" w14:textId="77777777" w:rsidR="00D329FB" w:rsidRPr="00042AD5" w:rsidRDefault="00D329FB" w:rsidP="00042AD5">
            <w:pPr>
              <w:tabs>
                <w:tab w:val="left" w:pos="709"/>
                <w:tab w:val="left" w:pos="1134"/>
                <w:tab w:val="left" w:pos="2268"/>
                <w:tab w:val="left" w:pos="2835"/>
                <w:tab w:val="left" w:pos="3969"/>
                <w:tab w:val="left" w:pos="7088"/>
              </w:tabs>
              <w:rPr>
                <w:rFonts w:cstheme="minorHAnsi"/>
                <w:sz w:val="24"/>
              </w:rPr>
            </w:pPr>
          </w:p>
        </w:tc>
        <w:tc>
          <w:tcPr>
            <w:tcW w:w="5184" w:type="dxa"/>
          </w:tcPr>
          <w:p w14:paraId="5082AB16"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17" w14:textId="77777777" w:rsidR="00D329FB" w:rsidRPr="00720207" w:rsidRDefault="00D329FB" w:rsidP="004701CF">
            <w:pPr>
              <w:rPr>
                <w:rFonts w:ascii="Arial" w:hAnsi="Arial" w:cs="Arial"/>
                <w:color w:val="222222"/>
                <w:sz w:val="27"/>
                <w:szCs w:val="27"/>
                <w:lang w:eastAsia="nl-BE"/>
              </w:rPr>
            </w:pPr>
            <w:r>
              <w:rPr>
                <w:noProof/>
                <w:color w:val="0000FF"/>
                <w:lang w:eastAsia="nl-BE"/>
              </w:rPr>
              <w:drawing>
                <wp:inline distT="0" distB="0" distL="0" distR="0" wp14:anchorId="5082AB54" wp14:editId="5082AB55">
                  <wp:extent cx="685800" cy="685800"/>
                  <wp:effectExtent l="0" t="0" r="0" b="0"/>
                  <wp:docPr id="4" name="Afbeelding 4" descr="https://lucopstap2013.files.wordpress.com/2013/05/smileys-clipart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copstap2013.files.wordpress.com/2013/05/smileys-clipart3.jpg">
                            <a:hlinkClick r:id="rId26"/>
                          </pic:cNvPr>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Arial" w:hAnsi="Arial"/>
              </w:rPr>
              <w:t xml:space="preserve">            </w:t>
            </w:r>
            <w:r w:rsidRPr="00BC6A32">
              <w:rPr>
                <w:rFonts w:ascii="Arial" w:hAnsi="Arial" w:cs="Arial"/>
                <w:noProof/>
                <w:color w:val="0000FF"/>
                <w:sz w:val="27"/>
                <w:szCs w:val="27"/>
                <w:lang w:eastAsia="nl-BE"/>
              </w:rPr>
              <w:drawing>
                <wp:inline distT="0" distB="0" distL="0" distR="0" wp14:anchorId="5082AB56" wp14:editId="5082AB57">
                  <wp:extent cx="695325" cy="695325"/>
                  <wp:effectExtent l="0" t="0" r="9525" b="9525"/>
                  <wp:docPr id="11" name="Afbeelding 11" descr="https://encrypted-tbn2.gstatic.com/images?q=tbn:ANd9GcS9na1OCFrhXMU8tv7Uz94ghw54XYZ4-fka-GyYKf-N6aCyD9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9na1OCFrhXMU8tv7Uz94ghw54XYZ4-fka-GyYKf-N6aCyD9PG">
                            <a:hlinkClick r:id="rId29"/>
                          </pic:cNvPr>
                          <pic:cNvPicPr>
                            <a:picLocks noChangeAspect="1" noChangeArrowheads="1"/>
                          </pic:cNvPicPr>
                        </pic:nvPicPr>
                        <pic:blipFill>
                          <a:blip r:embed="rId30" cstate="print">
                            <a:biLevel thresh="2500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Arial" w:hAnsi="Arial"/>
              </w:rPr>
              <w:t xml:space="preserve">       </w:t>
            </w:r>
            <w:r w:rsidRPr="00720207">
              <w:rPr>
                <w:rFonts w:ascii="Arial" w:hAnsi="Arial" w:cs="Arial"/>
                <w:noProof/>
                <w:color w:val="0000FF"/>
                <w:sz w:val="27"/>
                <w:szCs w:val="27"/>
                <w:lang w:eastAsia="nl-BE"/>
              </w:rPr>
              <w:drawing>
                <wp:inline distT="0" distB="0" distL="0" distR="0" wp14:anchorId="5082AB58" wp14:editId="5082AB59">
                  <wp:extent cx="742950" cy="742950"/>
                  <wp:effectExtent l="0" t="0" r="0" b="0"/>
                  <wp:docPr id="19" name="Afbeelding 19" descr="https://encrypted-tbn2.gstatic.com/images?q=tbn:ANd9GcTi8iw99owhuLtpibmscRiOcJaNpzlYUoDNGOxp_wvMX1Bpp4o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i8iw99owhuLtpibmscRiOcJaNpzlYUoDNGOxp_wvMX1Bpp4oI">
                            <a:hlinkClick r:id="rId31"/>
                          </pic:cNvPr>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082AB18"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19" w14:textId="77777777" w:rsidR="00D329FB" w:rsidRDefault="00D329FB" w:rsidP="004701CF">
            <w:pPr>
              <w:tabs>
                <w:tab w:val="left" w:pos="709"/>
                <w:tab w:val="left" w:pos="1134"/>
                <w:tab w:val="left" w:pos="2268"/>
                <w:tab w:val="left" w:pos="2835"/>
                <w:tab w:val="left" w:pos="3969"/>
                <w:tab w:val="left" w:pos="7088"/>
              </w:tabs>
              <w:rPr>
                <w:rFonts w:ascii="Arial" w:hAnsi="Arial"/>
              </w:rPr>
            </w:pPr>
          </w:p>
        </w:tc>
      </w:tr>
      <w:tr w:rsidR="00D329FB" w14:paraId="5082AB22" w14:textId="77777777" w:rsidTr="00EC0951">
        <w:tc>
          <w:tcPr>
            <w:tcW w:w="5236" w:type="dxa"/>
          </w:tcPr>
          <w:p w14:paraId="5082AB1B"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1C"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1D" w14:textId="77777777" w:rsidR="00D329FB" w:rsidRPr="00042AD5" w:rsidRDefault="00042AD5" w:rsidP="00042AD5">
            <w:pPr>
              <w:tabs>
                <w:tab w:val="left" w:pos="709"/>
                <w:tab w:val="left" w:pos="1134"/>
                <w:tab w:val="left" w:pos="2268"/>
                <w:tab w:val="left" w:pos="2835"/>
                <w:tab w:val="left" w:pos="3969"/>
                <w:tab w:val="left" w:pos="7088"/>
              </w:tabs>
              <w:rPr>
                <w:rFonts w:cstheme="minorHAnsi"/>
                <w:sz w:val="24"/>
              </w:rPr>
            </w:pPr>
            <w:r w:rsidRPr="00042AD5">
              <w:rPr>
                <w:rFonts w:cstheme="minorHAnsi"/>
                <w:sz w:val="24"/>
              </w:rPr>
              <w:t>Heb ik iets geleerd over mijn groepsleden dat ik nog niet eerder van hun wist?</w:t>
            </w:r>
          </w:p>
        </w:tc>
        <w:tc>
          <w:tcPr>
            <w:tcW w:w="5184" w:type="dxa"/>
          </w:tcPr>
          <w:p w14:paraId="5082AB1E"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1F" w14:textId="77777777" w:rsidR="00D329FB" w:rsidRDefault="00D329FB" w:rsidP="004701CF">
            <w:pPr>
              <w:tabs>
                <w:tab w:val="left" w:pos="709"/>
                <w:tab w:val="left" w:pos="1134"/>
                <w:tab w:val="left" w:pos="2268"/>
                <w:tab w:val="left" w:pos="2835"/>
                <w:tab w:val="left" w:pos="3969"/>
                <w:tab w:val="left" w:pos="7088"/>
              </w:tabs>
              <w:rPr>
                <w:rFonts w:ascii="Arial" w:hAnsi="Arial"/>
              </w:rPr>
            </w:pPr>
            <w:r>
              <w:rPr>
                <w:noProof/>
                <w:color w:val="0000FF"/>
                <w:lang w:eastAsia="nl-BE"/>
              </w:rPr>
              <w:drawing>
                <wp:inline distT="0" distB="0" distL="0" distR="0" wp14:anchorId="5082AB5A" wp14:editId="5082AB5B">
                  <wp:extent cx="685800" cy="685800"/>
                  <wp:effectExtent l="0" t="0" r="0" b="0"/>
                  <wp:docPr id="5" name="Afbeelding 5" descr="https://lucopstap2013.files.wordpress.com/2013/05/smileys-clipart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copstap2013.files.wordpress.com/2013/05/smileys-clipart3.jpg">
                            <a:hlinkClick r:id="rId26"/>
                          </pic:cNvPr>
                          <pic:cNvPicPr>
                            <a:picLocks noChangeAspect="1" noChangeArrowheads="1"/>
                          </pic:cNvPicPr>
                        </pic:nvPicPr>
                        <pic:blipFill>
                          <a:blip r:embed="rId33" cstate="print">
                            <a:biLevel thresh="2500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Arial" w:hAnsi="Arial"/>
              </w:rPr>
              <w:t xml:space="preserve">            </w:t>
            </w:r>
            <w:r w:rsidRPr="00BC6A32">
              <w:rPr>
                <w:rFonts w:ascii="Arial" w:hAnsi="Arial" w:cs="Arial"/>
                <w:noProof/>
                <w:color w:val="0000FF"/>
                <w:sz w:val="27"/>
                <w:szCs w:val="27"/>
                <w:lang w:eastAsia="nl-BE"/>
              </w:rPr>
              <w:drawing>
                <wp:inline distT="0" distB="0" distL="0" distR="0" wp14:anchorId="5082AB5C" wp14:editId="5082AB5D">
                  <wp:extent cx="695325" cy="695325"/>
                  <wp:effectExtent l="0" t="0" r="9525" b="9525"/>
                  <wp:docPr id="12" name="Afbeelding 12" descr="https://encrypted-tbn2.gstatic.com/images?q=tbn:ANd9GcS9na1OCFrhXMU8tv7Uz94ghw54XYZ4-fka-GyYKf-N6aCyD9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9na1OCFrhXMU8tv7Uz94ghw54XYZ4-fka-GyYKf-N6aCyD9PG">
                            <a:hlinkClick r:id="rId29"/>
                          </pic:cNvPr>
                          <pic:cNvPicPr>
                            <a:picLocks noChangeAspect="1" noChangeArrowheads="1"/>
                          </pic:cNvPicPr>
                        </pic:nvPicPr>
                        <pic:blipFill>
                          <a:blip r:embed="rId30" cstate="print">
                            <a:biLevel thresh="2500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Arial" w:hAnsi="Arial"/>
              </w:rPr>
              <w:t xml:space="preserve">       </w:t>
            </w:r>
            <w:r w:rsidRPr="00720207">
              <w:rPr>
                <w:rFonts w:ascii="Arial" w:hAnsi="Arial" w:cs="Arial"/>
                <w:noProof/>
                <w:color w:val="0000FF"/>
                <w:sz w:val="27"/>
                <w:szCs w:val="27"/>
                <w:lang w:eastAsia="nl-BE"/>
              </w:rPr>
              <w:drawing>
                <wp:inline distT="0" distB="0" distL="0" distR="0" wp14:anchorId="5082AB5E" wp14:editId="5082AB5F">
                  <wp:extent cx="742950" cy="742950"/>
                  <wp:effectExtent l="0" t="0" r="0" b="0"/>
                  <wp:docPr id="20" name="Afbeelding 20" descr="https://encrypted-tbn2.gstatic.com/images?q=tbn:ANd9GcTi8iw99owhuLtpibmscRiOcJaNpzlYUoDNGOxp_wvMX1Bpp4o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i8iw99owhuLtpibmscRiOcJaNpzlYUoDNGOxp_wvMX1Bpp4oI">
                            <a:hlinkClick r:id="rId31"/>
                          </pic:cNvPr>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082AB20"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21" w14:textId="77777777" w:rsidR="00D329FB" w:rsidRDefault="00D329FB" w:rsidP="004701CF">
            <w:pPr>
              <w:tabs>
                <w:tab w:val="left" w:pos="709"/>
                <w:tab w:val="left" w:pos="1134"/>
                <w:tab w:val="left" w:pos="2268"/>
                <w:tab w:val="left" w:pos="2835"/>
                <w:tab w:val="left" w:pos="3969"/>
                <w:tab w:val="left" w:pos="7088"/>
              </w:tabs>
              <w:rPr>
                <w:rFonts w:ascii="Arial" w:hAnsi="Arial"/>
              </w:rPr>
            </w:pPr>
          </w:p>
        </w:tc>
      </w:tr>
      <w:tr w:rsidR="00D329FB" w14:paraId="5082AB2A" w14:textId="77777777" w:rsidTr="00EC0951">
        <w:tc>
          <w:tcPr>
            <w:tcW w:w="5236" w:type="dxa"/>
          </w:tcPr>
          <w:p w14:paraId="5082AB23"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24" w14:textId="77777777" w:rsidR="00042AD5" w:rsidRDefault="00042AD5" w:rsidP="00042AD5">
            <w:pPr>
              <w:tabs>
                <w:tab w:val="left" w:pos="709"/>
                <w:tab w:val="left" w:pos="1134"/>
                <w:tab w:val="left" w:pos="2268"/>
                <w:tab w:val="left" w:pos="2835"/>
                <w:tab w:val="left" w:pos="3969"/>
                <w:tab w:val="left" w:pos="7088"/>
              </w:tabs>
              <w:jc w:val="center"/>
              <w:rPr>
                <w:rFonts w:cstheme="minorHAnsi"/>
                <w:sz w:val="24"/>
              </w:rPr>
            </w:pPr>
          </w:p>
          <w:p w14:paraId="5082AB25" w14:textId="77777777" w:rsidR="00D329FB" w:rsidRDefault="00042AD5" w:rsidP="00042AD5">
            <w:pPr>
              <w:tabs>
                <w:tab w:val="left" w:pos="709"/>
                <w:tab w:val="left" w:pos="1134"/>
                <w:tab w:val="left" w:pos="2268"/>
                <w:tab w:val="left" w:pos="2835"/>
                <w:tab w:val="left" w:pos="3969"/>
                <w:tab w:val="left" w:pos="7088"/>
              </w:tabs>
              <w:jc w:val="center"/>
              <w:rPr>
                <w:rFonts w:ascii="Arial" w:hAnsi="Arial"/>
              </w:rPr>
            </w:pPr>
            <w:r w:rsidRPr="00042AD5">
              <w:rPr>
                <w:rFonts w:cstheme="minorHAnsi"/>
                <w:sz w:val="24"/>
              </w:rPr>
              <w:t>Zou ik dit nog eens willen doen?</w:t>
            </w:r>
          </w:p>
        </w:tc>
        <w:tc>
          <w:tcPr>
            <w:tcW w:w="5184" w:type="dxa"/>
          </w:tcPr>
          <w:p w14:paraId="5082AB26"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27" w14:textId="77777777" w:rsidR="00D329FB" w:rsidRDefault="00D329FB" w:rsidP="004701CF">
            <w:pPr>
              <w:tabs>
                <w:tab w:val="left" w:pos="709"/>
                <w:tab w:val="left" w:pos="1134"/>
                <w:tab w:val="left" w:pos="2268"/>
                <w:tab w:val="left" w:pos="2835"/>
                <w:tab w:val="left" w:pos="3969"/>
                <w:tab w:val="left" w:pos="7088"/>
              </w:tabs>
              <w:rPr>
                <w:rFonts w:ascii="Arial" w:hAnsi="Arial"/>
              </w:rPr>
            </w:pPr>
            <w:r>
              <w:rPr>
                <w:noProof/>
                <w:color w:val="0000FF"/>
                <w:lang w:eastAsia="nl-BE"/>
              </w:rPr>
              <w:drawing>
                <wp:inline distT="0" distB="0" distL="0" distR="0" wp14:anchorId="5082AB60" wp14:editId="5082AB61">
                  <wp:extent cx="685800" cy="685800"/>
                  <wp:effectExtent l="0" t="0" r="0" b="0"/>
                  <wp:docPr id="6" name="Afbeelding 6" descr="https://lucopstap2013.files.wordpress.com/2013/05/smileys-clipart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copstap2013.files.wordpress.com/2013/05/smileys-clipart3.jpg">
                            <a:hlinkClick r:id="rId26"/>
                          </pic:cNvPr>
                          <pic:cNvPicPr>
                            <a:picLocks noChangeAspect="1" noChangeArrowheads="1"/>
                          </pic:cNvPicPr>
                        </pic:nvPicPr>
                        <pic:blipFill>
                          <a:blip r:embed="rId33" cstate="print">
                            <a:biLevel thresh="2500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Arial" w:hAnsi="Arial"/>
              </w:rPr>
              <w:t xml:space="preserve">            </w:t>
            </w:r>
            <w:r w:rsidRPr="00BC6A32">
              <w:rPr>
                <w:rFonts w:ascii="Arial" w:hAnsi="Arial" w:cs="Arial"/>
                <w:noProof/>
                <w:color w:val="0000FF"/>
                <w:sz w:val="27"/>
                <w:szCs w:val="27"/>
                <w:lang w:eastAsia="nl-BE"/>
              </w:rPr>
              <w:drawing>
                <wp:inline distT="0" distB="0" distL="0" distR="0" wp14:anchorId="5082AB62" wp14:editId="5082AB63">
                  <wp:extent cx="695325" cy="695325"/>
                  <wp:effectExtent l="0" t="0" r="9525" b="9525"/>
                  <wp:docPr id="13" name="Afbeelding 13" descr="https://encrypted-tbn2.gstatic.com/images?q=tbn:ANd9GcS9na1OCFrhXMU8tv7Uz94ghw54XYZ4-fka-GyYKf-N6aCyD9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9na1OCFrhXMU8tv7Uz94ghw54XYZ4-fka-GyYKf-N6aCyD9PG">
                            <a:hlinkClick r:id="rId29"/>
                          </pic:cNvPr>
                          <pic:cNvPicPr>
                            <a:picLocks noChangeAspect="1" noChangeArrowheads="1"/>
                          </pic:cNvPicPr>
                        </pic:nvPicPr>
                        <pic:blipFill>
                          <a:blip r:embed="rId30" cstate="print">
                            <a:biLevel thresh="2500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Arial" w:hAnsi="Arial"/>
              </w:rPr>
              <w:t xml:space="preserve">        </w:t>
            </w:r>
            <w:r w:rsidRPr="00720207">
              <w:rPr>
                <w:rFonts w:ascii="Arial" w:hAnsi="Arial" w:cs="Arial"/>
                <w:noProof/>
                <w:color w:val="0000FF"/>
                <w:sz w:val="27"/>
                <w:szCs w:val="27"/>
                <w:lang w:eastAsia="nl-BE"/>
              </w:rPr>
              <w:drawing>
                <wp:inline distT="0" distB="0" distL="0" distR="0" wp14:anchorId="5082AB64" wp14:editId="5082AB65">
                  <wp:extent cx="742950" cy="742950"/>
                  <wp:effectExtent l="0" t="0" r="0" b="0"/>
                  <wp:docPr id="21" name="Afbeelding 21" descr="https://encrypted-tbn2.gstatic.com/images?q=tbn:ANd9GcTi8iw99owhuLtpibmscRiOcJaNpzlYUoDNGOxp_wvMX1Bpp4o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i8iw99owhuLtpibmscRiOcJaNpzlYUoDNGOxp_wvMX1Bpp4oI">
                            <a:hlinkClick r:id="rId31"/>
                          </pic:cNvPr>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082AB28"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29" w14:textId="77777777" w:rsidR="00D329FB" w:rsidRDefault="00D329FB" w:rsidP="004701CF">
            <w:pPr>
              <w:tabs>
                <w:tab w:val="left" w:pos="709"/>
                <w:tab w:val="left" w:pos="1134"/>
                <w:tab w:val="left" w:pos="2268"/>
                <w:tab w:val="left" w:pos="2835"/>
                <w:tab w:val="left" w:pos="3969"/>
                <w:tab w:val="left" w:pos="7088"/>
              </w:tabs>
              <w:rPr>
                <w:rFonts w:ascii="Arial" w:hAnsi="Arial"/>
              </w:rPr>
            </w:pPr>
          </w:p>
        </w:tc>
      </w:tr>
      <w:tr w:rsidR="00D329FB" w14:paraId="5082AB31" w14:textId="77777777" w:rsidTr="00EC0951">
        <w:tc>
          <w:tcPr>
            <w:tcW w:w="5236" w:type="dxa"/>
          </w:tcPr>
          <w:p w14:paraId="5082AB2B" w14:textId="77777777" w:rsidR="00EC0951" w:rsidRDefault="00EC0951" w:rsidP="004701CF">
            <w:pPr>
              <w:tabs>
                <w:tab w:val="left" w:pos="709"/>
                <w:tab w:val="left" w:pos="1134"/>
                <w:tab w:val="left" w:pos="2268"/>
                <w:tab w:val="left" w:pos="2835"/>
                <w:tab w:val="left" w:pos="3969"/>
                <w:tab w:val="left" w:pos="7088"/>
              </w:tabs>
              <w:rPr>
                <w:rFonts w:cstheme="minorHAnsi"/>
                <w:sz w:val="24"/>
              </w:rPr>
            </w:pPr>
          </w:p>
          <w:p w14:paraId="5082AB2C" w14:textId="77777777" w:rsidR="00EC0951" w:rsidRDefault="00EC0951" w:rsidP="004701CF">
            <w:pPr>
              <w:tabs>
                <w:tab w:val="left" w:pos="709"/>
                <w:tab w:val="left" w:pos="1134"/>
                <w:tab w:val="left" w:pos="2268"/>
                <w:tab w:val="left" w:pos="2835"/>
                <w:tab w:val="left" w:pos="3969"/>
                <w:tab w:val="left" w:pos="7088"/>
              </w:tabs>
              <w:rPr>
                <w:rFonts w:cstheme="minorHAnsi"/>
                <w:sz w:val="24"/>
              </w:rPr>
            </w:pPr>
          </w:p>
          <w:p w14:paraId="5082AB2D" w14:textId="77777777" w:rsidR="00D329FB" w:rsidRDefault="00EC0951" w:rsidP="00EC0951">
            <w:pPr>
              <w:tabs>
                <w:tab w:val="left" w:pos="709"/>
                <w:tab w:val="left" w:pos="1134"/>
                <w:tab w:val="left" w:pos="2268"/>
                <w:tab w:val="left" w:pos="2835"/>
                <w:tab w:val="left" w:pos="3969"/>
                <w:tab w:val="left" w:pos="7088"/>
              </w:tabs>
              <w:jc w:val="center"/>
              <w:rPr>
                <w:rFonts w:ascii="Arial" w:hAnsi="Arial"/>
              </w:rPr>
            </w:pPr>
            <w:r w:rsidRPr="00EC0951">
              <w:rPr>
                <w:rFonts w:cstheme="minorHAnsi"/>
                <w:sz w:val="24"/>
              </w:rPr>
              <w:t>Vond ik de</w:t>
            </w:r>
            <w:r>
              <w:rPr>
                <w:rFonts w:cstheme="minorHAnsi"/>
                <w:sz w:val="24"/>
              </w:rPr>
              <w:t xml:space="preserve"> gekregen</w:t>
            </w:r>
            <w:r w:rsidRPr="00EC0951">
              <w:rPr>
                <w:rFonts w:cstheme="minorHAnsi"/>
                <w:sz w:val="24"/>
              </w:rPr>
              <w:t xml:space="preserve"> gedichten leuk</w:t>
            </w:r>
            <w:r>
              <w:rPr>
                <w:rFonts w:cstheme="minorHAnsi"/>
                <w:sz w:val="24"/>
              </w:rPr>
              <w:t>/ mooi</w:t>
            </w:r>
            <w:r w:rsidRPr="00EC0951">
              <w:rPr>
                <w:rFonts w:cstheme="minorHAnsi"/>
                <w:sz w:val="24"/>
              </w:rPr>
              <w:t>?</w:t>
            </w:r>
          </w:p>
        </w:tc>
        <w:tc>
          <w:tcPr>
            <w:tcW w:w="5184" w:type="dxa"/>
          </w:tcPr>
          <w:p w14:paraId="5082AB2E" w14:textId="77777777" w:rsidR="00D329FB" w:rsidRDefault="00D329FB" w:rsidP="004701CF">
            <w:pPr>
              <w:tabs>
                <w:tab w:val="left" w:pos="709"/>
                <w:tab w:val="left" w:pos="1134"/>
                <w:tab w:val="left" w:pos="2268"/>
                <w:tab w:val="left" w:pos="2835"/>
                <w:tab w:val="left" w:pos="3969"/>
                <w:tab w:val="left" w:pos="7088"/>
              </w:tabs>
              <w:rPr>
                <w:rFonts w:ascii="Arial" w:hAnsi="Arial"/>
              </w:rPr>
            </w:pPr>
          </w:p>
          <w:p w14:paraId="5082AB2F" w14:textId="77777777" w:rsidR="00D329FB" w:rsidRDefault="00D329FB" w:rsidP="004701CF">
            <w:pPr>
              <w:tabs>
                <w:tab w:val="left" w:pos="709"/>
                <w:tab w:val="left" w:pos="1134"/>
                <w:tab w:val="left" w:pos="2268"/>
                <w:tab w:val="left" w:pos="2835"/>
                <w:tab w:val="left" w:pos="3969"/>
                <w:tab w:val="left" w:pos="7088"/>
              </w:tabs>
              <w:rPr>
                <w:rFonts w:ascii="Arial" w:hAnsi="Arial"/>
              </w:rPr>
            </w:pPr>
            <w:r>
              <w:rPr>
                <w:noProof/>
                <w:color w:val="0000FF"/>
                <w:lang w:eastAsia="nl-BE"/>
              </w:rPr>
              <w:drawing>
                <wp:inline distT="0" distB="0" distL="0" distR="0" wp14:anchorId="5082AB66" wp14:editId="5082AB67">
                  <wp:extent cx="685800" cy="685800"/>
                  <wp:effectExtent l="0" t="0" r="0" b="0"/>
                  <wp:docPr id="7" name="Afbeelding 7" descr="https://lucopstap2013.files.wordpress.com/2013/05/smileys-clipart3.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ucopstap2013.files.wordpress.com/2013/05/smileys-clipart3.jpg">
                            <a:hlinkClick r:id="rId26"/>
                          </pic:cNvPr>
                          <pic:cNvPicPr>
                            <a:picLocks noChangeAspect="1" noChangeArrowheads="1"/>
                          </pic:cNvPicPr>
                        </pic:nvPicPr>
                        <pic:blipFill>
                          <a:blip r:embed="rId33" cstate="print">
                            <a:biLevel thresh="25000"/>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Arial" w:hAnsi="Arial"/>
              </w:rPr>
              <w:t xml:space="preserve">           </w:t>
            </w:r>
            <w:r w:rsidRPr="00BC6A32">
              <w:rPr>
                <w:rFonts w:ascii="Arial" w:hAnsi="Arial" w:cs="Arial"/>
                <w:noProof/>
                <w:color w:val="0000FF"/>
                <w:sz w:val="27"/>
                <w:szCs w:val="27"/>
                <w:lang w:eastAsia="nl-BE"/>
              </w:rPr>
              <w:drawing>
                <wp:inline distT="0" distB="0" distL="0" distR="0" wp14:anchorId="5082AB68" wp14:editId="5082AB69">
                  <wp:extent cx="695325" cy="695325"/>
                  <wp:effectExtent l="0" t="0" r="9525" b="9525"/>
                  <wp:docPr id="14" name="Afbeelding 14" descr="https://encrypted-tbn2.gstatic.com/images?q=tbn:ANd9GcS9na1OCFrhXMU8tv7Uz94ghw54XYZ4-fka-GyYKf-N6aCyD9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9na1OCFrhXMU8tv7Uz94ghw54XYZ4-fka-GyYKf-N6aCyD9PG">
                            <a:hlinkClick r:id="rId29"/>
                          </pic:cNvPr>
                          <pic:cNvPicPr>
                            <a:picLocks noChangeAspect="1" noChangeArrowheads="1"/>
                          </pic:cNvPicPr>
                        </pic:nvPicPr>
                        <pic:blipFill>
                          <a:blip r:embed="rId30" cstate="print">
                            <a:biLevel thresh="25000"/>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r>
              <w:rPr>
                <w:rFonts w:ascii="Arial" w:hAnsi="Arial"/>
              </w:rPr>
              <w:t xml:space="preserve">          </w:t>
            </w:r>
            <w:r w:rsidRPr="00720207">
              <w:rPr>
                <w:rFonts w:ascii="Arial" w:hAnsi="Arial" w:cs="Arial"/>
                <w:noProof/>
                <w:color w:val="0000FF"/>
                <w:sz w:val="27"/>
                <w:szCs w:val="27"/>
                <w:lang w:eastAsia="nl-BE"/>
              </w:rPr>
              <w:drawing>
                <wp:inline distT="0" distB="0" distL="0" distR="0" wp14:anchorId="5082AB6A" wp14:editId="5082AB6B">
                  <wp:extent cx="742950" cy="742950"/>
                  <wp:effectExtent l="0" t="0" r="0" b="0"/>
                  <wp:docPr id="22" name="Afbeelding 22" descr="https://encrypted-tbn2.gstatic.com/images?q=tbn:ANd9GcTi8iw99owhuLtpibmscRiOcJaNpzlYUoDNGOxp_wvMX1Bpp4o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i8iw99owhuLtpibmscRiOcJaNpzlYUoDNGOxp_wvMX1Bpp4oI">
                            <a:hlinkClick r:id="rId31"/>
                          </pic:cNvPr>
                          <pic:cNvPicPr>
                            <a:picLocks noChangeAspect="1" noChangeArrowheads="1"/>
                          </pic:cNvPicPr>
                        </pic:nvPicPr>
                        <pic:blipFill>
                          <a:blip r:embed="rId32" cstate="print">
                            <a:biLevel thresh="25000"/>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5082AB30" w14:textId="77777777" w:rsidR="00D329FB" w:rsidRDefault="00D329FB" w:rsidP="004701CF">
            <w:pPr>
              <w:tabs>
                <w:tab w:val="left" w:pos="709"/>
                <w:tab w:val="left" w:pos="1134"/>
                <w:tab w:val="left" w:pos="2268"/>
                <w:tab w:val="left" w:pos="2835"/>
                <w:tab w:val="left" w:pos="3969"/>
                <w:tab w:val="left" w:pos="7088"/>
              </w:tabs>
              <w:rPr>
                <w:rFonts w:ascii="Arial" w:hAnsi="Arial"/>
              </w:rPr>
            </w:pPr>
          </w:p>
        </w:tc>
      </w:tr>
    </w:tbl>
    <w:p w14:paraId="5082AB32" w14:textId="77777777" w:rsidR="00D807FB" w:rsidRDefault="00D807FB">
      <w:pPr>
        <w:rPr>
          <w:sz w:val="24"/>
          <w:szCs w:val="2"/>
          <w:u w:val="single"/>
        </w:rPr>
      </w:pPr>
    </w:p>
    <w:p w14:paraId="5082AB33" w14:textId="77777777" w:rsidR="00D807FB" w:rsidRDefault="00D807FB">
      <w:pPr>
        <w:rPr>
          <w:sz w:val="24"/>
          <w:szCs w:val="2"/>
          <w:u w:val="single"/>
        </w:rPr>
      </w:pPr>
      <w:r w:rsidRPr="00D807FB">
        <w:rPr>
          <w:sz w:val="24"/>
          <w:szCs w:val="2"/>
          <w:u w:val="single"/>
        </w:rPr>
        <w:t>Wil ik nog iets kwijt?</w:t>
      </w:r>
    </w:p>
    <w:p w14:paraId="5082AB34" w14:textId="77777777" w:rsidR="00D807FB" w:rsidRDefault="00D807FB">
      <w:pPr>
        <w:rPr>
          <w:sz w:val="24"/>
          <w:szCs w:val="2"/>
        </w:rPr>
      </w:pPr>
      <w:r>
        <w:rPr>
          <w:sz w:val="24"/>
          <w:szCs w:val="2"/>
        </w:rPr>
        <w:t>___________________________________________________________________________</w:t>
      </w:r>
    </w:p>
    <w:p w14:paraId="5082AB35" w14:textId="77777777" w:rsidR="00D807FB" w:rsidRDefault="00D807FB">
      <w:pPr>
        <w:rPr>
          <w:sz w:val="24"/>
          <w:szCs w:val="2"/>
        </w:rPr>
      </w:pPr>
      <w:r>
        <w:rPr>
          <w:sz w:val="24"/>
          <w:szCs w:val="2"/>
        </w:rPr>
        <w:t>___________________________________________________________________________</w:t>
      </w:r>
    </w:p>
    <w:p w14:paraId="5082AB36" w14:textId="77777777" w:rsidR="00D807FB" w:rsidRDefault="00D807FB">
      <w:pPr>
        <w:rPr>
          <w:sz w:val="24"/>
          <w:szCs w:val="2"/>
        </w:rPr>
      </w:pPr>
      <w:r>
        <w:rPr>
          <w:sz w:val="24"/>
          <w:szCs w:val="2"/>
        </w:rPr>
        <w:t>___________________________________________________________________________</w:t>
      </w:r>
    </w:p>
    <w:p w14:paraId="5082AB39" w14:textId="08EB4AD4" w:rsidR="00F500B2" w:rsidRPr="00D807FB" w:rsidRDefault="00D807FB">
      <w:pPr>
        <w:rPr>
          <w:sz w:val="24"/>
          <w:szCs w:val="2"/>
        </w:rPr>
      </w:pPr>
      <w:r>
        <w:rPr>
          <w:sz w:val="24"/>
          <w:szCs w:val="2"/>
        </w:rPr>
        <w:t>___________________________________________________________________________</w:t>
      </w:r>
      <w:r w:rsidR="00506799">
        <w:rPr>
          <w:noProof/>
          <w:lang w:eastAsia="nl-BE"/>
        </w:rPr>
        <mc:AlternateContent>
          <mc:Choice Requires="wps">
            <w:drawing>
              <wp:anchor distT="0" distB="0" distL="114300" distR="114300" simplePos="0" relativeHeight="251662848" behindDoc="0" locked="0" layoutInCell="1" allowOverlap="1" wp14:anchorId="5082AB78" wp14:editId="0E2BDCE3">
                <wp:simplePos x="0" y="0"/>
                <wp:positionH relativeFrom="column">
                  <wp:posOffset>885825</wp:posOffset>
                </wp:positionH>
                <wp:positionV relativeFrom="paragraph">
                  <wp:posOffset>5066665</wp:posOffset>
                </wp:positionV>
                <wp:extent cx="842645" cy="332105"/>
                <wp:effectExtent l="0" t="0" r="14605" b="10795"/>
                <wp:wrapNone/>
                <wp:docPr id="37" name="Text Box 37"/>
                <wp:cNvGraphicFramePr/>
                <a:graphic xmlns:a="http://schemas.openxmlformats.org/drawingml/2006/main">
                  <a:graphicData uri="http://schemas.microsoft.com/office/word/2010/wordprocessingShape">
                    <wps:wsp>
                      <wps:cNvSpPr txBox="1"/>
                      <wps:spPr>
                        <a:xfrm>
                          <a:off x="0" y="0"/>
                          <a:ext cx="842645" cy="3321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82ABAF" w14:textId="341C4193" w:rsidR="00F500B2" w:rsidRPr="00F500B2" w:rsidRDefault="00F500B2" w:rsidP="00F500B2">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AB78" id="Text Box 37" o:spid="_x0000_s1031" type="#_x0000_t202" style="position:absolute;margin-left:69.75pt;margin-top:398.95pt;width:66.35pt;height:26.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" fillcolor="white [3201]" strokecolor="white [3212]" strokeweight=".5pt">
                <v:textbox>
                  <w:txbxContent>
                    <w:p w14:paraId="5082ABAF" w14:textId="341C4193" w:rsidR="00F500B2" w:rsidRPr="00F500B2" w:rsidRDefault="00F500B2" w:rsidP="00F500B2">
                      <w:pPr>
                        <w:jc w:val="center"/>
                        <w:rPr>
                          <w:sz w:val="28"/>
                        </w:rPr>
                      </w:pPr>
                    </w:p>
                  </w:txbxContent>
                </v:textbox>
              </v:shape>
            </w:pict>
          </mc:Fallback>
        </mc:AlternateContent>
      </w:r>
    </w:p>
    <w:sectPr w:rsidR="00F500B2" w:rsidRPr="00D807FB" w:rsidSect="00500530">
      <w:footerReference w:type="default" r:id="rId3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2AB92" w14:textId="77777777" w:rsidR="009E654B" w:rsidRDefault="009E654B" w:rsidP="00361F1F">
      <w:pPr>
        <w:spacing w:after="0" w:line="240" w:lineRule="auto"/>
      </w:pPr>
      <w:r>
        <w:separator/>
      </w:r>
    </w:p>
  </w:endnote>
  <w:endnote w:type="continuationSeparator" w:id="0">
    <w:p w14:paraId="5082AB93" w14:textId="77777777" w:rsidR="009E654B" w:rsidRDefault="009E654B" w:rsidP="00361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180716"/>
      <w:docPartObj>
        <w:docPartGallery w:val="Page Numbers (Bottom of Page)"/>
        <w:docPartUnique/>
      </w:docPartObj>
    </w:sdtPr>
    <w:sdtEndPr>
      <w:rPr>
        <w:noProof/>
      </w:rPr>
    </w:sdtEndPr>
    <w:sdtContent>
      <w:p w14:paraId="5082AB94" w14:textId="6D592830" w:rsidR="00361F1F" w:rsidRDefault="00361F1F">
        <w:pPr>
          <w:pStyle w:val="Voettekst"/>
          <w:jc w:val="right"/>
        </w:pPr>
        <w:r>
          <w:fldChar w:fldCharType="begin"/>
        </w:r>
        <w:r>
          <w:instrText xml:space="preserve"> PAGE   \* MERGEFORMAT </w:instrText>
        </w:r>
        <w:r>
          <w:fldChar w:fldCharType="separate"/>
        </w:r>
        <w:r w:rsidR="00427F6A">
          <w:rPr>
            <w:noProof/>
          </w:rPr>
          <w:t>2</w:t>
        </w:r>
        <w:r>
          <w:rPr>
            <w:noProof/>
          </w:rPr>
          <w:fldChar w:fldCharType="end"/>
        </w:r>
      </w:p>
    </w:sdtContent>
  </w:sdt>
  <w:p w14:paraId="5082AB95" w14:textId="77777777" w:rsidR="00361F1F" w:rsidRDefault="00361F1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2AB90" w14:textId="77777777" w:rsidR="009E654B" w:rsidRDefault="009E654B" w:rsidP="00361F1F">
      <w:pPr>
        <w:spacing w:after="0" w:line="240" w:lineRule="auto"/>
      </w:pPr>
      <w:r>
        <w:separator/>
      </w:r>
    </w:p>
  </w:footnote>
  <w:footnote w:type="continuationSeparator" w:id="0">
    <w:p w14:paraId="5082AB91" w14:textId="77777777" w:rsidR="009E654B" w:rsidRDefault="009E654B" w:rsidP="00361F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58A0"/>
    <w:multiLevelType w:val="hybridMultilevel"/>
    <w:tmpl w:val="BA8AD758"/>
    <w:lvl w:ilvl="0" w:tplc="BE5A157C">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2254AAC"/>
    <w:multiLevelType w:val="hybridMultilevel"/>
    <w:tmpl w:val="92E029F8"/>
    <w:lvl w:ilvl="0" w:tplc="0534E67A">
      <w:start w:val="1"/>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7D74FAE"/>
    <w:multiLevelType w:val="hybridMultilevel"/>
    <w:tmpl w:val="D18EEE0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2E9369E1"/>
    <w:multiLevelType w:val="hybridMultilevel"/>
    <w:tmpl w:val="3182BFD6"/>
    <w:lvl w:ilvl="0" w:tplc="007CF872">
      <w:numFmt w:val="bullet"/>
      <w:lvlText w:val="-"/>
      <w:lvlJc w:val="left"/>
      <w:pPr>
        <w:ind w:left="360" w:hanging="360"/>
      </w:pPr>
      <w:rPr>
        <w:rFonts w:ascii="Calibri" w:eastAsia="Times New Roman" w:hAnsi="Calibri" w:cs="Calibri"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35BA5967"/>
    <w:multiLevelType w:val="hybridMultilevel"/>
    <w:tmpl w:val="1EA2AD80"/>
    <w:lvl w:ilvl="0" w:tplc="2D0A5F16">
      <w:start w:val="1"/>
      <w:numFmt w:val="bullet"/>
      <w:lvlText w:val="o"/>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45B45330"/>
    <w:multiLevelType w:val="hybridMultilevel"/>
    <w:tmpl w:val="A572A4C8"/>
    <w:lvl w:ilvl="0" w:tplc="5F12BF4E">
      <w:start w:val="1"/>
      <w:numFmt w:val="upperLetter"/>
      <w:lvlText w:val="%1)"/>
      <w:lvlJc w:val="left"/>
      <w:pPr>
        <w:ind w:left="927" w:hanging="360"/>
      </w:pPr>
      <w:rPr>
        <w:rFonts w:hint="default"/>
      </w:rPr>
    </w:lvl>
    <w:lvl w:ilvl="1" w:tplc="08130019" w:tentative="1">
      <w:start w:val="1"/>
      <w:numFmt w:val="lowerLetter"/>
      <w:lvlText w:val="%2."/>
      <w:lvlJc w:val="left"/>
      <w:pPr>
        <w:ind w:left="1647" w:hanging="360"/>
      </w:pPr>
    </w:lvl>
    <w:lvl w:ilvl="2" w:tplc="0813001B" w:tentative="1">
      <w:start w:val="1"/>
      <w:numFmt w:val="lowerRoman"/>
      <w:lvlText w:val="%3."/>
      <w:lvlJc w:val="right"/>
      <w:pPr>
        <w:ind w:left="2367" w:hanging="180"/>
      </w:pPr>
    </w:lvl>
    <w:lvl w:ilvl="3" w:tplc="0813000F" w:tentative="1">
      <w:start w:val="1"/>
      <w:numFmt w:val="decimal"/>
      <w:lvlText w:val="%4."/>
      <w:lvlJc w:val="left"/>
      <w:pPr>
        <w:ind w:left="3087" w:hanging="360"/>
      </w:pPr>
    </w:lvl>
    <w:lvl w:ilvl="4" w:tplc="08130019" w:tentative="1">
      <w:start w:val="1"/>
      <w:numFmt w:val="lowerLetter"/>
      <w:lvlText w:val="%5."/>
      <w:lvlJc w:val="left"/>
      <w:pPr>
        <w:ind w:left="3807" w:hanging="360"/>
      </w:pPr>
    </w:lvl>
    <w:lvl w:ilvl="5" w:tplc="0813001B" w:tentative="1">
      <w:start w:val="1"/>
      <w:numFmt w:val="lowerRoman"/>
      <w:lvlText w:val="%6."/>
      <w:lvlJc w:val="right"/>
      <w:pPr>
        <w:ind w:left="4527" w:hanging="180"/>
      </w:pPr>
    </w:lvl>
    <w:lvl w:ilvl="6" w:tplc="0813000F" w:tentative="1">
      <w:start w:val="1"/>
      <w:numFmt w:val="decimal"/>
      <w:lvlText w:val="%7."/>
      <w:lvlJc w:val="left"/>
      <w:pPr>
        <w:ind w:left="5247" w:hanging="360"/>
      </w:pPr>
    </w:lvl>
    <w:lvl w:ilvl="7" w:tplc="08130019" w:tentative="1">
      <w:start w:val="1"/>
      <w:numFmt w:val="lowerLetter"/>
      <w:lvlText w:val="%8."/>
      <w:lvlJc w:val="left"/>
      <w:pPr>
        <w:ind w:left="5967" w:hanging="360"/>
      </w:pPr>
    </w:lvl>
    <w:lvl w:ilvl="8" w:tplc="0813001B" w:tentative="1">
      <w:start w:val="1"/>
      <w:numFmt w:val="lowerRoman"/>
      <w:lvlText w:val="%9."/>
      <w:lvlJc w:val="right"/>
      <w:pPr>
        <w:ind w:left="6687" w:hanging="180"/>
      </w:pPr>
    </w:lvl>
  </w:abstractNum>
  <w:abstractNum w:abstractNumId="6" w15:restartNumberingAfterBreak="0">
    <w:nsid w:val="4A155033"/>
    <w:multiLevelType w:val="hybridMultilevel"/>
    <w:tmpl w:val="DF1E04D6"/>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4E8338DB"/>
    <w:multiLevelType w:val="hybridMultilevel"/>
    <w:tmpl w:val="B9B4CCD0"/>
    <w:lvl w:ilvl="0" w:tplc="0409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8" w15:restartNumberingAfterBreak="0">
    <w:nsid w:val="5CF27821"/>
    <w:multiLevelType w:val="hybridMultilevel"/>
    <w:tmpl w:val="AA70156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625B0D0A"/>
    <w:multiLevelType w:val="hybridMultilevel"/>
    <w:tmpl w:val="22BA8476"/>
    <w:lvl w:ilvl="0" w:tplc="08130011">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6AA6386A"/>
    <w:multiLevelType w:val="hybridMultilevel"/>
    <w:tmpl w:val="F878CA28"/>
    <w:lvl w:ilvl="0" w:tplc="08130009">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77886C0A"/>
    <w:multiLevelType w:val="hybridMultilevel"/>
    <w:tmpl w:val="2E2229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786339E2"/>
    <w:multiLevelType w:val="hybridMultilevel"/>
    <w:tmpl w:val="83F02F4C"/>
    <w:lvl w:ilvl="0" w:tplc="0813000F">
      <w:start w:val="1"/>
      <w:numFmt w:val="decimal"/>
      <w:lvlText w:val="%1."/>
      <w:lvlJc w:val="left"/>
      <w:pPr>
        <w:ind w:left="360" w:hanging="360"/>
      </w:pPr>
      <w:rPr>
        <w:rFont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79A91313"/>
    <w:multiLevelType w:val="hybridMultilevel"/>
    <w:tmpl w:val="0C7895BE"/>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7B1777ED"/>
    <w:multiLevelType w:val="hybridMultilevel"/>
    <w:tmpl w:val="329859A6"/>
    <w:lvl w:ilvl="0" w:tplc="08130001">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4"/>
  </w:num>
  <w:num w:numId="2">
    <w:abstractNumId w:val="7"/>
  </w:num>
  <w:num w:numId="3">
    <w:abstractNumId w:val="6"/>
  </w:num>
  <w:num w:numId="4">
    <w:abstractNumId w:val="13"/>
  </w:num>
  <w:num w:numId="5">
    <w:abstractNumId w:val="9"/>
  </w:num>
  <w:num w:numId="6">
    <w:abstractNumId w:val="3"/>
  </w:num>
  <w:num w:numId="7">
    <w:abstractNumId w:val="10"/>
  </w:num>
  <w:num w:numId="8">
    <w:abstractNumId w:val="5"/>
  </w:num>
  <w:num w:numId="9">
    <w:abstractNumId w:val="2"/>
  </w:num>
  <w:num w:numId="10">
    <w:abstractNumId w:val="1"/>
  </w:num>
  <w:num w:numId="11">
    <w:abstractNumId w:val="8"/>
  </w:num>
  <w:num w:numId="12">
    <w:abstractNumId w:val="0"/>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08B"/>
    <w:rsid w:val="00011DD3"/>
    <w:rsid w:val="00042AD5"/>
    <w:rsid w:val="000B0278"/>
    <w:rsid w:val="000C746D"/>
    <w:rsid w:val="00100860"/>
    <w:rsid w:val="00101A9E"/>
    <w:rsid w:val="0014632B"/>
    <w:rsid w:val="001730F6"/>
    <w:rsid w:val="001862AB"/>
    <w:rsid w:val="00191F33"/>
    <w:rsid w:val="001D0F37"/>
    <w:rsid w:val="00207DFD"/>
    <w:rsid w:val="00231979"/>
    <w:rsid w:val="00254C67"/>
    <w:rsid w:val="00267CD6"/>
    <w:rsid w:val="00275C7E"/>
    <w:rsid w:val="00286494"/>
    <w:rsid w:val="002A1345"/>
    <w:rsid w:val="002C5023"/>
    <w:rsid w:val="0030008B"/>
    <w:rsid w:val="003031C5"/>
    <w:rsid w:val="00303D19"/>
    <w:rsid w:val="003162C2"/>
    <w:rsid w:val="00320344"/>
    <w:rsid w:val="00361F1F"/>
    <w:rsid w:val="003F172F"/>
    <w:rsid w:val="003F5DBD"/>
    <w:rsid w:val="003F612D"/>
    <w:rsid w:val="003F657D"/>
    <w:rsid w:val="00405729"/>
    <w:rsid w:val="00427F6A"/>
    <w:rsid w:val="00435751"/>
    <w:rsid w:val="004402CE"/>
    <w:rsid w:val="00441D18"/>
    <w:rsid w:val="00477F4A"/>
    <w:rsid w:val="00485F2A"/>
    <w:rsid w:val="00495236"/>
    <w:rsid w:val="004B3D46"/>
    <w:rsid w:val="004B50D6"/>
    <w:rsid w:val="004D4BD0"/>
    <w:rsid w:val="004F2CFB"/>
    <w:rsid w:val="00500530"/>
    <w:rsid w:val="00506799"/>
    <w:rsid w:val="005123CF"/>
    <w:rsid w:val="00515630"/>
    <w:rsid w:val="00574B54"/>
    <w:rsid w:val="00584CAA"/>
    <w:rsid w:val="006D0344"/>
    <w:rsid w:val="006D5EDC"/>
    <w:rsid w:val="007308DE"/>
    <w:rsid w:val="007A1D43"/>
    <w:rsid w:val="007B27A4"/>
    <w:rsid w:val="007C329F"/>
    <w:rsid w:val="007C42A1"/>
    <w:rsid w:val="007E5A36"/>
    <w:rsid w:val="007F056D"/>
    <w:rsid w:val="007F32C9"/>
    <w:rsid w:val="00812FDD"/>
    <w:rsid w:val="0082341E"/>
    <w:rsid w:val="00825EBB"/>
    <w:rsid w:val="00835011"/>
    <w:rsid w:val="0086511C"/>
    <w:rsid w:val="00883AAE"/>
    <w:rsid w:val="008A4FA0"/>
    <w:rsid w:val="008B4EB1"/>
    <w:rsid w:val="008C5BC8"/>
    <w:rsid w:val="008D0A8F"/>
    <w:rsid w:val="00957F3C"/>
    <w:rsid w:val="0096224F"/>
    <w:rsid w:val="009A0719"/>
    <w:rsid w:val="009A6B87"/>
    <w:rsid w:val="009B20DF"/>
    <w:rsid w:val="009D01DA"/>
    <w:rsid w:val="009D6CEF"/>
    <w:rsid w:val="009E654B"/>
    <w:rsid w:val="00A015C6"/>
    <w:rsid w:val="00A078AD"/>
    <w:rsid w:val="00A33DA5"/>
    <w:rsid w:val="00A34D22"/>
    <w:rsid w:val="00A37B77"/>
    <w:rsid w:val="00A845A6"/>
    <w:rsid w:val="00A86021"/>
    <w:rsid w:val="00A933F6"/>
    <w:rsid w:val="00B07A7E"/>
    <w:rsid w:val="00B14BD5"/>
    <w:rsid w:val="00B35813"/>
    <w:rsid w:val="00BD3B8F"/>
    <w:rsid w:val="00C102C2"/>
    <w:rsid w:val="00C53ACB"/>
    <w:rsid w:val="00C57F9A"/>
    <w:rsid w:val="00C755E5"/>
    <w:rsid w:val="00C945DF"/>
    <w:rsid w:val="00C978FE"/>
    <w:rsid w:val="00CB593F"/>
    <w:rsid w:val="00D07FCC"/>
    <w:rsid w:val="00D26400"/>
    <w:rsid w:val="00D329FB"/>
    <w:rsid w:val="00D5269F"/>
    <w:rsid w:val="00D807FB"/>
    <w:rsid w:val="00D83EB9"/>
    <w:rsid w:val="00DA24C0"/>
    <w:rsid w:val="00E077A5"/>
    <w:rsid w:val="00E467B4"/>
    <w:rsid w:val="00E65B42"/>
    <w:rsid w:val="00E65DDB"/>
    <w:rsid w:val="00E80A3B"/>
    <w:rsid w:val="00E86B11"/>
    <w:rsid w:val="00E91C24"/>
    <w:rsid w:val="00EB48D1"/>
    <w:rsid w:val="00EB5C0F"/>
    <w:rsid w:val="00EC0951"/>
    <w:rsid w:val="00EC536B"/>
    <w:rsid w:val="00F05446"/>
    <w:rsid w:val="00F35B38"/>
    <w:rsid w:val="00F4461F"/>
    <w:rsid w:val="00F500B2"/>
    <w:rsid w:val="00F95AA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2AA65"/>
  <w15:docId w15:val="{E862A6A6-A9B7-492F-BA06-4B27CA03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500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500530"/>
    <w:pPr>
      <w:ind w:left="720"/>
      <w:contextualSpacing/>
    </w:pPr>
  </w:style>
  <w:style w:type="paragraph" w:customStyle="1" w:styleId="Aan">
    <w:name w:val="Aan:"/>
    <w:basedOn w:val="Standaard"/>
    <w:uiPriority w:val="99"/>
    <w:rsid w:val="00B07A7E"/>
    <w:pPr>
      <w:tabs>
        <w:tab w:val="left" w:pos="1418"/>
      </w:tabs>
      <w:spacing w:after="0" w:line="240" w:lineRule="auto"/>
    </w:pPr>
    <w:rPr>
      <w:rFonts w:ascii="Maiandra GD" w:eastAsia="Times New Roman" w:hAnsi="Maiandra GD" w:cs="Maiandra GD"/>
      <w:b/>
      <w:bCs/>
      <w:lang w:val="en-US" w:eastAsia="nl-NL"/>
    </w:rPr>
  </w:style>
  <w:style w:type="paragraph" w:styleId="Ballontekst">
    <w:name w:val="Balloon Text"/>
    <w:basedOn w:val="Standaard"/>
    <w:link w:val="BallontekstChar"/>
    <w:uiPriority w:val="99"/>
    <w:semiHidden/>
    <w:unhideWhenUsed/>
    <w:rsid w:val="003000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0008B"/>
    <w:rPr>
      <w:rFonts w:ascii="Tahoma" w:hAnsi="Tahoma" w:cs="Tahoma"/>
      <w:sz w:val="16"/>
      <w:szCs w:val="16"/>
    </w:rPr>
  </w:style>
  <w:style w:type="paragraph" w:styleId="Koptekst">
    <w:name w:val="header"/>
    <w:basedOn w:val="Standaard"/>
    <w:link w:val="KoptekstChar"/>
    <w:uiPriority w:val="99"/>
    <w:unhideWhenUsed/>
    <w:rsid w:val="00361F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1F1F"/>
  </w:style>
  <w:style w:type="paragraph" w:styleId="Voettekst">
    <w:name w:val="footer"/>
    <w:basedOn w:val="Standaard"/>
    <w:link w:val="VoettekstChar"/>
    <w:uiPriority w:val="99"/>
    <w:unhideWhenUsed/>
    <w:rsid w:val="00361F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1F1F"/>
  </w:style>
  <w:style w:type="character" w:styleId="Nadruk">
    <w:name w:val="Emphasis"/>
    <w:basedOn w:val="Standaardalinea-lettertype"/>
    <w:uiPriority w:val="20"/>
    <w:qFormat/>
    <w:rsid w:val="008A4FA0"/>
    <w:rPr>
      <w:i/>
      <w:iCs/>
    </w:rPr>
  </w:style>
  <w:style w:type="character" w:styleId="Hyperlink">
    <w:name w:val="Hyperlink"/>
    <w:basedOn w:val="Standaardalinea-lettertype"/>
    <w:uiPriority w:val="99"/>
    <w:unhideWhenUsed/>
    <w:rsid w:val="00F446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9498695">
      <w:bodyDiv w:val="1"/>
      <w:marLeft w:val="0"/>
      <w:marRight w:val="0"/>
      <w:marTop w:val="0"/>
      <w:marBottom w:val="0"/>
      <w:divBdr>
        <w:top w:val="none" w:sz="0" w:space="0" w:color="auto"/>
        <w:left w:val="none" w:sz="0" w:space="0" w:color="auto"/>
        <w:bottom w:val="none" w:sz="0" w:space="0" w:color="auto"/>
        <w:right w:val="none" w:sz="0" w:space="0" w:color="auto"/>
      </w:divBdr>
      <w:divsChild>
        <w:div w:id="628901325">
          <w:marLeft w:val="0"/>
          <w:marRight w:val="0"/>
          <w:marTop w:val="0"/>
          <w:marBottom w:val="0"/>
          <w:divBdr>
            <w:top w:val="none" w:sz="0" w:space="0" w:color="auto"/>
            <w:left w:val="none" w:sz="0" w:space="0" w:color="auto"/>
            <w:bottom w:val="none" w:sz="0" w:space="0" w:color="auto"/>
            <w:right w:val="none" w:sz="0" w:space="0" w:color="auto"/>
          </w:divBdr>
          <w:divsChild>
            <w:div w:id="1195843454">
              <w:marLeft w:val="0"/>
              <w:marRight w:val="0"/>
              <w:marTop w:val="0"/>
              <w:marBottom w:val="0"/>
              <w:divBdr>
                <w:top w:val="none" w:sz="0" w:space="0" w:color="auto"/>
                <w:left w:val="none" w:sz="0" w:space="0" w:color="auto"/>
                <w:bottom w:val="none" w:sz="0" w:space="0" w:color="auto"/>
                <w:right w:val="none" w:sz="0" w:space="0" w:color="auto"/>
              </w:divBdr>
              <w:divsChild>
                <w:div w:id="1711761947">
                  <w:marLeft w:val="0"/>
                  <w:marRight w:val="0"/>
                  <w:marTop w:val="0"/>
                  <w:marBottom w:val="0"/>
                  <w:divBdr>
                    <w:top w:val="none" w:sz="0" w:space="0" w:color="auto"/>
                    <w:left w:val="none" w:sz="0" w:space="0" w:color="auto"/>
                    <w:bottom w:val="none" w:sz="0" w:space="0" w:color="auto"/>
                    <w:right w:val="none" w:sz="0" w:space="0" w:color="auto"/>
                  </w:divBdr>
                  <w:divsChild>
                    <w:div w:id="1816070891">
                      <w:marLeft w:val="300"/>
                      <w:marRight w:val="300"/>
                      <w:marTop w:val="300"/>
                      <w:marBottom w:val="300"/>
                      <w:divBdr>
                        <w:top w:val="none" w:sz="0" w:space="0" w:color="auto"/>
                        <w:left w:val="none" w:sz="0" w:space="0" w:color="auto"/>
                        <w:bottom w:val="none" w:sz="0" w:space="0" w:color="auto"/>
                        <w:right w:val="none" w:sz="0" w:space="0" w:color="auto"/>
                      </w:divBdr>
                      <w:divsChild>
                        <w:div w:id="606623659">
                          <w:marLeft w:val="0"/>
                          <w:marRight w:val="0"/>
                          <w:marTop w:val="0"/>
                          <w:marBottom w:val="0"/>
                          <w:divBdr>
                            <w:top w:val="none" w:sz="0" w:space="0" w:color="auto"/>
                            <w:left w:val="none" w:sz="0" w:space="0" w:color="auto"/>
                            <w:bottom w:val="none" w:sz="0" w:space="0" w:color="auto"/>
                            <w:right w:val="none" w:sz="0" w:space="0" w:color="auto"/>
                          </w:divBdr>
                          <w:divsChild>
                            <w:div w:id="145173161">
                              <w:marLeft w:val="0"/>
                              <w:marRight w:val="0"/>
                              <w:marTop w:val="0"/>
                              <w:marBottom w:val="0"/>
                              <w:divBdr>
                                <w:top w:val="none" w:sz="0" w:space="0" w:color="auto"/>
                                <w:left w:val="none" w:sz="0" w:space="0" w:color="auto"/>
                                <w:bottom w:val="none" w:sz="0" w:space="0" w:color="auto"/>
                                <w:right w:val="none" w:sz="0" w:space="0" w:color="auto"/>
                              </w:divBdr>
                              <w:divsChild>
                                <w:div w:id="10785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be/url?sa=i&amp;rct=j&amp;q=&amp;esrc=s&amp;source=images&amp;cd=&amp;cad=rja&amp;uact=8&amp;ved=0ahUKEwjz4cPgk9zTAhXLVRQKHcEQDUoQjRwIBw&amp;url=https://www.pinterest.com/pin/313774299007753347/&amp;psig=AFQjCNEJ2zX4gJuPDM5m7NEyMUPamSYWPA&amp;ust=1494190558169178" TargetMode="External"/><Relationship Id="rId18" Type="http://schemas.microsoft.com/office/2007/relationships/hdphoto" Target="media/hdphoto3.wdp"/><Relationship Id="rId26" Type="http://schemas.openxmlformats.org/officeDocument/2006/relationships/hyperlink" Target="https://www.google.be/url?sa=i&amp;rct=j&amp;q=&amp;esrc=s&amp;source=images&amp;cd=&amp;cad=rja&amp;uact=8&amp;ved=0CAcQjRxqFQoTCK3W2pXDi8kCFcpYGgod9MoLYQ&amp;url=https://lucopstap2013.wordpress.com/2013/05/10/dag-40-van-saint-privat-dallier-naar-saugues/&amp;psig=AFQjCNGeIqHxLOgM1MX3ebzMxtMjv3o9lw&amp;ust=1447439677693793" TargetMode="Externa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microsoft.com/office/2007/relationships/hdphoto" Target="media/hdphoto6.wdp"/><Relationship Id="rId33"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hyperlink" Target="http://www.google.be/url?sa=i&amp;rct=j&amp;q=&amp;esrc=s&amp;source=images&amp;cd=&amp;cad=rja&amp;uact=8&amp;ved=&amp;url=http://clipartzebraz.com/files/1/14239_weekend-clip-art.html&amp;bvm=bv.107406026,d.d2s&amp;psig=AFQjCNGcn1Zh5ySazVm4yx-QxHcD5EkWnw&amp;ust=14474399077569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theme" Target="theme/theme1.xml"/><Relationship Id="rId10" Type="http://schemas.openxmlformats.org/officeDocument/2006/relationships/hyperlink" Target="http://www.plint.nl/kunstenaar/linda-vogelesang/" TargetMode="External"/><Relationship Id="rId19" Type="http://schemas.openxmlformats.org/officeDocument/2006/relationships/image" Target="media/image6.jpeg"/><Relationship Id="rId31" Type="http://schemas.openxmlformats.org/officeDocument/2006/relationships/hyperlink" Target="http://www.google.be/url?sa=i&amp;rct=j&amp;q=&amp;esrc=s&amp;source=images&amp;cd=&amp;cad=rja&amp;uact=8&amp;ved=0CAcQjRxqFQoTCPP5qqrFi8kCFQa0Ggod3IYCIw&amp;url=http://www.clker.com/clipart-4245.html&amp;bvm=bv.107406026,d.d2s&amp;psig=AFQjCNGcn1Zh5ySazVm4yx-QxHcD5EkWnw&amp;ust=1447439907756964" TargetMode="External"/><Relationship Id="rId4" Type="http://schemas.openxmlformats.org/officeDocument/2006/relationships/settings" Target="settings.xml"/><Relationship Id="rId9" Type="http://schemas.openxmlformats.org/officeDocument/2006/relationships/hyperlink" Target="http://inspiratievooronderwijs.nl/archief-1/005-visuele-poezie.html"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o\rommel\Documents\Downloads\LV-sjabloon.dotx" TargetMode="External"/></Relationships>
</file>

<file path=word/theme/theme1.xml><?xml version="1.0" encoding="utf-8"?>
<a:theme xmlns:a="http://schemas.openxmlformats.org/drawingml/2006/main" name="Kantoorthema">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0DB0-0A55-433C-9F24-4108AD13E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LV-sjabloon</Template>
  <TotalTime>40</TotalTime>
  <Pages>12</Pages>
  <Words>1019</Words>
  <Characters>5606</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cleo</dc:creator>
  <cp:lastModifiedBy>Clémentine Pelckmans</cp:lastModifiedBy>
  <cp:revision>5</cp:revision>
  <dcterms:created xsi:type="dcterms:W3CDTF">2017-03-30T08:37:00Z</dcterms:created>
  <dcterms:modified xsi:type="dcterms:W3CDTF">2017-05-06T22:25:00Z</dcterms:modified>
</cp:coreProperties>
</file>