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C50D5" w14:textId="77777777" w:rsidR="0030008B" w:rsidRDefault="0030008B" w:rsidP="0030008B">
      <w:pPr>
        <w:pStyle w:val="Aan"/>
        <w:spacing w:after="60"/>
        <w:rPr>
          <w:rFonts w:ascii="Calibri" w:hAnsi="Calibri" w:cs="Calibri"/>
          <w:smallCaps/>
          <w:sz w:val="28"/>
          <w:szCs w:val="24"/>
          <w:lang w:val="nl-NL"/>
        </w:rPr>
      </w:pPr>
      <w:r w:rsidRPr="0030008B">
        <w:rPr>
          <w:noProof/>
          <w:lang w:val="nl-BE" w:eastAsia="nl-BE"/>
        </w:rPr>
        <w:drawing>
          <wp:anchor distT="0" distB="0" distL="114300" distR="114300" simplePos="0" relativeHeight="251662336" behindDoc="0" locked="0" layoutInCell="1" allowOverlap="1" wp14:anchorId="730C5154" wp14:editId="1B9383C3">
            <wp:simplePos x="0" y="0"/>
            <wp:positionH relativeFrom="column">
              <wp:posOffset>5336540</wp:posOffset>
            </wp:positionH>
            <wp:positionV relativeFrom="paragraph">
              <wp:posOffset>-102235</wp:posOffset>
            </wp:positionV>
            <wp:extent cx="1028700" cy="695325"/>
            <wp:effectExtent l="0" t="0" r="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28700" cy="695325"/>
                    </a:xfrm>
                    <a:prstGeom prst="rect">
                      <a:avLst/>
                    </a:prstGeom>
                  </pic:spPr>
                </pic:pic>
              </a:graphicData>
            </a:graphic>
            <wp14:sizeRelH relativeFrom="page">
              <wp14:pctWidth>0</wp14:pctWidth>
            </wp14:sizeRelH>
            <wp14:sizeRelV relativeFrom="page">
              <wp14:pctHeight>0</wp14:pctHeight>
            </wp14:sizeRelV>
          </wp:anchor>
        </w:drawing>
      </w:r>
      <w:r w:rsidRPr="0030008B">
        <w:rPr>
          <w:rFonts w:ascii="Calibri" w:hAnsi="Calibri" w:cs="Calibri"/>
          <w:smallCaps/>
          <w:sz w:val="28"/>
          <w:szCs w:val="24"/>
          <w:highlight w:val="lightGray"/>
          <w:lang w:val="nl-NL"/>
        </w:rPr>
        <w:t>Lesvoorbereidingsformulier | Atelier en Stage 3 | 2015-2016</w:t>
      </w:r>
    </w:p>
    <w:p w14:paraId="730C50D6" w14:textId="77777777" w:rsidR="0030008B" w:rsidRDefault="0030008B" w:rsidP="0030008B">
      <w:pPr>
        <w:pStyle w:val="Aan"/>
        <w:spacing w:after="60"/>
        <w:rPr>
          <w:rFonts w:ascii="Calibri" w:hAnsi="Calibri" w:cs="Calibri"/>
          <w:smallCaps/>
          <w:sz w:val="28"/>
          <w:szCs w:val="24"/>
          <w:lang w:val="nl-NL"/>
        </w:rPr>
      </w:pPr>
    </w:p>
    <w:p w14:paraId="730C50D7" w14:textId="77777777" w:rsidR="0030008B" w:rsidRPr="0030008B" w:rsidRDefault="0030008B" w:rsidP="0030008B">
      <w:pPr>
        <w:pStyle w:val="Aan"/>
        <w:spacing w:after="60"/>
        <w:rPr>
          <w:rFonts w:ascii="Calibri" w:hAnsi="Calibri" w:cs="Calibri"/>
          <w:b w:val="0"/>
          <w:bCs w:val="0"/>
          <w:iCs/>
          <w:sz w:val="16"/>
          <w:szCs w:val="24"/>
          <w:lang w:val="nl-NL"/>
        </w:rPr>
      </w:pPr>
    </w:p>
    <w:tbl>
      <w:tblPr>
        <w:tblStyle w:val="Tabelraster"/>
        <w:tblW w:w="0" w:type="auto"/>
        <w:tblLook w:val="04A0" w:firstRow="1" w:lastRow="0" w:firstColumn="1" w:lastColumn="0" w:noHBand="0" w:noVBand="1"/>
      </w:tblPr>
      <w:tblGrid>
        <w:gridCol w:w="5211"/>
        <w:gridCol w:w="4962"/>
      </w:tblGrid>
      <w:tr w:rsidR="0030008B" w:rsidRPr="0030008B" w14:paraId="730C50DB" w14:textId="77777777" w:rsidTr="0030008B">
        <w:trPr>
          <w:trHeight w:val="2188"/>
        </w:trPr>
        <w:tc>
          <w:tcPr>
            <w:tcW w:w="5211" w:type="dxa"/>
          </w:tcPr>
          <w:p w14:paraId="68CC8321" w14:textId="518E4F5C" w:rsidR="00CB39B4" w:rsidRDefault="0030008B" w:rsidP="0030008B">
            <w:pPr>
              <w:spacing w:line="276" w:lineRule="auto"/>
            </w:pPr>
            <w:r w:rsidRPr="0030008B">
              <w:rPr>
                <w:i/>
                <w:u w:val="single"/>
              </w:rPr>
              <w:t>Student</w:t>
            </w:r>
            <w:r w:rsidRPr="0030008B">
              <w:rPr>
                <w:u w:val="single"/>
              </w:rPr>
              <w:t>:</w:t>
            </w:r>
            <w:r>
              <w:t xml:space="preserve"> </w:t>
            </w:r>
            <w:bookmarkStart w:id="0" w:name="_GoBack"/>
            <w:r w:rsidR="00C66D58">
              <w:t>Clémentine Pelckmans</w:t>
            </w:r>
            <w:r>
              <w:t xml:space="preserve">        </w:t>
            </w:r>
            <w:bookmarkEnd w:id="0"/>
            <w:r w:rsidRPr="0030008B">
              <w:br/>
            </w:r>
            <w:r w:rsidRPr="0030008B">
              <w:rPr>
                <w:i/>
                <w:u w:val="single"/>
              </w:rPr>
              <w:t>Stageschool</w:t>
            </w:r>
            <w:r w:rsidRPr="0030008B">
              <w:rPr>
                <w:u w:val="single"/>
              </w:rPr>
              <w:t>:</w:t>
            </w:r>
            <w:r w:rsidRPr="0030008B">
              <w:t xml:space="preserve"> </w:t>
            </w:r>
            <w:r>
              <w:br/>
            </w:r>
            <w:r w:rsidRPr="0030008B">
              <w:rPr>
                <w:i/>
                <w:u w:val="single"/>
              </w:rPr>
              <w:t>Stageklas</w:t>
            </w:r>
            <w:r w:rsidRPr="0030008B">
              <w:rPr>
                <w:u w:val="single"/>
              </w:rPr>
              <w:t>:</w:t>
            </w:r>
            <w:r w:rsidRPr="0030008B">
              <w:t xml:space="preserve"> </w:t>
            </w:r>
            <w:r w:rsidR="00C66D58">
              <w:t>LB3 (</w:t>
            </w:r>
            <w:proofErr w:type="spellStart"/>
            <w:r w:rsidR="00C66D58">
              <w:t>niv</w:t>
            </w:r>
            <w:proofErr w:type="spellEnd"/>
            <w:r w:rsidR="00C66D58">
              <w:t xml:space="preserve">. </w:t>
            </w:r>
            <w:proofErr w:type="gramStart"/>
            <w:r w:rsidR="00C66D58">
              <w:t>midden</w:t>
            </w:r>
            <w:proofErr w:type="gramEnd"/>
            <w:r w:rsidR="00C66D58">
              <w:t xml:space="preserve"> 1</w:t>
            </w:r>
            <w:r w:rsidR="00CB39B4" w:rsidRPr="00CB39B4">
              <w:rPr>
                <w:vertAlign w:val="superscript"/>
              </w:rPr>
              <w:t>de</w:t>
            </w:r>
            <w:r w:rsidR="00CB39B4">
              <w:t xml:space="preserve"> leerjaar</w:t>
            </w:r>
            <w:r w:rsidR="00C66D58">
              <w:t>)</w:t>
            </w:r>
          </w:p>
          <w:p w14:paraId="730C50D8" w14:textId="2144245F" w:rsidR="0030008B" w:rsidRDefault="0030008B" w:rsidP="0030008B">
            <w:pPr>
              <w:spacing w:line="276" w:lineRule="auto"/>
            </w:pPr>
            <w:r w:rsidRPr="0030008B">
              <w:rPr>
                <w:i/>
                <w:u w:val="single"/>
              </w:rPr>
              <w:t>Aantal lln.</w:t>
            </w:r>
            <w:r>
              <w:rPr>
                <w:i/>
                <w:u w:val="single"/>
              </w:rPr>
              <w:t>:</w:t>
            </w:r>
            <w:r>
              <w:t xml:space="preserve"> </w:t>
            </w:r>
            <w:r w:rsidR="00C66D58">
              <w:t>10</w:t>
            </w:r>
            <w:r>
              <w:br/>
            </w:r>
            <w:r w:rsidRPr="0030008B">
              <w:rPr>
                <w:i/>
                <w:u w:val="single"/>
              </w:rPr>
              <w:t>Mentor</w:t>
            </w:r>
            <w:r w:rsidRPr="0030008B">
              <w:rPr>
                <w:u w:val="single"/>
              </w:rPr>
              <w:t>:</w:t>
            </w:r>
            <w:r w:rsidRPr="0030008B">
              <w:t xml:space="preserve"> </w:t>
            </w:r>
          </w:p>
          <w:p w14:paraId="730C50D9" w14:textId="77777777" w:rsidR="0030008B" w:rsidRDefault="0030008B" w:rsidP="0030008B">
            <w:pPr>
              <w:spacing w:line="360" w:lineRule="auto"/>
            </w:pPr>
          </w:p>
        </w:tc>
        <w:tc>
          <w:tcPr>
            <w:tcW w:w="4962" w:type="dxa"/>
          </w:tcPr>
          <w:p w14:paraId="730C50DA" w14:textId="77777777" w:rsidR="0030008B" w:rsidRPr="0030008B" w:rsidRDefault="0030008B" w:rsidP="0030008B">
            <w:pPr>
              <w:spacing w:line="276" w:lineRule="auto"/>
              <w:rPr>
                <w:lang w:val="nl-NL"/>
              </w:rPr>
            </w:pPr>
            <w:r w:rsidRPr="0030008B">
              <w:rPr>
                <w:i/>
                <w:noProof/>
                <w:lang w:eastAsia="nl-BE"/>
              </w:rPr>
              <mc:AlternateContent>
                <mc:Choice Requires="wps">
                  <w:drawing>
                    <wp:anchor distT="0" distB="0" distL="114300" distR="114300" simplePos="0" relativeHeight="251663360" behindDoc="0" locked="0" layoutInCell="1" allowOverlap="1" wp14:anchorId="730C5156" wp14:editId="730C5157">
                      <wp:simplePos x="0" y="0"/>
                      <wp:positionH relativeFrom="column">
                        <wp:posOffset>1147726</wp:posOffset>
                      </wp:positionH>
                      <wp:positionV relativeFrom="paragraph">
                        <wp:posOffset>673100</wp:posOffset>
                      </wp:positionV>
                      <wp:extent cx="1658649" cy="627321"/>
                      <wp:effectExtent l="0" t="0" r="17780" b="20955"/>
                      <wp:wrapNone/>
                      <wp:docPr id="3" name="Text Box 3"/>
                      <wp:cNvGraphicFramePr/>
                      <a:graphic xmlns:a="http://schemas.openxmlformats.org/drawingml/2006/main">
                        <a:graphicData uri="http://schemas.microsoft.com/office/word/2010/wordprocessingShape">
                          <wps:wsp>
                            <wps:cNvSpPr txBox="1"/>
                            <wps:spPr>
                              <a:xfrm>
                                <a:off x="0" y="0"/>
                                <a:ext cx="1658649" cy="627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0C5160" w14:textId="77777777" w:rsidR="0030008B" w:rsidRDefault="0030008B" w:rsidP="0030008B">
                                  <w:pPr>
                                    <w:ind w:left="1416"/>
                                  </w:pPr>
                                  <w:r>
                                    <w:rPr>
                                      <w:rFonts w:ascii="Calibri" w:hAnsi="Calibri" w:cs="Calibri"/>
                                      <w:iCs/>
                                      <w:sz w:val="16"/>
                                      <w:szCs w:val="24"/>
                                      <w:lang w:val="nl-NL"/>
                                    </w:rPr>
                                    <w:br/>
                                  </w:r>
                                  <w:r>
                                    <w:rPr>
                                      <w:rFonts w:ascii="Calibri" w:hAnsi="Calibri" w:cs="Calibri"/>
                                      <w:iCs/>
                                      <w:sz w:val="16"/>
                                      <w:szCs w:val="24"/>
                                      <w:lang w:val="nl-NL"/>
                                    </w:rPr>
                                    <w:br/>
                                  </w:r>
                                  <w:r>
                                    <w:rPr>
                                      <w:rFonts w:ascii="Calibri" w:hAnsi="Calibri" w:cs="Calibri"/>
                                      <w:iCs/>
                                      <w:sz w:val="16"/>
                                      <w:szCs w:val="24"/>
                                      <w:lang w:val="nl-NL"/>
                                    </w:rPr>
                                    <w:br/>
                                  </w:r>
                                  <w:proofErr w:type="gramStart"/>
                                  <w:r w:rsidRPr="0030008B">
                                    <w:rPr>
                                      <w:rFonts w:ascii="Calibri" w:hAnsi="Calibri" w:cs="Calibri"/>
                                      <w:iCs/>
                                      <w:sz w:val="16"/>
                                      <w:szCs w:val="24"/>
                                      <w:lang w:val="nl-NL"/>
                                    </w:rPr>
                                    <w:t>handtekening</w:t>
                                  </w:r>
                                  <w:proofErr w:type="gramEnd"/>
                                </w:p>
                                <w:p w14:paraId="730C5161" w14:textId="77777777" w:rsidR="0030008B" w:rsidRDefault="0030008B"/>
                                <w:p w14:paraId="730C5162" w14:textId="77777777" w:rsidR="0030008B" w:rsidRDefault="00300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C5156" id="_x0000_t202" coordsize="21600,21600" o:spt="202" path="m,l,21600r21600,l21600,xe">
                      <v:stroke joinstyle="miter"/>
                      <v:path gradientshapeok="t" o:connecttype="rect"/>
                    </v:shapetype>
                    <v:shape id="Text Box 3" o:spid="_x0000_s1026" type="#_x0000_t202" style="position:absolute;margin-left:90.35pt;margin-top:53pt;width:130.6pt;height:4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" fillcolor="white [3201]" strokeweight=".5pt">
                      <v:textbox>
                        <w:txbxContent>
                          <w:p w14:paraId="730C5160" w14:textId="77777777" w:rsidR="0030008B" w:rsidRDefault="0030008B" w:rsidP="0030008B">
                            <w:pPr>
                              <w:ind w:left="1416"/>
                            </w:pPr>
                            <w:r>
                              <w:rPr>
                                <w:rFonts w:ascii="Calibri" w:hAnsi="Calibri" w:cs="Calibri"/>
                                <w:iCs/>
                                <w:sz w:val="16"/>
                                <w:szCs w:val="24"/>
                                <w:lang w:val="nl-NL"/>
                              </w:rPr>
                              <w:br/>
                            </w:r>
                            <w:r>
                              <w:rPr>
                                <w:rFonts w:ascii="Calibri" w:hAnsi="Calibri" w:cs="Calibri"/>
                                <w:iCs/>
                                <w:sz w:val="16"/>
                                <w:szCs w:val="24"/>
                                <w:lang w:val="nl-NL"/>
                              </w:rPr>
                              <w:br/>
                            </w:r>
                            <w:r>
                              <w:rPr>
                                <w:rFonts w:ascii="Calibri" w:hAnsi="Calibri" w:cs="Calibri"/>
                                <w:iCs/>
                                <w:sz w:val="16"/>
                                <w:szCs w:val="24"/>
                                <w:lang w:val="nl-NL"/>
                              </w:rPr>
                              <w:br/>
                            </w:r>
                            <w:proofErr w:type="gramStart"/>
                            <w:r w:rsidRPr="0030008B">
                              <w:rPr>
                                <w:rFonts w:ascii="Calibri" w:hAnsi="Calibri" w:cs="Calibri"/>
                                <w:iCs/>
                                <w:sz w:val="16"/>
                                <w:szCs w:val="24"/>
                                <w:lang w:val="nl-NL"/>
                              </w:rPr>
                              <w:t>handtekening</w:t>
                            </w:r>
                            <w:proofErr w:type="gramEnd"/>
                          </w:p>
                          <w:p w14:paraId="730C5161" w14:textId="77777777" w:rsidR="0030008B" w:rsidRDefault="0030008B"/>
                          <w:p w14:paraId="730C5162" w14:textId="77777777" w:rsidR="0030008B" w:rsidRDefault="0030008B"/>
                        </w:txbxContent>
                      </v:textbox>
                    </v:shape>
                  </w:pict>
                </mc:Fallback>
              </mc:AlternateContent>
            </w:r>
            <w:r w:rsidRPr="0030008B">
              <w:rPr>
                <w:i/>
                <w:lang w:val="nl-NL"/>
              </w:rPr>
              <w:t xml:space="preserve">Datum nazicht: </w:t>
            </w:r>
            <w:r w:rsidRPr="0030008B">
              <w:rPr>
                <w:i/>
                <w:lang w:val="nl-NL"/>
              </w:rPr>
              <w:br/>
              <w:t>Nagekeken door:</w:t>
            </w:r>
            <w:r>
              <w:rPr>
                <w:lang w:val="nl-NL"/>
              </w:rPr>
              <w:t xml:space="preserve"> </w:t>
            </w:r>
            <w:r>
              <w:rPr>
                <w:lang w:val="nl-NL"/>
              </w:rPr>
              <w:br/>
              <w:t>aanpassen - herwerken</w:t>
            </w:r>
            <w:r>
              <w:rPr>
                <w:lang w:val="nl-NL"/>
              </w:rPr>
              <w:br/>
            </w:r>
            <w:r>
              <w:rPr>
                <w:lang w:val="nl-NL"/>
              </w:rPr>
              <w:br/>
              <w:t xml:space="preserve">Goedgekeurd </w:t>
            </w:r>
            <w:r w:rsidRPr="0030008B">
              <w:rPr>
                <w:lang w:val="nl-NL"/>
              </w:rPr>
              <w:sym w:font="Wingdings" w:char="F0E0"/>
            </w:r>
            <w:r>
              <w:rPr>
                <w:lang w:val="nl-NL"/>
              </w:rPr>
              <w:br/>
              <w:t xml:space="preserve">                      </w:t>
            </w:r>
          </w:p>
        </w:tc>
      </w:tr>
    </w:tbl>
    <w:p w14:paraId="730C50DC" w14:textId="77777777" w:rsidR="0030008B" w:rsidRPr="0030008B" w:rsidRDefault="0030008B" w:rsidP="0030008B">
      <w:pPr>
        <w:spacing w:line="360" w:lineRule="auto"/>
      </w:pPr>
    </w:p>
    <w:tbl>
      <w:tblPr>
        <w:tblStyle w:val="Tabelraster"/>
        <w:tblW w:w="0" w:type="auto"/>
        <w:tblLook w:val="04A0" w:firstRow="1" w:lastRow="0" w:firstColumn="1" w:lastColumn="0" w:noHBand="0" w:noVBand="1"/>
      </w:tblPr>
      <w:tblGrid>
        <w:gridCol w:w="3539"/>
        <w:gridCol w:w="6634"/>
      </w:tblGrid>
      <w:tr w:rsidR="0030008B" w14:paraId="730C50E0" w14:textId="77777777" w:rsidTr="00C66D58">
        <w:tc>
          <w:tcPr>
            <w:tcW w:w="3539" w:type="dxa"/>
          </w:tcPr>
          <w:p w14:paraId="730C50DD" w14:textId="77777777" w:rsidR="0030008B" w:rsidRPr="001C3B9B" w:rsidRDefault="00EC536B">
            <w:r w:rsidRPr="00EC536B">
              <w:rPr>
                <w:b/>
                <w:sz w:val="24"/>
              </w:rPr>
              <w:t xml:space="preserve">Vak: </w:t>
            </w:r>
            <w:r w:rsidR="00BC40FC">
              <w:t>Muzische opvoeding</w:t>
            </w:r>
          </w:p>
          <w:p w14:paraId="730C50DE" w14:textId="77777777" w:rsidR="0030008B" w:rsidRPr="00EC536B" w:rsidRDefault="0030008B">
            <w:pPr>
              <w:rPr>
                <w:b/>
                <w:sz w:val="10"/>
              </w:rPr>
            </w:pPr>
          </w:p>
        </w:tc>
        <w:tc>
          <w:tcPr>
            <w:tcW w:w="6634" w:type="dxa"/>
          </w:tcPr>
          <w:p w14:paraId="730C50DF" w14:textId="77777777" w:rsidR="0030008B" w:rsidRPr="001C3B9B" w:rsidRDefault="00EC536B" w:rsidP="00BC40FC">
            <w:r w:rsidRPr="00EC536B">
              <w:rPr>
                <w:b/>
                <w:sz w:val="24"/>
              </w:rPr>
              <w:t>Onderwerp:</w:t>
            </w:r>
            <w:r w:rsidR="001C3B9B">
              <w:rPr>
                <w:b/>
                <w:sz w:val="24"/>
              </w:rPr>
              <w:t xml:space="preserve"> </w:t>
            </w:r>
            <w:r w:rsidR="00BC40FC">
              <w:t>De lijnenkijkwijzer</w:t>
            </w:r>
            <w:r w:rsidR="00ED2834">
              <w:t xml:space="preserve"> (een fantasiewezen komt tot leven!) </w:t>
            </w:r>
          </w:p>
        </w:tc>
      </w:tr>
      <w:tr w:rsidR="0030008B" w14:paraId="730C50E3" w14:textId="77777777" w:rsidTr="00C66D58">
        <w:trPr>
          <w:trHeight w:val="77"/>
        </w:trPr>
        <w:tc>
          <w:tcPr>
            <w:tcW w:w="3539" w:type="dxa"/>
          </w:tcPr>
          <w:p w14:paraId="730C50E1" w14:textId="7C4CC38E" w:rsidR="0030008B" w:rsidRPr="001C3B9B" w:rsidRDefault="0030008B">
            <w:r w:rsidRPr="00EC536B">
              <w:rPr>
                <w:b/>
                <w:sz w:val="24"/>
              </w:rPr>
              <w:t xml:space="preserve">Datum: </w:t>
            </w:r>
            <w:r w:rsidR="00C66D58">
              <w:t>Donderdag 19</w:t>
            </w:r>
            <w:r w:rsidR="00A249E2">
              <w:t>/</w:t>
            </w:r>
            <w:r w:rsidR="00C66D58">
              <w:t>01/2017</w:t>
            </w:r>
            <w:r w:rsidR="00813E93">
              <w:br/>
              <w:t xml:space="preserve">                Vrijdag 20/01/2017</w:t>
            </w:r>
          </w:p>
        </w:tc>
        <w:tc>
          <w:tcPr>
            <w:tcW w:w="6634" w:type="dxa"/>
          </w:tcPr>
          <w:p w14:paraId="730C50E2" w14:textId="42281868" w:rsidR="0030008B" w:rsidRPr="00EC536B" w:rsidRDefault="00EC536B" w:rsidP="00BC40FC">
            <w:pPr>
              <w:rPr>
                <w:b/>
                <w:sz w:val="10"/>
              </w:rPr>
            </w:pPr>
            <w:r w:rsidRPr="00EC536B">
              <w:rPr>
                <w:b/>
                <w:sz w:val="24"/>
              </w:rPr>
              <w:t>Tijdstip:</w:t>
            </w:r>
            <w:r w:rsidR="001C3B9B">
              <w:rPr>
                <w:b/>
                <w:sz w:val="24"/>
              </w:rPr>
              <w:t xml:space="preserve"> </w:t>
            </w:r>
            <w:r w:rsidR="00A05CFD">
              <w:t>08.45</w:t>
            </w:r>
            <w:r w:rsidR="00C66D58">
              <w:t xml:space="preserve"> uur - 10.00</w:t>
            </w:r>
            <w:r w:rsidR="00BC40FC">
              <w:t xml:space="preserve"> uur</w:t>
            </w:r>
            <w:r w:rsidR="00BC40FC" w:rsidRPr="00813E93">
              <w:t xml:space="preserve"> </w:t>
            </w:r>
            <w:r w:rsidR="00A05CFD" w:rsidRPr="00813E93">
              <w:t>(effectieve lestijd: 60min.)</w:t>
            </w:r>
            <w:r w:rsidR="00A05CFD" w:rsidRPr="00A05CFD">
              <w:rPr>
                <w:sz w:val="24"/>
              </w:rPr>
              <w:t xml:space="preserve"> </w:t>
            </w:r>
            <w:r w:rsidRPr="00EC536B">
              <w:rPr>
                <w:b/>
                <w:sz w:val="24"/>
              </w:rPr>
              <w:br/>
            </w:r>
            <w:r w:rsidR="00813E93">
              <w:rPr>
                <w:b/>
              </w:rPr>
              <w:t xml:space="preserve">                 </w:t>
            </w:r>
            <w:r w:rsidR="00813E93" w:rsidRPr="00813E93">
              <w:t>14.15 uur – 15.05</w:t>
            </w:r>
            <w:r w:rsidR="00813E93">
              <w:t xml:space="preserve"> uur (effectieve lestijd: 35 min.) </w:t>
            </w:r>
          </w:p>
        </w:tc>
      </w:tr>
    </w:tbl>
    <w:p w14:paraId="730C50E4" w14:textId="77777777" w:rsidR="0030008B" w:rsidRPr="00812FDD" w:rsidRDefault="0030008B">
      <w:pPr>
        <w:rPr>
          <w:sz w:val="10"/>
        </w:rPr>
      </w:pPr>
    </w:p>
    <w:tbl>
      <w:tblPr>
        <w:tblStyle w:val="Tabelraster"/>
        <w:tblW w:w="0" w:type="auto"/>
        <w:tblLook w:val="04A0" w:firstRow="1" w:lastRow="0" w:firstColumn="1" w:lastColumn="0" w:noHBand="0" w:noVBand="1"/>
      </w:tblPr>
      <w:tblGrid>
        <w:gridCol w:w="3256"/>
        <w:gridCol w:w="4394"/>
        <w:gridCol w:w="2544"/>
      </w:tblGrid>
      <w:tr w:rsidR="00435751" w14:paraId="730C50F2" w14:textId="77777777" w:rsidTr="00942D0B">
        <w:tc>
          <w:tcPr>
            <w:tcW w:w="3256" w:type="dxa"/>
          </w:tcPr>
          <w:p w14:paraId="100C58C1" w14:textId="7351B527" w:rsidR="0000403E" w:rsidRDefault="00435751">
            <w:r w:rsidRPr="002C5023">
              <w:rPr>
                <w:rFonts w:ascii="Calibri" w:eastAsia="Times New Roman" w:hAnsi="Calibri" w:cs="Calibri"/>
                <w:b/>
                <w:bCs/>
                <w:smallCaps/>
                <w:sz w:val="24"/>
                <w:szCs w:val="24"/>
                <w:lang w:val="nl-NL" w:eastAsia="nl-NL"/>
              </w:rPr>
              <w:t>Bijlagen</w:t>
            </w:r>
            <w:r w:rsidR="0030008B" w:rsidRPr="002C5023">
              <w:rPr>
                <w:rFonts w:ascii="Calibri" w:eastAsia="Times New Roman" w:hAnsi="Calibri" w:cs="Calibri"/>
                <w:b/>
                <w:bCs/>
                <w:smallCaps/>
                <w:sz w:val="24"/>
                <w:szCs w:val="24"/>
                <w:lang w:val="nl-NL" w:eastAsia="nl-NL"/>
              </w:rPr>
              <w:t>:</w:t>
            </w:r>
            <w:r w:rsidR="00EC536B">
              <w:rPr>
                <w:rFonts w:ascii="Calibri" w:eastAsia="Times New Roman" w:hAnsi="Calibri" w:cs="Calibri"/>
                <w:b/>
                <w:bCs/>
                <w:smallCaps/>
                <w:sz w:val="24"/>
                <w:szCs w:val="24"/>
                <w:lang w:val="nl-NL" w:eastAsia="nl-NL"/>
              </w:rPr>
              <w:br/>
            </w:r>
            <w:r w:rsidR="009B0EA1" w:rsidRPr="009B0EA1">
              <w:rPr>
                <w:u w:val="single"/>
              </w:rPr>
              <w:t>Bijlage 1:</w:t>
            </w:r>
            <w:r w:rsidR="009B0EA1" w:rsidRPr="009B0EA1">
              <w:t xml:space="preserve"> </w:t>
            </w:r>
            <w:r w:rsidR="00942D0B">
              <w:t>Afbeelding</w:t>
            </w:r>
            <w:r w:rsidR="0000403E">
              <w:t xml:space="preserve"> kunstwerken </w:t>
            </w:r>
          </w:p>
          <w:p w14:paraId="730C50E5" w14:textId="7B1DB221" w:rsidR="00435751" w:rsidRPr="009B0EA1" w:rsidRDefault="009B0EA1">
            <w:pPr>
              <w:rPr>
                <w:rFonts w:ascii="Calibri" w:eastAsia="Times New Roman" w:hAnsi="Calibri" w:cs="Calibri"/>
                <w:bCs/>
                <w:smallCaps/>
                <w:sz w:val="24"/>
                <w:szCs w:val="24"/>
                <w:lang w:val="nl-NL" w:eastAsia="nl-NL"/>
              </w:rPr>
            </w:pPr>
            <w:r w:rsidRPr="009B0EA1">
              <w:rPr>
                <w:u w:val="single"/>
              </w:rPr>
              <w:t>Bijlage 2:</w:t>
            </w:r>
            <w:r>
              <w:t xml:space="preserve"> </w:t>
            </w:r>
            <w:r w:rsidR="00653F31">
              <w:t>Kaartjes lijnen</w:t>
            </w:r>
          </w:p>
          <w:p w14:paraId="730C50E6" w14:textId="5E36CA11" w:rsidR="00435751" w:rsidRPr="002C5023" w:rsidRDefault="00435751">
            <w:pPr>
              <w:rPr>
                <w:rFonts w:ascii="Calibri" w:eastAsia="Times New Roman" w:hAnsi="Calibri" w:cs="Calibri"/>
                <w:b/>
                <w:bCs/>
                <w:smallCaps/>
                <w:sz w:val="24"/>
                <w:szCs w:val="24"/>
                <w:lang w:val="nl-NL" w:eastAsia="nl-NL"/>
              </w:rPr>
            </w:pPr>
          </w:p>
        </w:tc>
        <w:tc>
          <w:tcPr>
            <w:tcW w:w="4394" w:type="dxa"/>
          </w:tcPr>
          <w:p w14:paraId="730C50E7" w14:textId="77777777" w:rsidR="00435751" w:rsidRPr="002C5023" w:rsidRDefault="00EC536B">
            <w:pPr>
              <w:rPr>
                <w:rFonts w:ascii="Calibri" w:eastAsia="Times New Roman" w:hAnsi="Calibri" w:cs="Calibri"/>
                <w:b/>
                <w:bCs/>
                <w:smallCaps/>
                <w:sz w:val="24"/>
                <w:szCs w:val="24"/>
                <w:lang w:val="nl-NL" w:eastAsia="nl-NL"/>
              </w:rPr>
            </w:pPr>
            <w:proofErr w:type="spellStart"/>
            <w:r w:rsidRPr="002C5023">
              <w:rPr>
                <w:rFonts w:ascii="Calibri" w:eastAsia="Times New Roman" w:hAnsi="Calibri" w:cs="Calibri"/>
                <w:b/>
                <w:bCs/>
                <w:smallCaps/>
                <w:sz w:val="24"/>
                <w:szCs w:val="24"/>
                <w:lang w:val="nl-NL" w:eastAsia="nl-NL"/>
              </w:rPr>
              <w:t>Did</w:t>
            </w:r>
            <w:proofErr w:type="spellEnd"/>
            <w:r w:rsidRPr="002C5023">
              <w:rPr>
                <w:rFonts w:ascii="Calibri" w:eastAsia="Times New Roman" w:hAnsi="Calibri" w:cs="Calibri"/>
                <w:b/>
                <w:bCs/>
                <w:smallCaps/>
                <w:sz w:val="24"/>
                <w:szCs w:val="24"/>
                <w:lang w:val="nl-NL" w:eastAsia="nl-NL"/>
              </w:rPr>
              <w:t>. m</w:t>
            </w:r>
            <w:r w:rsidR="00435751" w:rsidRPr="002C5023">
              <w:rPr>
                <w:rFonts w:ascii="Calibri" w:eastAsia="Times New Roman" w:hAnsi="Calibri" w:cs="Calibri"/>
                <w:b/>
                <w:bCs/>
                <w:smallCaps/>
                <w:sz w:val="24"/>
                <w:szCs w:val="24"/>
                <w:lang w:val="nl-NL" w:eastAsia="nl-NL"/>
              </w:rPr>
              <w:t>ateriaal leerkracht</w:t>
            </w:r>
            <w:r w:rsidR="0030008B" w:rsidRPr="002C5023">
              <w:rPr>
                <w:rFonts w:ascii="Calibri" w:eastAsia="Times New Roman" w:hAnsi="Calibri" w:cs="Calibri"/>
                <w:b/>
                <w:bCs/>
                <w:smallCaps/>
                <w:sz w:val="24"/>
                <w:szCs w:val="24"/>
                <w:lang w:val="nl-NL" w:eastAsia="nl-NL"/>
              </w:rPr>
              <w:t>:</w:t>
            </w:r>
          </w:p>
          <w:p w14:paraId="5501BA6D" w14:textId="5CB37B02" w:rsidR="00942D0B" w:rsidRDefault="00942D0B" w:rsidP="009B0EA1">
            <w:pPr>
              <w:pStyle w:val="Lijstalinea"/>
              <w:numPr>
                <w:ilvl w:val="0"/>
                <w:numId w:val="16"/>
              </w:numPr>
            </w:pPr>
            <w:r>
              <w:t xml:space="preserve">5 bekers met verschillende soorten schrijfmateriaal: dikke stift, dunne balpen, potlood, wasco, </w:t>
            </w:r>
            <w:proofErr w:type="spellStart"/>
            <w:r>
              <w:t>fluostift</w:t>
            </w:r>
            <w:proofErr w:type="spellEnd"/>
            <w:r>
              <w:t xml:space="preserve">, … </w:t>
            </w:r>
          </w:p>
          <w:p w14:paraId="6C82D364" w14:textId="1B3A8B1D" w:rsidR="00557872" w:rsidRDefault="00557872" w:rsidP="009B0EA1">
            <w:pPr>
              <w:pStyle w:val="Lijstalinea"/>
              <w:numPr>
                <w:ilvl w:val="0"/>
                <w:numId w:val="16"/>
              </w:numPr>
            </w:pPr>
            <w:r>
              <w:t>Een mondharmonica</w:t>
            </w:r>
          </w:p>
          <w:p w14:paraId="730C50E9" w14:textId="29E3069F" w:rsidR="00287A38" w:rsidRPr="00287A38" w:rsidRDefault="00942D0B" w:rsidP="009B0EA1">
            <w:pPr>
              <w:pStyle w:val="Lijstalinea"/>
              <w:numPr>
                <w:ilvl w:val="0"/>
                <w:numId w:val="16"/>
              </w:numPr>
            </w:pPr>
            <w:r>
              <w:t>5</w:t>
            </w:r>
            <w:r w:rsidR="00A17860">
              <w:t>x E</w:t>
            </w:r>
            <w:r w:rsidR="00287A38">
              <w:t xml:space="preserve">nveloppen met </w:t>
            </w:r>
            <w:r>
              <w:t xml:space="preserve">12 </w:t>
            </w:r>
            <w:r w:rsidR="00287A38">
              <w:t>vierkantjes in.</w:t>
            </w:r>
          </w:p>
          <w:p w14:paraId="730C50EA" w14:textId="2960437A" w:rsidR="009B0EA1" w:rsidRPr="001727F6" w:rsidRDefault="00942D0B" w:rsidP="009B0EA1">
            <w:pPr>
              <w:pStyle w:val="Lijstalinea"/>
              <w:numPr>
                <w:ilvl w:val="0"/>
                <w:numId w:val="16"/>
              </w:numPr>
            </w:pPr>
            <w:r w:rsidRPr="001727F6">
              <w:t>5</w:t>
            </w:r>
            <w:r w:rsidR="00A17860" w:rsidRPr="001727F6">
              <w:t>x G</w:t>
            </w:r>
            <w:r w:rsidR="009B0EA1" w:rsidRPr="001727F6">
              <w:t>ekleurde A3-bladen</w:t>
            </w:r>
          </w:p>
          <w:p w14:paraId="730C50EB" w14:textId="5F50139B" w:rsidR="00287A38" w:rsidRPr="001727F6" w:rsidRDefault="00942D0B" w:rsidP="009B0EA1">
            <w:pPr>
              <w:pStyle w:val="Lijstalinea"/>
              <w:numPr>
                <w:ilvl w:val="0"/>
                <w:numId w:val="16"/>
              </w:numPr>
            </w:pPr>
            <w:r w:rsidRPr="001727F6">
              <w:t>5</w:t>
            </w:r>
            <w:r w:rsidR="00A17860" w:rsidRPr="001727F6">
              <w:t>x W</w:t>
            </w:r>
            <w:r w:rsidR="00774519" w:rsidRPr="001727F6">
              <w:t xml:space="preserve">itte </w:t>
            </w:r>
            <w:r w:rsidR="00287A38" w:rsidRPr="001727F6">
              <w:t xml:space="preserve">A3-bladen </w:t>
            </w:r>
          </w:p>
          <w:p w14:paraId="730C50EC" w14:textId="5FF21130" w:rsidR="009B0EA1" w:rsidRPr="001727F6" w:rsidRDefault="00942D0B" w:rsidP="009B0EA1">
            <w:pPr>
              <w:pStyle w:val="Lijstalinea"/>
              <w:numPr>
                <w:ilvl w:val="0"/>
                <w:numId w:val="16"/>
              </w:numPr>
            </w:pPr>
            <w:r w:rsidRPr="001727F6">
              <w:t>5</w:t>
            </w:r>
            <w:r w:rsidR="00A17860" w:rsidRPr="001727F6">
              <w:t>x S</w:t>
            </w:r>
            <w:r w:rsidR="00B87925" w:rsidRPr="001727F6">
              <w:t>charen</w:t>
            </w:r>
          </w:p>
          <w:p w14:paraId="730C50EE" w14:textId="0BC45FEB" w:rsidR="00A17860" w:rsidRPr="00942D0B" w:rsidRDefault="00A17860" w:rsidP="001727F6">
            <w:pPr>
              <w:pStyle w:val="Lijstalinea"/>
              <w:numPr>
                <w:ilvl w:val="0"/>
                <w:numId w:val="16"/>
              </w:numPr>
              <w:rPr>
                <w:rFonts w:ascii="Calibri" w:eastAsia="Times New Roman" w:hAnsi="Calibri" w:cs="Calibri"/>
                <w:bCs/>
                <w:smallCaps/>
                <w:sz w:val="24"/>
                <w:szCs w:val="24"/>
                <w:lang w:val="nl-NL" w:eastAsia="nl-NL"/>
              </w:rPr>
            </w:pPr>
            <w:r w:rsidRPr="001727F6">
              <w:t>L</w:t>
            </w:r>
            <w:r w:rsidR="00B87925" w:rsidRPr="001727F6">
              <w:t>ijmstiften</w:t>
            </w:r>
          </w:p>
        </w:tc>
        <w:tc>
          <w:tcPr>
            <w:tcW w:w="2544" w:type="dxa"/>
          </w:tcPr>
          <w:p w14:paraId="730C50EF" w14:textId="77777777" w:rsidR="00435751" w:rsidRPr="002C5023" w:rsidRDefault="00435751">
            <w:pPr>
              <w:rPr>
                <w:rFonts w:ascii="Calibri" w:eastAsia="Times New Roman" w:hAnsi="Calibri" w:cs="Calibri"/>
                <w:b/>
                <w:bCs/>
                <w:smallCaps/>
                <w:sz w:val="24"/>
                <w:szCs w:val="24"/>
                <w:lang w:val="nl-NL" w:eastAsia="nl-NL"/>
              </w:rPr>
            </w:pPr>
            <w:r w:rsidRPr="002C5023">
              <w:rPr>
                <w:rFonts w:ascii="Calibri" w:eastAsia="Times New Roman" w:hAnsi="Calibri" w:cs="Calibri"/>
                <w:b/>
                <w:bCs/>
                <w:smallCaps/>
                <w:sz w:val="24"/>
                <w:szCs w:val="24"/>
                <w:lang w:val="nl-NL" w:eastAsia="nl-NL"/>
              </w:rPr>
              <w:t>Materiaal leerlingen</w:t>
            </w:r>
            <w:r w:rsidR="0030008B" w:rsidRPr="002C5023">
              <w:rPr>
                <w:rFonts w:ascii="Calibri" w:eastAsia="Times New Roman" w:hAnsi="Calibri" w:cs="Calibri"/>
                <w:b/>
                <w:bCs/>
                <w:smallCaps/>
                <w:sz w:val="24"/>
                <w:szCs w:val="24"/>
                <w:lang w:val="nl-NL" w:eastAsia="nl-NL"/>
              </w:rPr>
              <w:t>:</w:t>
            </w:r>
          </w:p>
          <w:p w14:paraId="730C50F1" w14:textId="7708D8B6" w:rsidR="00435751" w:rsidRPr="00283E8D" w:rsidRDefault="00283E8D" w:rsidP="00283E8D">
            <w:pPr>
              <w:rPr>
                <w:rFonts w:ascii="Calibri" w:eastAsia="Times New Roman" w:hAnsi="Calibri" w:cs="Calibri"/>
                <w:bCs/>
                <w:smallCaps/>
                <w:sz w:val="24"/>
                <w:szCs w:val="24"/>
                <w:lang w:val="nl-NL" w:eastAsia="nl-NL"/>
              </w:rPr>
            </w:pPr>
            <w:r w:rsidRPr="00283E8D">
              <w:rPr>
                <w:rFonts w:ascii="Calibri" w:eastAsia="Times New Roman" w:hAnsi="Calibri" w:cs="Calibri"/>
                <w:bCs/>
                <w:smallCaps/>
                <w:sz w:val="24"/>
                <w:szCs w:val="24"/>
                <w:lang w:val="nl-NL" w:eastAsia="nl-NL"/>
              </w:rPr>
              <w:t>/</w:t>
            </w:r>
          </w:p>
        </w:tc>
      </w:tr>
    </w:tbl>
    <w:p w14:paraId="730C50F3" w14:textId="113B6F53" w:rsidR="00435751" w:rsidRPr="00812FDD" w:rsidRDefault="00435751">
      <w:pPr>
        <w:rPr>
          <w:sz w:val="10"/>
        </w:rPr>
      </w:pPr>
    </w:p>
    <w:tbl>
      <w:tblPr>
        <w:tblStyle w:val="Tabelraster"/>
        <w:tblW w:w="0" w:type="auto"/>
        <w:tblLook w:val="04A0" w:firstRow="1" w:lastRow="0" w:firstColumn="1" w:lastColumn="0" w:noHBand="0" w:noVBand="1"/>
      </w:tblPr>
      <w:tblGrid>
        <w:gridCol w:w="10194"/>
      </w:tblGrid>
      <w:tr w:rsidR="00B07A7E" w:rsidRPr="000965DD" w14:paraId="730C50F7" w14:textId="77777777" w:rsidTr="00B07A7E">
        <w:tc>
          <w:tcPr>
            <w:tcW w:w="10194" w:type="dxa"/>
          </w:tcPr>
          <w:p w14:paraId="730C50F4" w14:textId="77777777" w:rsidR="00B07A7E" w:rsidRPr="002C5023" w:rsidRDefault="00B07A7E">
            <w:pPr>
              <w:rPr>
                <w:rFonts w:ascii="Calibri" w:eastAsia="Times New Roman" w:hAnsi="Calibri" w:cs="Calibri"/>
                <w:b/>
                <w:bCs/>
                <w:smallCaps/>
                <w:sz w:val="24"/>
                <w:szCs w:val="24"/>
                <w:u w:val="single"/>
                <w:lang w:val="nl-NL" w:eastAsia="nl-NL"/>
              </w:rPr>
            </w:pPr>
            <w:r w:rsidRPr="002C5023">
              <w:rPr>
                <w:rFonts w:ascii="Calibri" w:eastAsia="Times New Roman" w:hAnsi="Calibri" w:cs="Calibri"/>
                <w:b/>
                <w:bCs/>
                <w:smallCaps/>
                <w:sz w:val="24"/>
                <w:szCs w:val="24"/>
                <w:u w:val="single"/>
                <w:lang w:val="nl-NL" w:eastAsia="nl-NL"/>
              </w:rPr>
              <w:t>Beginsituatie</w:t>
            </w:r>
          </w:p>
          <w:p w14:paraId="730C50F6" w14:textId="0892DD02" w:rsidR="006B0196" w:rsidRPr="001727F6" w:rsidRDefault="00FA2F96" w:rsidP="001727F6">
            <w:pPr>
              <w:pStyle w:val="Lijstalinea"/>
              <w:numPr>
                <w:ilvl w:val="0"/>
                <w:numId w:val="23"/>
              </w:numPr>
              <w:spacing w:line="276" w:lineRule="auto"/>
            </w:pPr>
            <w:r>
              <w:t xml:space="preserve">Deze muzische les is redelijk uitdagend voor de klasgroep: ze moeten leren samenwerken, feedback geven aan elkaar en moeten nauwkeurig naar instructies volgen. Aan de andere kant zit er in de opdrachten voldoende afwisseling waardoor de leerlingen geprikkeld blijven. </w:t>
            </w:r>
          </w:p>
        </w:tc>
      </w:tr>
      <w:tr w:rsidR="00B07A7E" w14:paraId="730C50FC" w14:textId="77777777" w:rsidTr="00B07A7E">
        <w:tc>
          <w:tcPr>
            <w:tcW w:w="10194" w:type="dxa"/>
          </w:tcPr>
          <w:p w14:paraId="0FF6977B" w14:textId="51A0A7CA" w:rsidR="006B0196" w:rsidRDefault="00942D0B" w:rsidP="00B07A7E">
            <w:pPr>
              <w:rPr>
                <w:rFonts w:ascii="Calibri" w:eastAsia="Times New Roman" w:hAnsi="Calibri" w:cs="Calibri"/>
                <w:b/>
                <w:bCs/>
                <w:smallCaps/>
                <w:sz w:val="24"/>
                <w:szCs w:val="24"/>
                <w:u w:val="single"/>
                <w:lang w:val="nl-NL" w:eastAsia="nl-NL"/>
              </w:rPr>
            </w:pPr>
            <w:r>
              <w:rPr>
                <w:rFonts w:ascii="Calibri" w:eastAsia="Times New Roman" w:hAnsi="Calibri" w:cs="Calibri"/>
                <w:b/>
                <w:bCs/>
                <w:smallCaps/>
                <w:sz w:val="24"/>
                <w:szCs w:val="24"/>
                <w:u w:val="single"/>
                <w:lang w:val="nl-NL" w:eastAsia="nl-NL"/>
              </w:rPr>
              <w:t>Leerplandoelen beeld</w:t>
            </w:r>
            <w:r w:rsidR="006B0196">
              <w:rPr>
                <w:rFonts w:ascii="Calibri" w:eastAsia="Times New Roman" w:hAnsi="Calibri" w:cs="Calibri"/>
                <w:b/>
                <w:bCs/>
                <w:smallCaps/>
                <w:sz w:val="24"/>
                <w:szCs w:val="24"/>
                <w:u w:val="single"/>
                <w:lang w:val="nl-NL" w:eastAsia="nl-NL"/>
              </w:rPr>
              <w:t xml:space="preserve"> en attitudes</w:t>
            </w:r>
            <w:r>
              <w:rPr>
                <w:rFonts w:ascii="Calibri" w:eastAsia="Times New Roman" w:hAnsi="Calibri" w:cs="Calibri"/>
                <w:b/>
                <w:bCs/>
                <w:smallCaps/>
                <w:sz w:val="24"/>
                <w:szCs w:val="24"/>
                <w:u w:val="single"/>
                <w:lang w:val="nl-NL" w:eastAsia="nl-NL"/>
              </w:rPr>
              <w:t>:</w:t>
            </w:r>
          </w:p>
          <w:p w14:paraId="2930DF04" w14:textId="77777777" w:rsidR="006B0196" w:rsidRDefault="006B0196" w:rsidP="00B07A7E">
            <w:pPr>
              <w:pStyle w:val="Lijstalinea"/>
              <w:numPr>
                <w:ilvl w:val="0"/>
                <w:numId w:val="25"/>
              </w:numPr>
            </w:pPr>
            <w:r w:rsidRPr="006B0196">
              <w:rPr>
                <w:u w:val="single"/>
              </w:rPr>
              <w:t>9.</w:t>
            </w:r>
            <w:r>
              <w:t xml:space="preserve">: </w:t>
            </w:r>
            <w:r w:rsidRPr="006B0196">
              <w:t>De leerling onderscheidt materialen door observeren, exploreren en experimenteren.</w:t>
            </w:r>
          </w:p>
          <w:p w14:paraId="730C50F9" w14:textId="35038B35" w:rsidR="00B07A7E" w:rsidRDefault="006B0196" w:rsidP="00B07A7E">
            <w:pPr>
              <w:pStyle w:val="Lijstalinea"/>
              <w:numPr>
                <w:ilvl w:val="0"/>
                <w:numId w:val="25"/>
              </w:numPr>
            </w:pPr>
            <w:r w:rsidRPr="006B0196">
              <w:rPr>
                <w:u w:val="single"/>
              </w:rPr>
              <w:t>12.:</w:t>
            </w:r>
            <w:r w:rsidRPr="006B0196">
              <w:t xml:space="preserve"> De leerling geeft zintuiglijke impressies, informatie, ervaringen, gevoelens en fantasieën op een beeldende manier weer in een persoonlijke, authentieke creatie.</w:t>
            </w:r>
          </w:p>
          <w:p w14:paraId="007944BC" w14:textId="77777777" w:rsidR="006B0196" w:rsidRDefault="006B0196" w:rsidP="00B07A7E">
            <w:pPr>
              <w:pStyle w:val="Lijstalinea"/>
              <w:numPr>
                <w:ilvl w:val="0"/>
                <w:numId w:val="25"/>
              </w:numPr>
            </w:pPr>
            <w:r w:rsidRPr="006B0196">
              <w:rPr>
                <w:u w:val="single"/>
              </w:rPr>
              <w:t>52.:</w:t>
            </w:r>
            <w:r>
              <w:t xml:space="preserve"> </w:t>
            </w:r>
            <w:r w:rsidRPr="006B0196">
              <w:t>De leerling betoont respect vo</w:t>
            </w:r>
            <w:r>
              <w:t>or uitingen van leeftijdgenoten.</w:t>
            </w:r>
          </w:p>
          <w:p w14:paraId="64004273" w14:textId="2CCD9EF2" w:rsidR="006B0196" w:rsidRDefault="006B0196" w:rsidP="00B07A7E">
            <w:pPr>
              <w:pStyle w:val="Lijstalinea"/>
              <w:numPr>
                <w:ilvl w:val="0"/>
                <w:numId w:val="25"/>
              </w:numPr>
            </w:pPr>
            <w:r w:rsidRPr="006B0196">
              <w:rPr>
                <w:u w:val="single"/>
              </w:rPr>
              <w:t>53.:</w:t>
            </w:r>
            <w:r>
              <w:t xml:space="preserve"> </w:t>
            </w:r>
            <w:r w:rsidRPr="006B0196">
              <w:t>De leerling geniet van de fantasie, de originaliteit, de creativiteit en de zelfexpressie in 'kunstwerken'</w:t>
            </w:r>
            <w:r>
              <w:rPr>
                <w:rFonts w:ascii="Verdana" w:eastAsia="Times New Roman" w:hAnsi="Verdana" w:cs="Times New Roman"/>
                <w:color w:val="333333"/>
                <w:sz w:val="17"/>
                <w:szCs w:val="17"/>
                <w:lang w:eastAsia="nl-BE"/>
              </w:rPr>
              <w:t>.</w:t>
            </w:r>
          </w:p>
          <w:p w14:paraId="730C50FA" w14:textId="4E3DB12C" w:rsidR="00B07A7E" w:rsidRPr="002C5023" w:rsidRDefault="00B07A7E" w:rsidP="00B07A7E">
            <w:pPr>
              <w:rPr>
                <w:u w:val="single"/>
              </w:rPr>
            </w:pPr>
          </w:p>
          <w:p w14:paraId="56CEA56A" w14:textId="7AE6F544" w:rsidR="006B0196" w:rsidRDefault="00B07A7E" w:rsidP="006B0196">
            <w:pPr>
              <w:rPr>
                <w:lang w:val="nl-NL"/>
              </w:rPr>
            </w:pPr>
            <w:r w:rsidRPr="006B0196">
              <w:rPr>
                <w:rFonts w:ascii="Calibri" w:eastAsia="Times New Roman" w:hAnsi="Calibri" w:cs="Calibri"/>
                <w:b/>
                <w:bCs/>
                <w:smallCaps/>
                <w:sz w:val="24"/>
                <w:szCs w:val="24"/>
                <w:u w:val="single"/>
                <w:lang w:val="nl-NL" w:eastAsia="nl-NL"/>
              </w:rPr>
              <w:t>Lesdoelen:</w:t>
            </w:r>
          </w:p>
          <w:p w14:paraId="59452E2B" w14:textId="77777777" w:rsidR="006B0196" w:rsidRDefault="00B87925" w:rsidP="00557872">
            <w:pPr>
              <w:pStyle w:val="Lijstalinea"/>
              <w:numPr>
                <w:ilvl w:val="0"/>
                <w:numId w:val="28"/>
              </w:numPr>
            </w:pPr>
            <w:r w:rsidRPr="00B87925">
              <w:t xml:space="preserve">De leerlingen kunnen naar details kijken </w:t>
            </w:r>
            <w:r w:rsidR="006B0196">
              <w:t xml:space="preserve">en geconcentreerd waarnemen. </w:t>
            </w:r>
          </w:p>
          <w:p w14:paraId="77308B26" w14:textId="77777777" w:rsidR="006B0196" w:rsidRDefault="00B87925" w:rsidP="00557872">
            <w:pPr>
              <w:pStyle w:val="Lijstalinea"/>
              <w:numPr>
                <w:ilvl w:val="0"/>
                <w:numId w:val="28"/>
              </w:numPr>
            </w:pPr>
            <w:r w:rsidRPr="00B87925">
              <w:t>De leerlingen durven experimenteren met verschille</w:t>
            </w:r>
            <w:r w:rsidR="006B0196">
              <w:t>nde soorten schrijfmateriaal.</w:t>
            </w:r>
          </w:p>
          <w:p w14:paraId="4E5B7D3C" w14:textId="77777777" w:rsidR="006B0196" w:rsidRDefault="00B87925" w:rsidP="00557872">
            <w:pPr>
              <w:pStyle w:val="Lijstalinea"/>
              <w:numPr>
                <w:ilvl w:val="0"/>
                <w:numId w:val="28"/>
              </w:numPr>
            </w:pPr>
            <w:r w:rsidRPr="00B87925">
              <w:t xml:space="preserve">De leerlingen </w:t>
            </w:r>
            <w:r>
              <w:t xml:space="preserve">kunnen </w:t>
            </w:r>
            <w:r w:rsidRPr="00B87925">
              <w:t>stap</w:t>
            </w:r>
            <w:r w:rsidR="006B0196">
              <w:t>s</w:t>
            </w:r>
            <w:r w:rsidRPr="00B87925">
              <w:t>gewijs aan een kunstwerk werken zonder zich te f</w:t>
            </w:r>
            <w:r w:rsidR="006B0196">
              <w:t>ocussen op het eindresultaat.</w:t>
            </w:r>
          </w:p>
          <w:p w14:paraId="76427748" w14:textId="77777777" w:rsidR="006B0196" w:rsidRDefault="00B87925" w:rsidP="00557872">
            <w:pPr>
              <w:pStyle w:val="Lijstalinea"/>
              <w:numPr>
                <w:ilvl w:val="0"/>
                <w:numId w:val="28"/>
              </w:numPr>
            </w:pPr>
            <w:r w:rsidRPr="00B87925">
              <w:t xml:space="preserve">De leerlingen durven meegaan in de fantasie </w:t>
            </w:r>
            <w:r>
              <w:t>en</w:t>
            </w:r>
            <w:r w:rsidR="006B0196">
              <w:t xml:space="preserve"> de verbeelding van een ander. </w:t>
            </w:r>
          </w:p>
          <w:p w14:paraId="730C50FB" w14:textId="3F83B5C1" w:rsidR="00C66D58" w:rsidRPr="00B87925" w:rsidRDefault="00B87925" w:rsidP="00557872">
            <w:pPr>
              <w:pStyle w:val="Lijstalinea"/>
              <w:numPr>
                <w:ilvl w:val="0"/>
                <w:numId w:val="28"/>
              </w:numPr>
            </w:pPr>
            <w:r w:rsidRPr="00B87925">
              <w:t xml:space="preserve">De leerlingen kunnen vormen in werkstukken herkennen. </w:t>
            </w:r>
            <w:r w:rsidR="002C5023" w:rsidRPr="00B87925">
              <w:br/>
            </w:r>
          </w:p>
        </w:tc>
      </w:tr>
      <w:tr w:rsidR="00B07A7E" w14:paraId="730C50FF" w14:textId="77777777" w:rsidTr="00B07A7E">
        <w:tc>
          <w:tcPr>
            <w:tcW w:w="10194" w:type="dxa"/>
          </w:tcPr>
          <w:p w14:paraId="730C50FD" w14:textId="77777777" w:rsidR="00B07A7E" w:rsidRPr="002C5023" w:rsidRDefault="00B07A7E">
            <w:pPr>
              <w:rPr>
                <w:u w:val="single"/>
              </w:rPr>
            </w:pPr>
            <w:r w:rsidRPr="002C5023">
              <w:rPr>
                <w:rFonts w:ascii="Calibri" w:eastAsia="Times New Roman" w:hAnsi="Calibri" w:cs="Calibri"/>
                <w:b/>
                <w:bCs/>
                <w:smallCaps/>
                <w:sz w:val="24"/>
                <w:szCs w:val="24"/>
                <w:u w:val="single"/>
                <w:lang w:val="nl-NL" w:eastAsia="nl-NL"/>
              </w:rPr>
              <w:t>Leerinhoud:</w:t>
            </w:r>
          </w:p>
          <w:p w14:paraId="730C50FE" w14:textId="608415AA" w:rsidR="00B07A7E" w:rsidRPr="002C5023" w:rsidRDefault="00B87925" w:rsidP="00C66D58">
            <w:pPr>
              <w:rPr>
                <w:u w:val="single"/>
              </w:rPr>
            </w:pPr>
            <w:r>
              <w:rPr>
                <w:b/>
              </w:rPr>
              <w:t>Waarmee wordt er gewerkt?</w:t>
            </w:r>
            <w:r>
              <w:rPr>
                <w:b/>
              </w:rPr>
              <w:br/>
            </w:r>
            <w:r>
              <w:t xml:space="preserve">Met verschillende gekleurde A3-bladen en allerlei soorten schrijfmateriaal </w:t>
            </w:r>
            <w:r w:rsidRPr="00B87925">
              <w:rPr>
                <w:i/>
              </w:rPr>
              <w:t xml:space="preserve">(stiften, vulpennen, balpennen, potloden, </w:t>
            </w:r>
            <w:proofErr w:type="spellStart"/>
            <w:r w:rsidRPr="00B87925">
              <w:rPr>
                <w:i/>
              </w:rPr>
              <w:t>wasco’s</w:t>
            </w:r>
            <w:proofErr w:type="spellEnd"/>
            <w:r w:rsidRPr="00B87925">
              <w:rPr>
                <w:i/>
              </w:rPr>
              <w:t xml:space="preserve">, </w:t>
            </w:r>
            <w:proofErr w:type="spellStart"/>
            <w:r w:rsidRPr="00B87925">
              <w:rPr>
                <w:i/>
              </w:rPr>
              <w:t>fluostiften</w:t>
            </w:r>
            <w:proofErr w:type="spellEnd"/>
            <w:r w:rsidRPr="00B87925">
              <w:rPr>
                <w:i/>
              </w:rPr>
              <w:t xml:space="preserve">, …) </w:t>
            </w:r>
            <w:r>
              <w:rPr>
                <w:i/>
              </w:rPr>
              <w:br/>
            </w:r>
            <w:r>
              <w:rPr>
                <w:i/>
              </w:rPr>
              <w:br/>
            </w:r>
            <w:r>
              <w:rPr>
                <w:b/>
              </w:rPr>
              <w:lastRenderedPageBreak/>
              <w:t>Waarrond wordt er gewerkt?</w:t>
            </w:r>
            <w:r>
              <w:rPr>
                <w:i/>
                <w:u w:val="single"/>
              </w:rPr>
              <w:br/>
            </w:r>
            <w:r w:rsidRPr="00B87925">
              <w:t xml:space="preserve">Door naar details te kijken </w:t>
            </w:r>
            <w:r>
              <w:t>gaan leerlinge</w:t>
            </w:r>
            <w:r w:rsidR="00C66D58">
              <w:t>n een kop, een lijfje en poten/</w:t>
            </w:r>
            <w:r>
              <w:t xml:space="preserve">klauwen in bepaalde vormen herkennen. Ze werken rond fantasiewezens. </w:t>
            </w:r>
            <w:r>
              <w:br/>
            </w:r>
            <w:r>
              <w:br/>
            </w:r>
            <w:r w:rsidRPr="00B87925">
              <w:rPr>
                <w:b/>
              </w:rPr>
              <w:t>Waaraan wordt er gewerkt?</w:t>
            </w:r>
            <w:r w:rsidR="00C66D58">
              <w:t xml:space="preserve"> </w:t>
            </w:r>
            <w:r w:rsidR="00C66D58">
              <w:br/>
              <w:t>- V</w:t>
            </w:r>
            <w:r>
              <w:t>erschillende soorten lijnen: dikke, dunne, lange, korte, kromme, gebogen, zachte, harde, …</w:t>
            </w:r>
            <w:r>
              <w:br/>
              <w:t>- De leerlingen ontdekken op een andere manier elementen uit de (dagelijkse) omgeving.</w:t>
            </w:r>
            <w:r>
              <w:br/>
              <w:t xml:space="preserve">- De leerlingen beleven vreugde in het experimenteren </w:t>
            </w:r>
            <w:r w:rsidR="00CB39B4">
              <w:t xml:space="preserve">met </w:t>
            </w:r>
            <w:r w:rsidR="00C66D58">
              <w:t>materialen.</w:t>
            </w:r>
            <w:r w:rsidRPr="00B87925">
              <w:rPr>
                <w:u w:val="single"/>
              </w:rPr>
              <w:br/>
            </w:r>
          </w:p>
        </w:tc>
      </w:tr>
    </w:tbl>
    <w:p w14:paraId="6575FACA" w14:textId="0135F7DF" w:rsidR="00435751" w:rsidRPr="00812FDD" w:rsidRDefault="00435751">
      <w:pPr>
        <w:rPr>
          <w:sz w:val="10"/>
        </w:rPr>
      </w:pPr>
    </w:p>
    <w:tbl>
      <w:tblPr>
        <w:tblStyle w:val="Tabelraster"/>
        <w:tblW w:w="0" w:type="auto"/>
        <w:tblLook w:val="04A0" w:firstRow="1" w:lastRow="0" w:firstColumn="1" w:lastColumn="0" w:noHBand="0" w:noVBand="1"/>
      </w:tblPr>
      <w:tblGrid>
        <w:gridCol w:w="846"/>
        <w:gridCol w:w="9348"/>
      </w:tblGrid>
      <w:tr w:rsidR="00B07A7E" w14:paraId="730C5102" w14:textId="77777777" w:rsidTr="00B07A7E">
        <w:tc>
          <w:tcPr>
            <w:tcW w:w="10194" w:type="dxa"/>
            <w:gridSpan w:val="2"/>
            <w:shd w:val="clear" w:color="auto" w:fill="auto"/>
          </w:tcPr>
          <w:p w14:paraId="730C5101" w14:textId="77777777" w:rsidR="00B07A7E" w:rsidRPr="00B07A7E" w:rsidRDefault="00B07A7E">
            <w:pPr>
              <w:rPr>
                <w:rFonts w:ascii="Calibri" w:eastAsia="Times New Roman" w:hAnsi="Calibri" w:cs="Calibri"/>
                <w:b/>
                <w:bCs/>
                <w:smallCaps/>
                <w:sz w:val="24"/>
                <w:szCs w:val="24"/>
                <w:lang w:val="nl-NL" w:eastAsia="nl-NL"/>
              </w:rPr>
            </w:pPr>
            <w:r>
              <w:rPr>
                <w:rFonts w:ascii="Calibri" w:eastAsia="Times New Roman" w:hAnsi="Calibri" w:cs="Calibri"/>
                <w:b/>
                <w:bCs/>
                <w:smallCaps/>
                <w:sz w:val="24"/>
                <w:szCs w:val="24"/>
                <w:lang w:val="nl-NL" w:eastAsia="nl-NL"/>
              </w:rPr>
              <w:t>Lesverloop</w:t>
            </w:r>
          </w:p>
        </w:tc>
      </w:tr>
      <w:tr w:rsidR="00B07A7E" w14:paraId="730C5105" w14:textId="77777777" w:rsidTr="00191F33">
        <w:tc>
          <w:tcPr>
            <w:tcW w:w="846" w:type="dxa"/>
            <w:shd w:val="clear" w:color="auto" w:fill="BFBFBF" w:themeFill="background1" w:themeFillShade="BF"/>
          </w:tcPr>
          <w:p w14:paraId="730C5103" w14:textId="4A1C1072" w:rsidR="00B07A7E" w:rsidRDefault="0081487C">
            <w:r>
              <w:t>10</w:t>
            </w:r>
            <w:r w:rsidR="00B07A7E">
              <w:t>min.</w:t>
            </w:r>
          </w:p>
        </w:tc>
        <w:tc>
          <w:tcPr>
            <w:tcW w:w="9348" w:type="dxa"/>
            <w:shd w:val="clear" w:color="auto" w:fill="BFBFBF" w:themeFill="background1" w:themeFillShade="BF"/>
          </w:tcPr>
          <w:p w14:paraId="730C5104" w14:textId="0978AEA4" w:rsidR="00B07A7E" w:rsidRPr="00AD0457" w:rsidRDefault="00B07A7E" w:rsidP="001727F6">
            <w:pPr>
              <w:spacing w:line="276" w:lineRule="auto"/>
            </w:pPr>
            <w:r w:rsidRPr="00B07A7E">
              <w:rPr>
                <w:rFonts w:ascii="Calibri" w:eastAsia="Times New Roman" w:hAnsi="Calibri" w:cs="Calibri"/>
                <w:b/>
                <w:bCs/>
                <w:smallCaps/>
                <w:sz w:val="24"/>
                <w:szCs w:val="24"/>
                <w:u w:val="single"/>
                <w:lang w:val="nl-NL" w:eastAsia="nl-NL"/>
              </w:rPr>
              <w:t>Fase 1</w:t>
            </w:r>
            <w:r w:rsidR="001C3B9B">
              <w:rPr>
                <w:rFonts w:ascii="Calibri" w:eastAsia="Times New Roman" w:hAnsi="Calibri" w:cs="Calibri"/>
                <w:b/>
                <w:bCs/>
                <w:smallCaps/>
                <w:sz w:val="24"/>
                <w:szCs w:val="24"/>
                <w:u w:val="single"/>
                <w:lang w:val="nl-NL" w:eastAsia="nl-NL"/>
              </w:rPr>
              <w:t>:</w:t>
            </w:r>
            <w:r w:rsidR="00487800">
              <w:rPr>
                <w:rFonts w:ascii="Calibri" w:eastAsia="Times New Roman" w:hAnsi="Calibri" w:cs="Calibri"/>
                <w:b/>
                <w:bCs/>
                <w:smallCaps/>
                <w:sz w:val="24"/>
                <w:szCs w:val="24"/>
                <w:lang w:val="nl-NL" w:eastAsia="nl-NL"/>
              </w:rPr>
              <w:t xml:space="preserve"> </w:t>
            </w:r>
            <w:r w:rsidR="00557872">
              <w:rPr>
                <w:rFonts w:ascii="Calibri" w:eastAsia="Times New Roman" w:hAnsi="Calibri" w:cs="Calibri"/>
                <w:bCs/>
                <w:smallCaps/>
                <w:sz w:val="24"/>
                <w:szCs w:val="24"/>
                <w:lang w:val="nl-NL" w:eastAsia="nl-NL"/>
              </w:rPr>
              <w:t>Actief beschouwen: k</w:t>
            </w:r>
            <w:r w:rsidR="00AD0457">
              <w:rPr>
                <w:rFonts w:ascii="Calibri" w:eastAsia="Times New Roman" w:hAnsi="Calibri" w:cs="Calibri"/>
                <w:bCs/>
                <w:smallCaps/>
                <w:sz w:val="24"/>
                <w:szCs w:val="24"/>
                <w:lang w:val="nl-NL" w:eastAsia="nl-NL"/>
              </w:rPr>
              <w:t xml:space="preserve">ennismaking met lijnen </w:t>
            </w:r>
          </w:p>
        </w:tc>
      </w:tr>
      <w:tr w:rsidR="00B07A7E" w14:paraId="730C510F" w14:textId="77777777" w:rsidTr="00191F33">
        <w:tc>
          <w:tcPr>
            <w:tcW w:w="846" w:type="dxa"/>
          </w:tcPr>
          <w:p w14:paraId="730C5106" w14:textId="77777777" w:rsidR="00B07A7E" w:rsidRDefault="00B07A7E"/>
        </w:tc>
        <w:tc>
          <w:tcPr>
            <w:tcW w:w="9348" w:type="dxa"/>
          </w:tcPr>
          <w:p w14:paraId="4814BCF8" w14:textId="42A60D94" w:rsidR="0000403E" w:rsidRDefault="0000403E" w:rsidP="00D909CD">
            <w:pPr>
              <w:spacing w:line="276" w:lineRule="auto"/>
            </w:pPr>
            <w:r w:rsidRPr="0000403E">
              <w:rPr>
                <w:u w:val="single"/>
              </w:rPr>
              <w:t>Vooraf:</w:t>
            </w:r>
            <w:r>
              <w:t xml:space="preserve"> De leerlingen zitten per 4 aan een tafel. Later in de les gaan ze in duo’s werken. </w:t>
            </w:r>
          </w:p>
          <w:p w14:paraId="2EECD88F" w14:textId="77777777" w:rsidR="0000403E" w:rsidRDefault="0000403E" w:rsidP="00D909CD">
            <w:pPr>
              <w:spacing w:line="276" w:lineRule="auto"/>
            </w:pPr>
          </w:p>
          <w:p w14:paraId="3E248510" w14:textId="1F1439B7" w:rsidR="0069018C" w:rsidRDefault="00392D09" w:rsidP="00D909CD">
            <w:pPr>
              <w:spacing w:line="276" w:lineRule="auto"/>
            </w:pPr>
            <w:r>
              <w:t>De leerkracht toont</w:t>
            </w:r>
            <w:r w:rsidR="0069018C">
              <w:t xml:space="preserve"> enkele kunstwerken waar kunstenaars op verschillende </w:t>
            </w:r>
            <w:r w:rsidR="00AC5920">
              <w:t>manieren met lijnen experimenten</w:t>
            </w:r>
            <w:r w:rsidR="0069018C" w:rsidRPr="00AC5920">
              <w:rPr>
                <w:i/>
              </w:rPr>
              <w:t xml:space="preserve"> </w:t>
            </w:r>
            <w:r w:rsidR="0000403E" w:rsidRPr="00AC5920">
              <w:rPr>
                <w:i/>
              </w:rPr>
              <w:t>(zie bijlage 1).</w:t>
            </w:r>
            <w:r w:rsidR="0000403E">
              <w:t xml:space="preserve"> </w:t>
            </w:r>
            <w:r w:rsidR="0069018C">
              <w:t>Hierbij kunnen de volgende vragen gesteld worden:</w:t>
            </w:r>
          </w:p>
          <w:p w14:paraId="1A11796D" w14:textId="4C451C57" w:rsidR="0069018C" w:rsidRDefault="0069018C" w:rsidP="00D909CD">
            <w:pPr>
              <w:pStyle w:val="Lijstalinea"/>
              <w:numPr>
                <w:ilvl w:val="0"/>
                <w:numId w:val="17"/>
              </w:numPr>
              <w:spacing w:line="276" w:lineRule="auto"/>
            </w:pPr>
            <w:r>
              <w:t>“</w:t>
            </w:r>
            <w:r w:rsidR="00AC5920">
              <w:t>Wat voor lijnen zie je allemaal</w:t>
            </w:r>
            <w:r w:rsidR="0000403E">
              <w:t xml:space="preserve"> (rechte, gebogen, korte, …)</w:t>
            </w:r>
            <w:r w:rsidR="00AC5920">
              <w:t>?</w:t>
            </w:r>
            <w:r w:rsidR="0000403E">
              <w:t xml:space="preserve"> Toon eens de vorm van de lijn met je hand.”</w:t>
            </w:r>
          </w:p>
          <w:p w14:paraId="2B6C106F" w14:textId="77777777" w:rsidR="0069018C" w:rsidRDefault="0069018C" w:rsidP="00D909CD">
            <w:pPr>
              <w:pStyle w:val="Lijstalinea"/>
              <w:numPr>
                <w:ilvl w:val="0"/>
                <w:numId w:val="17"/>
              </w:numPr>
              <w:spacing w:line="276" w:lineRule="auto"/>
            </w:pPr>
            <w:r>
              <w:t xml:space="preserve"> “Wat zie je in het kunstwerk? Aan wat doet het je denken?”</w:t>
            </w:r>
          </w:p>
          <w:p w14:paraId="26EAEDDA" w14:textId="77777777" w:rsidR="0000403E" w:rsidRDefault="0069018C" w:rsidP="00D909CD">
            <w:pPr>
              <w:pStyle w:val="Lijstalinea"/>
              <w:numPr>
                <w:ilvl w:val="0"/>
                <w:numId w:val="17"/>
              </w:numPr>
              <w:spacing w:line="276" w:lineRule="auto"/>
            </w:pPr>
            <w:r>
              <w:t>“Wat voor een gevoel krijg je hierbij?”</w:t>
            </w:r>
          </w:p>
          <w:p w14:paraId="565D729F" w14:textId="1E4CA93D" w:rsidR="0069018C" w:rsidRDefault="0069018C" w:rsidP="00D909CD">
            <w:pPr>
              <w:pStyle w:val="Lijstalinea"/>
              <w:numPr>
                <w:ilvl w:val="0"/>
                <w:numId w:val="17"/>
              </w:numPr>
              <w:spacing w:line="276" w:lineRule="auto"/>
            </w:pPr>
            <w:r>
              <w:t>“Zou jij dit ergens ophang</w:t>
            </w:r>
            <w:r w:rsidR="0000403E">
              <w:t>en/ plaatsen? Waarom wel/ niet?”</w:t>
            </w:r>
          </w:p>
          <w:p w14:paraId="43CDE7B5" w14:textId="42F3D9B6" w:rsidR="0000403E" w:rsidRDefault="0000403E" w:rsidP="00D909CD">
            <w:pPr>
              <w:spacing w:line="276" w:lineRule="auto"/>
            </w:pPr>
          </w:p>
          <w:p w14:paraId="730C5107" w14:textId="5573B353" w:rsidR="00AD0457" w:rsidRPr="009A1039" w:rsidRDefault="0000403E" w:rsidP="00D909CD">
            <w:pPr>
              <w:spacing w:line="276" w:lineRule="auto"/>
            </w:pPr>
            <w:r>
              <w:t xml:space="preserve">Vervolgens </w:t>
            </w:r>
            <w:r w:rsidR="00AC5920">
              <w:t xml:space="preserve">krijgt elke duo een potje met verschillende soorten schrijfgerief. De </w:t>
            </w:r>
            <w:proofErr w:type="spellStart"/>
            <w:r w:rsidR="00AC5920">
              <w:t>lkr</w:t>
            </w:r>
            <w:proofErr w:type="spellEnd"/>
            <w:r w:rsidR="00AC5920">
              <w:t xml:space="preserve">. </w:t>
            </w:r>
            <w:proofErr w:type="gramStart"/>
            <w:r>
              <w:t>toont</w:t>
            </w:r>
            <w:proofErr w:type="gramEnd"/>
            <w:r>
              <w:t xml:space="preserve"> </w:t>
            </w:r>
            <w:r w:rsidR="00AC5920">
              <w:t xml:space="preserve">telkens </w:t>
            </w:r>
            <w:r w:rsidR="006C3135" w:rsidRPr="009A1039">
              <w:t>een afbeeldin</w:t>
            </w:r>
            <w:r w:rsidR="00AC5920">
              <w:t>g van een bepaalde soort lijn en vraagt daarbij</w:t>
            </w:r>
            <w:r w:rsidR="00CE339D">
              <w:t xml:space="preserve">  (</w:t>
            </w:r>
            <w:r w:rsidR="00CE339D" w:rsidRPr="00CE339D">
              <w:rPr>
                <w:i/>
              </w:rPr>
              <w:t>zie bijlage 2</w:t>
            </w:r>
            <w:r w:rsidR="00CE339D">
              <w:t>)</w:t>
            </w:r>
            <w:r w:rsidR="00AC5920">
              <w:t xml:space="preserve">: </w:t>
            </w:r>
          </w:p>
          <w:p w14:paraId="2C279A24" w14:textId="41EA8137" w:rsidR="00AC5920" w:rsidRDefault="006C3135" w:rsidP="00D909CD">
            <w:pPr>
              <w:pStyle w:val="Lijstalinea"/>
              <w:numPr>
                <w:ilvl w:val="0"/>
                <w:numId w:val="18"/>
              </w:numPr>
              <w:spacing w:line="276" w:lineRule="auto"/>
            </w:pPr>
            <w:r w:rsidRPr="009A1039">
              <w:t>“Als je dezelfde lijn wil tekenen</w:t>
            </w:r>
            <w:r w:rsidR="00AC5920">
              <w:t xml:space="preserve"> als op de afbeelding</w:t>
            </w:r>
            <w:r w:rsidRPr="009A1039">
              <w:t xml:space="preserve">, </w:t>
            </w:r>
            <w:r w:rsidR="009B0EA1" w:rsidRPr="009A1039">
              <w:t>w</w:t>
            </w:r>
            <w:r w:rsidR="00AD0457" w:rsidRPr="009A1039">
              <w:t>elk</w:t>
            </w:r>
            <w:r w:rsidRPr="009A1039">
              <w:t xml:space="preserve"> schrijfgerief zou je hiervoor</w:t>
            </w:r>
            <w:r w:rsidR="00AC5920">
              <w:t xml:space="preserve"> best</w:t>
            </w:r>
            <w:r w:rsidRPr="009A1039">
              <w:t xml:space="preserve"> gebruiken</w:t>
            </w:r>
            <w:r>
              <w:t xml:space="preserve">? </w:t>
            </w:r>
            <w:r w:rsidR="00AC5920">
              <w:t>Denk er met twee over na. Wanneer ik ‘ja’ zeg, steekt één persoon van het groepje dat voorwerp in de lucht.”</w:t>
            </w:r>
          </w:p>
          <w:p w14:paraId="02DDB0BE" w14:textId="0F9BD56A" w:rsidR="00AC5920" w:rsidRDefault="00AC5920" w:rsidP="00D909CD">
            <w:pPr>
              <w:pStyle w:val="Lijstalinea"/>
              <w:numPr>
                <w:ilvl w:val="0"/>
                <w:numId w:val="18"/>
              </w:numPr>
              <w:spacing w:line="276" w:lineRule="auto"/>
            </w:pPr>
            <w:r>
              <w:t xml:space="preserve"> “Waarom hebben jullie hiervoor</w:t>
            </w:r>
            <w:r w:rsidR="006C3135">
              <w:t xml:space="preserve"> gekozen?”</w:t>
            </w:r>
            <w:r>
              <w:t xml:space="preserve"> </w:t>
            </w:r>
            <w:r w:rsidRPr="00AC5920">
              <w:rPr>
                <w:i/>
              </w:rPr>
              <w:t>(</w:t>
            </w:r>
            <w:r>
              <w:rPr>
                <w:i/>
              </w:rPr>
              <w:t>Vb.: W</w:t>
            </w:r>
            <w:r w:rsidRPr="00AC5920">
              <w:rPr>
                <w:i/>
              </w:rPr>
              <w:t>ij zagen dikke lijnen, dus dan kan je best een dikke stift gebruiken)</w:t>
            </w:r>
          </w:p>
          <w:p w14:paraId="2695E42E" w14:textId="77777777" w:rsidR="00AC5920" w:rsidRDefault="00AC5920" w:rsidP="00D909CD">
            <w:pPr>
              <w:spacing w:line="276" w:lineRule="auto"/>
            </w:pPr>
          </w:p>
          <w:p w14:paraId="5EB604BD" w14:textId="19928E83" w:rsidR="00CE339D" w:rsidRDefault="00AC5920" w:rsidP="00D909CD">
            <w:pPr>
              <w:spacing w:line="276" w:lineRule="auto"/>
            </w:pPr>
            <w:r>
              <w:t xml:space="preserve">De </w:t>
            </w:r>
            <w:proofErr w:type="spellStart"/>
            <w:r>
              <w:t>lkr</w:t>
            </w:r>
            <w:proofErr w:type="spellEnd"/>
            <w:r>
              <w:t xml:space="preserve">. </w:t>
            </w:r>
            <w:proofErr w:type="gramStart"/>
            <w:r>
              <w:t>herhaalt</w:t>
            </w:r>
            <w:proofErr w:type="gramEnd"/>
            <w:r>
              <w:t xml:space="preserve"> deze opdracht enkele keren</w:t>
            </w:r>
            <w:r w:rsidR="00CE339D">
              <w:t xml:space="preserve"> zodat de leerlingen actief leren beschouwen. </w:t>
            </w:r>
          </w:p>
          <w:p w14:paraId="2671FF73" w14:textId="77777777" w:rsidR="001727F6" w:rsidRDefault="001727F6" w:rsidP="00D909CD">
            <w:pPr>
              <w:spacing w:line="276" w:lineRule="auto"/>
            </w:pPr>
          </w:p>
          <w:p w14:paraId="534985C3" w14:textId="5F296F67" w:rsidR="00CE339D" w:rsidRPr="00CE339D" w:rsidRDefault="00CE339D" w:rsidP="00D909CD">
            <w:pPr>
              <w:spacing w:line="276" w:lineRule="auto"/>
              <w:rPr>
                <w:u w:val="single"/>
              </w:rPr>
            </w:pPr>
            <w:r>
              <w:rPr>
                <w:u w:val="single"/>
              </w:rPr>
              <w:t xml:space="preserve">Situering </w:t>
            </w:r>
            <w:r w:rsidRPr="00CE339D">
              <w:rPr>
                <w:u w:val="single"/>
              </w:rPr>
              <w:t>van de les:</w:t>
            </w:r>
          </w:p>
          <w:p w14:paraId="27FD7AD5" w14:textId="77777777" w:rsidR="00AD0457" w:rsidRDefault="00CE339D" w:rsidP="00D909CD">
            <w:pPr>
              <w:spacing w:line="276" w:lineRule="auto"/>
            </w:pPr>
            <w:r>
              <w:t>“Lijnen hier, lijnen daar, … We hebben er al een hele tijd over gesproken! Want vandaag gaan we verschillende soorten lijnen tekenen! In het begin liet ik verschillende kunstwerken aan jullie zien. In die kunstwerken zagen wij allemaal lijnen, bij het ene kunstwerk was dat al duidelijker dan bij het andere. Nu gaan we ook een kunstwerk maken door enkel gebruik te maken van lijnen. Dat klinkt speciaal hé?! L</w:t>
            </w:r>
            <w:r w:rsidR="0081487C">
              <w:t>aten we er meteen aan beginnen: z</w:t>
            </w:r>
            <w:r>
              <w:t>et allemaal jullie lijnenbril maar op (</w:t>
            </w:r>
            <w:proofErr w:type="spellStart"/>
            <w:r>
              <w:t>lkr</w:t>
            </w:r>
            <w:proofErr w:type="spellEnd"/>
            <w:r>
              <w:t xml:space="preserve">. </w:t>
            </w:r>
            <w:proofErr w:type="gramStart"/>
            <w:r>
              <w:t>doet</w:t>
            </w:r>
            <w:proofErr w:type="gramEnd"/>
            <w:r>
              <w:t xml:space="preserve"> alsof ze een bril opzet) en we vliegen erin!” </w:t>
            </w:r>
          </w:p>
          <w:p w14:paraId="730C510E" w14:textId="112DE02B" w:rsidR="001727F6" w:rsidRPr="00AD0457" w:rsidRDefault="001727F6" w:rsidP="00D909CD">
            <w:pPr>
              <w:spacing w:line="276" w:lineRule="auto"/>
            </w:pPr>
          </w:p>
        </w:tc>
      </w:tr>
      <w:tr w:rsidR="00B07A7E" w14:paraId="730C5112" w14:textId="77777777" w:rsidTr="00191F33">
        <w:tc>
          <w:tcPr>
            <w:tcW w:w="846" w:type="dxa"/>
            <w:shd w:val="clear" w:color="auto" w:fill="BFBFBF" w:themeFill="background1" w:themeFillShade="BF"/>
          </w:tcPr>
          <w:p w14:paraId="730C5110" w14:textId="1B8B5A0E" w:rsidR="00B07A7E" w:rsidRDefault="00557872">
            <w:r>
              <w:t>50</w:t>
            </w:r>
            <w:r w:rsidR="00487800">
              <w:t>min.</w:t>
            </w:r>
          </w:p>
        </w:tc>
        <w:tc>
          <w:tcPr>
            <w:tcW w:w="9348" w:type="dxa"/>
            <w:shd w:val="clear" w:color="auto" w:fill="BFBFBF" w:themeFill="background1" w:themeFillShade="BF"/>
          </w:tcPr>
          <w:p w14:paraId="730C5111" w14:textId="34B5FF21" w:rsidR="00B07A7E" w:rsidRPr="00282460" w:rsidRDefault="00B07A7E" w:rsidP="001727F6">
            <w:pPr>
              <w:spacing w:line="276" w:lineRule="auto"/>
            </w:pPr>
            <w:r w:rsidRPr="00B07A7E">
              <w:rPr>
                <w:rFonts w:ascii="Calibri" w:eastAsia="Times New Roman" w:hAnsi="Calibri" w:cs="Calibri"/>
                <w:b/>
                <w:bCs/>
                <w:smallCaps/>
                <w:sz w:val="24"/>
                <w:szCs w:val="24"/>
                <w:u w:val="single"/>
                <w:lang w:val="nl-NL" w:eastAsia="nl-NL"/>
              </w:rPr>
              <w:t>Fase 2</w:t>
            </w:r>
            <w:r w:rsidR="00487800">
              <w:rPr>
                <w:rFonts w:ascii="Calibri" w:eastAsia="Times New Roman" w:hAnsi="Calibri" w:cs="Calibri"/>
                <w:b/>
                <w:bCs/>
                <w:smallCaps/>
                <w:sz w:val="24"/>
                <w:szCs w:val="24"/>
                <w:u w:val="single"/>
                <w:lang w:val="nl-NL" w:eastAsia="nl-NL"/>
              </w:rPr>
              <w:t>:</w:t>
            </w:r>
            <w:r w:rsidR="00AD0457">
              <w:rPr>
                <w:rFonts w:ascii="Calibri" w:eastAsia="Times New Roman" w:hAnsi="Calibri" w:cs="Calibri"/>
                <w:b/>
                <w:bCs/>
                <w:smallCaps/>
                <w:sz w:val="24"/>
                <w:szCs w:val="24"/>
                <w:u w:val="single"/>
                <w:lang w:val="nl-NL" w:eastAsia="nl-NL"/>
              </w:rPr>
              <w:t xml:space="preserve"> </w:t>
            </w:r>
            <w:r w:rsidR="00282460">
              <w:rPr>
                <w:rFonts w:ascii="Calibri" w:eastAsia="Times New Roman" w:hAnsi="Calibri" w:cs="Calibri"/>
                <w:bCs/>
                <w:smallCaps/>
                <w:sz w:val="24"/>
                <w:szCs w:val="24"/>
                <w:lang w:val="nl-NL" w:eastAsia="nl-NL"/>
              </w:rPr>
              <w:t xml:space="preserve">creëren </w:t>
            </w:r>
            <w:r w:rsidR="00DC1A4C">
              <w:rPr>
                <w:rFonts w:ascii="Calibri" w:eastAsia="Times New Roman" w:hAnsi="Calibri" w:cs="Calibri"/>
                <w:bCs/>
                <w:smallCaps/>
                <w:sz w:val="24"/>
                <w:szCs w:val="24"/>
                <w:lang w:val="nl-NL" w:eastAsia="nl-NL"/>
              </w:rPr>
              <w:t>van fantasiewezens</w:t>
            </w:r>
            <w:r w:rsidR="00813E93">
              <w:rPr>
                <w:rFonts w:ascii="Calibri" w:eastAsia="Times New Roman" w:hAnsi="Calibri" w:cs="Calibri"/>
                <w:bCs/>
                <w:smallCaps/>
                <w:sz w:val="24"/>
                <w:szCs w:val="24"/>
                <w:lang w:val="nl-NL" w:eastAsia="nl-NL"/>
              </w:rPr>
              <w:t xml:space="preserve"> </w:t>
            </w:r>
          </w:p>
        </w:tc>
      </w:tr>
      <w:tr w:rsidR="00B07A7E" w14:paraId="730C5126" w14:textId="77777777" w:rsidTr="00191F33">
        <w:tc>
          <w:tcPr>
            <w:tcW w:w="846" w:type="dxa"/>
          </w:tcPr>
          <w:p w14:paraId="730C5113" w14:textId="77777777" w:rsidR="00B07A7E" w:rsidRDefault="00B07A7E"/>
        </w:tc>
        <w:tc>
          <w:tcPr>
            <w:tcW w:w="9348" w:type="dxa"/>
          </w:tcPr>
          <w:p w14:paraId="7CAFAA24" w14:textId="526296A4" w:rsidR="00CE339D" w:rsidRDefault="0081487C" w:rsidP="00D909CD">
            <w:pPr>
              <w:spacing w:line="276" w:lineRule="auto"/>
            </w:pPr>
            <w:r>
              <w:t xml:space="preserve">Elk duo krijgt </w:t>
            </w:r>
            <w:r w:rsidR="00CE339D">
              <w:t xml:space="preserve">een envelop waar 12 vierkantjes inzitten. Op elk vierkantje staat een andere soort lijn. </w:t>
            </w:r>
          </w:p>
          <w:p w14:paraId="7A1F2375" w14:textId="0D629399" w:rsidR="00CE339D" w:rsidRDefault="00CE339D" w:rsidP="00D909CD">
            <w:pPr>
              <w:pStyle w:val="Lijstalinea"/>
              <w:numPr>
                <w:ilvl w:val="0"/>
                <w:numId w:val="19"/>
              </w:numPr>
              <w:spacing w:line="276" w:lineRule="auto"/>
            </w:pPr>
            <w:r>
              <w:t>“</w:t>
            </w:r>
            <w:r w:rsidR="0081487C">
              <w:t xml:space="preserve">Zet alle </w:t>
            </w:r>
            <w:r w:rsidR="00557872">
              <w:t>vierkantjes</w:t>
            </w:r>
            <w:r w:rsidR="0081487C" w:rsidRPr="00557872">
              <w:t xml:space="preserve"> op </w:t>
            </w:r>
            <w:r w:rsidR="0081487C">
              <w:t xml:space="preserve">de bank. Wat voort soort lijnen herken je?” </w:t>
            </w:r>
            <w:r>
              <w:t xml:space="preserve"> </w:t>
            </w:r>
            <w:r w:rsidRPr="0081487C">
              <w:rPr>
                <w:i/>
              </w:rPr>
              <w:t>(Kromme, dikke, dunne, gestipte, …)</w:t>
            </w:r>
            <w:r>
              <w:t xml:space="preserve"> </w:t>
            </w:r>
          </w:p>
          <w:p w14:paraId="4B13EDE2" w14:textId="77777777" w:rsidR="0081487C" w:rsidRDefault="00CE339D" w:rsidP="00D909CD">
            <w:pPr>
              <w:pStyle w:val="Lijstalinea"/>
              <w:numPr>
                <w:ilvl w:val="0"/>
                <w:numId w:val="19"/>
              </w:numPr>
              <w:spacing w:line="276" w:lineRule="auto"/>
            </w:pPr>
            <w:r>
              <w:t>“</w:t>
            </w:r>
            <w:r w:rsidR="0081487C">
              <w:t>Welke</w:t>
            </w:r>
            <w:r>
              <w:t xml:space="preserve"> lijnen spreekt je het meeste aan? </w:t>
            </w:r>
            <w:r w:rsidR="0081487C">
              <w:t xml:space="preserve">Steek het kaartje in de lucht.” </w:t>
            </w:r>
          </w:p>
          <w:p w14:paraId="17A02D6D" w14:textId="261DB279" w:rsidR="00CE339D" w:rsidRDefault="0081487C" w:rsidP="00D909CD">
            <w:pPr>
              <w:pStyle w:val="Lijstalinea"/>
              <w:numPr>
                <w:ilvl w:val="0"/>
                <w:numId w:val="19"/>
              </w:numPr>
              <w:spacing w:line="276" w:lineRule="auto"/>
            </w:pPr>
            <w:r>
              <w:t xml:space="preserve">“Waarom heb je dat kaartje in de lucht gestoken?” </w:t>
            </w:r>
            <w:r w:rsidR="00CE339D">
              <w:br/>
            </w:r>
          </w:p>
          <w:p w14:paraId="4F464F2A" w14:textId="4FABE359" w:rsidR="00CE339D" w:rsidRDefault="0081487C" w:rsidP="00D909CD">
            <w:pPr>
              <w:spacing w:line="276" w:lineRule="auto"/>
            </w:pPr>
            <w:r>
              <w:lastRenderedPageBreak/>
              <w:t>Vervolgens krijgen de duo’s een gekleurd A3-papier</w:t>
            </w:r>
            <w:r w:rsidR="00CE339D">
              <w:t>. De leerkracht zorgt ervoor dat er verschillende kleuren aanwezig zijn. Op dit moment moeten de lln. nog geen rekening houden met de kleur van het blad.</w:t>
            </w:r>
            <w:r>
              <w:br/>
            </w:r>
          </w:p>
          <w:p w14:paraId="730C5114" w14:textId="1411B2AE" w:rsidR="00E91427" w:rsidRDefault="00282460" w:rsidP="00D909CD">
            <w:pPr>
              <w:spacing w:line="276" w:lineRule="auto"/>
            </w:pPr>
            <w:r>
              <w:t>De leerkracht geeft telkens een instructie. De leerlingen zijn stil en luis</w:t>
            </w:r>
            <w:r w:rsidR="00E91427">
              <w:t xml:space="preserve">teren naar wat ze moeten doen. </w:t>
            </w:r>
            <w:r w:rsidR="00664CF5">
              <w:t>Voordat ze aan de slag gaan, wordt er een signaal afgesproken (blazen op de mondharmonica). Bij el</w:t>
            </w:r>
            <w:r w:rsidR="0081487C">
              <w:t xml:space="preserve">k signaal stoppen de leerlingen met wat ze aan het doen zijn. </w:t>
            </w:r>
            <w:r w:rsidR="00E91427">
              <w:br/>
            </w:r>
            <w:r>
              <w:br/>
            </w:r>
            <w:r w:rsidRPr="00282460">
              <w:rPr>
                <w:u w:val="single"/>
              </w:rPr>
              <w:t>Stap 1:</w:t>
            </w:r>
            <w:r w:rsidR="00E91427">
              <w:rPr>
                <w:u w:val="single"/>
              </w:rPr>
              <w:br/>
            </w:r>
            <w:r w:rsidR="00BE5524">
              <w:t>”Plaats de 12 vierkantjes duidelijk op je bank. Kies</w:t>
            </w:r>
            <w:r w:rsidR="0081487C">
              <w:t xml:space="preserve"> </w:t>
            </w:r>
            <w:r w:rsidR="00BE5524">
              <w:t xml:space="preserve">één vierkant en zet die op het gekleurde blad. Dus </w:t>
            </w:r>
            <w:r w:rsidR="00E91427">
              <w:t>samen heb je twee vierkantjes op één</w:t>
            </w:r>
            <w:r w:rsidR="00BE5524">
              <w:t xml:space="preserve"> blad.</w:t>
            </w:r>
            <w:r w:rsidR="00E91427">
              <w:t xml:space="preserve"> Neem een potlood en omlijn de omtrek van je gekozen vierkant. Daarna laat je het vierkantje nog steeds op je gekleurde blad staan. Je haalt het niet weg.”</w:t>
            </w:r>
          </w:p>
          <w:p w14:paraId="730C5115" w14:textId="77777777" w:rsidR="00282460" w:rsidRPr="00282460" w:rsidRDefault="00E91427" w:rsidP="00D909CD">
            <w:pPr>
              <w:spacing w:line="276" w:lineRule="auto"/>
            </w:pPr>
            <w:r>
              <w:t>De leerkracht toont hierbij wat de leerlingen precies moeten doen.</w:t>
            </w:r>
            <w:r>
              <w:br/>
            </w:r>
          </w:p>
          <w:p w14:paraId="730C5116" w14:textId="77777777" w:rsidR="00E91427" w:rsidRDefault="00282460" w:rsidP="00D909CD">
            <w:pPr>
              <w:spacing w:line="276" w:lineRule="auto"/>
              <w:rPr>
                <w:u w:val="single"/>
              </w:rPr>
            </w:pPr>
            <w:r w:rsidRPr="00282460">
              <w:rPr>
                <w:u w:val="single"/>
              </w:rPr>
              <w:t>Stap 2:</w:t>
            </w:r>
          </w:p>
          <w:p w14:paraId="730C5117" w14:textId="21046E6A" w:rsidR="00E91427" w:rsidRPr="009A1039" w:rsidRDefault="00E91427" w:rsidP="00D909CD">
            <w:pPr>
              <w:spacing w:line="276" w:lineRule="auto"/>
              <w:rPr>
                <w:u w:val="single"/>
              </w:rPr>
            </w:pPr>
            <w:r>
              <w:t xml:space="preserve">“Kijk naar de lijnen op het vierkantje. Teken die lijnen verder door op het gekleurd blad. Zorg dat je lijnen hetzelfde zijn zoals </w:t>
            </w:r>
            <w:r w:rsidR="00D07EE0">
              <w:t xml:space="preserve">op </w:t>
            </w:r>
            <w:r>
              <w:t>het vierkantj</w:t>
            </w:r>
            <w:r w:rsidR="00D07EE0">
              <w:t xml:space="preserve">e. Stel nu dat op je vierkant </w:t>
            </w:r>
            <w:r w:rsidR="0081487C">
              <w:t>dunne</w:t>
            </w:r>
            <w:r>
              <w:t xml:space="preserve"> lijnen staan, dan teken je</w:t>
            </w:r>
            <w:r w:rsidR="0081487C">
              <w:t xml:space="preserve"> dezelfde soort dunne</w:t>
            </w:r>
            <w:r w:rsidR="00D07EE0">
              <w:t xml:space="preserve"> lijnen</w:t>
            </w:r>
            <w:r>
              <w:t xml:space="preserve"> door het blad. </w:t>
            </w:r>
            <w:r w:rsidR="0081487C">
              <w:t>Kies</w:t>
            </w:r>
            <w:r w:rsidRPr="009A1039">
              <w:t xml:space="preserve"> dus het juiste schrijfmateriaal.” </w:t>
            </w:r>
          </w:p>
          <w:p w14:paraId="730C5118" w14:textId="77777777" w:rsidR="00E13819" w:rsidRPr="009A1039" w:rsidRDefault="00E13819" w:rsidP="00D909CD">
            <w:pPr>
              <w:spacing w:line="276" w:lineRule="auto"/>
            </w:pPr>
          </w:p>
          <w:p w14:paraId="730C5119" w14:textId="47DE11A8" w:rsidR="00E91427" w:rsidRPr="009A1039" w:rsidRDefault="00E91427" w:rsidP="00D909CD">
            <w:pPr>
              <w:spacing w:line="276" w:lineRule="auto"/>
              <w:rPr>
                <w:u w:val="single"/>
              </w:rPr>
            </w:pPr>
            <w:r w:rsidRPr="009A1039">
              <w:t>“</w:t>
            </w:r>
            <w:r w:rsidR="0081487C">
              <w:t>Let op, h</w:t>
            </w:r>
            <w:r w:rsidRPr="009A1039">
              <w:t>et is belangrijk dat je</w:t>
            </w:r>
            <w:r w:rsidR="00664CF5" w:rsidRPr="009A1039">
              <w:t xml:space="preserve"> zeker</w:t>
            </w:r>
            <w:r w:rsidRPr="009A1039">
              <w:t xml:space="preserve"> twee randpunten van het gekleurde blad raakt. Je tekent dus door tot je tegen de rand van het blad komt.”</w:t>
            </w:r>
            <w:r w:rsidR="0081487C">
              <w:t xml:space="preserve"> Opnieuw demonstreert de leerkracht zodat de leerlingen goed weten wat er van hen gevraagd wordt. </w:t>
            </w:r>
          </w:p>
          <w:p w14:paraId="730C511A" w14:textId="77777777" w:rsidR="00D07EE0" w:rsidRDefault="00D07EE0" w:rsidP="00D909CD">
            <w:pPr>
              <w:spacing w:line="276" w:lineRule="auto"/>
              <w:rPr>
                <w:u w:val="single"/>
              </w:rPr>
            </w:pPr>
          </w:p>
          <w:p w14:paraId="730C511B" w14:textId="77777777" w:rsidR="00830D28" w:rsidRDefault="00282460" w:rsidP="00D909CD">
            <w:pPr>
              <w:spacing w:line="276" w:lineRule="auto"/>
            </w:pPr>
            <w:r w:rsidRPr="00E91427">
              <w:rPr>
                <w:u w:val="single"/>
              </w:rPr>
              <w:t>Stap 3:</w:t>
            </w:r>
            <w:r w:rsidR="00E91427">
              <w:rPr>
                <w:u w:val="single"/>
              </w:rPr>
              <w:br/>
            </w:r>
            <w:r w:rsidR="003F2E2F">
              <w:t>“Wissel nu je gekleurd blad met een ander groepje in je buurt. De kleur maakt absoluut niets uit.</w:t>
            </w:r>
            <w:r w:rsidR="00830D28">
              <w:t>”</w:t>
            </w:r>
          </w:p>
          <w:p w14:paraId="730C511C" w14:textId="77777777" w:rsidR="00830D28" w:rsidRDefault="00282460" w:rsidP="00D909CD">
            <w:pPr>
              <w:spacing w:line="276" w:lineRule="auto"/>
            </w:pPr>
            <w:r w:rsidRPr="00E91427">
              <w:rPr>
                <w:u w:val="single"/>
              </w:rPr>
              <w:br/>
              <w:t>Stap 4:</w:t>
            </w:r>
          </w:p>
          <w:p w14:paraId="730C511D" w14:textId="7027C4D7" w:rsidR="00E13819" w:rsidRPr="009A1039" w:rsidRDefault="00830D28" w:rsidP="00D909CD">
            <w:pPr>
              <w:spacing w:line="276" w:lineRule="auto"/>
            </w:pPr>
            <w:r>
              <w:t>“Nu overlopen we weer d</w:t>
            </w:r>
            <w:r w:rsidR="00D07EE0">
              <w:t>ezelfde stappen zoals daarnet. N</w:t>
            </w:r>
            <w:r>
              <w:t xml:space="preserve">eem een vierkant naar keuze en plaats die op het gekleurde blad. Omlijn </w:t>
            </w:r>
            <w:r w:rsidRPr="009A1039">
              <w:t>de omtrek van dat vierkantje en trek de l</w:t>
            </w:r>
            <w:r w:rsidR="0081487C">
              <w:t>ijnen verder door op het blad. Kies</w:t>
            </w:r>
            <w:r w:rsidRPr="009A1039">
              <w:t xml:space="preserve"> dus weer het juiste schrijfmateriaal. </w:t>
            </w:r>
            <w:r w:rsidR="0081487C">
              <w:t>Het is belangrijk dat j</w:t>
            </w:r>
            <w:r w:rsidRPr="009A1039">
              <w:t>e getekende lijnen dezelfde zijn zoals de lijnen op het vierkantje.</w:t>
            </w:r>
            <w:r w:rsidR="00E13819" w:rsidRPr="009A1039">
              <w:t xml:space="preserve">” </w:t>
            </w:r>
          </w:p>
          <w:p w14:paraId="730C511F" w14:textId="5143E42B" w:rsidR="00664CF5" w:rsidRDefault="00E13819" w:rsidP="00557872">
            <w:pPr>
              <w:spacing w:line="276" w:lineRule="auto"/>
            </w:pPr>
            <w:r w:rsidRPr="009A1039">
              <w:t>“</w:t>
            </w:r>
            <w:r w:rsidR="00664CF5" w:rsidRPr="009A1039">
              <w:t xml:space="preserve">Ook hier trek je zeker twee lijnen door tot aan de rand </w:t>
            </w:r>
            <w:r w:rsidR="00664CF5">
              <w:t xml:space="preserve">van het blad.” </w:t>
            </w:r>
          </w:p>
          <w:p w14:paraId="34951379" w14:textId="77777777" w:rsidR="001727F6" w:rsidRDefault="001727F6" w:rsidP="00557872">
            <w:pPr>
              <w:spacing w:line="276" w:lineRule="auto"/>
              <w:rPr>
                <w:u w:val="single"/>
              </w:rPr>
            </w:pPr>
          </w:p>
          <w:p w14:paraId="730C5120" w14:textId="41CBAFD3" w:rsidR="00282460" w:rsidRPr="00664CF5" w:rsidRDefault="00282460" w:rsidP="00D909CD">
            <w:pPr>
              <w:spacing w:line="276" w:lineRule="auto"/>
              <w:rPr>
                <w:u w:val="single"/>
              </w:rPr>
            </w:pPr>
            <w:r w:rsidRPr="00664CF5">
              <w:rPr>
                <w:u w:val="single"/>
              </w:rPr>
              <w:t>Stap 5:</w:t>
            </w:r>
            <w:r w:rsidR="00D07EE0">
              <w:rPr>
                <w:u w:val="single"/>
              </w:rPr>
              <w:br/>
            </w:r>
            <w:r w:rsidR="00D07EE0">
              <w:t>“Neem</w:t>
            </w:r>
            <w:r w:rsidR="0081487C">
              <w:t xml:space="preserve"> terug jullie eerste gekleurde papier</w:t>
            </w:r>
            <w:r w:rsidR="00D07EE0">
              <w:t xml:space="preserve"> en kijk eens naar wat er tot nu toe </w:t>
            </w:r>
            <w:r w:rsidR="0081487C">
              <w:t>opstaat. Ik ben benieuwd wie zijn papier op een beleefde manier aan het andere groepje kan vragen.”</w:t>
            </w:r>
            <w:r w:rsidR="0081487C">
              <w:br/>
              <w:t xml:space="preserve"> </w:t>
            </w:r>
            <w:r w:rsidR="00D07EE0" w:rsidRPr="009A1039">
              <w:br/>
              <w:t xml:space="preserve">“Probeer </w:t>
            </w:r>
            <w:r w:rsidR="0081487C">
              <w:t xml:space="preserve">nu </w:t>
            </w:r>
            <w:r w:rsidR="00D07EE0" w:rsidRPr="009A1039">
              <w:t xml:space="preserve">te raden welke vierkantjes er werden gebruikt, en plaats die vierkanten op het blad. Controleer </w:t>
            </w:r>
            <w:r w:rsidR="002B71D0">
              <w:t xml:space="preserve">met je partner </w:t>
            </w:r>
            <w:r w:rsidR="00D07EE0" w:rsidRPr="009A1039">
              <w:t>of h</w:t>
            </w:r>
            <w:r w:rsidR="002B71D0">
              <w:t xml:space="preserve">et de juiste vierkantjes zijn.” </w:t>
            </w:r>
            <w:r w:rsidR="00D07EE0" w:rsidRPr="009A1039">
              <w:t xml:space="preserve">Ondertussen kijkt de leerkracht ook rond.  </w:t>
            </w:r>
            <w:r w:rsidR="00664CF5" w:rsidRPr="009A1039">
              <w:rPr>
                <w:u w:val="single"/>
              </w:rPr>
              <w:br/>
            </w:r>
            <w:r w:rsidRPr="00664CF5">
              <w:rPr>
                <w:u w:val="single"/>
              </w:rPr>
              <w:br/>
              <w:t>Stap 6:</w:t>
            </w:r>
          </w:p>
          <w:p w14:paraId="220ABF51" w14:textId="77777777" w:rsidR="004F1FE4" w:rsidRDefault="00E13819" w:rsidP="00D909CD">
            <w:pPr>
              <w:spacing w:line="276" w:lineRule="auto"/>
            </w:pPr>
            <w:r>
              <w:t>“</w:t>
            </w:r>
            <w:r w:rsidR="004F1FE4">
              <w:t xml:space="preserve">Nu steken we alle vierkantjes weer in de envelop.” </w:t>
            </w:r>
          </w:p>
          <w:p w14:paraId="730C5121" w14:textId="2B12D279" w:rsidR="001044DB" w:rsidRDefault="004F1FE4" w:rsidP="00D909CD">
            <w:pPr>
              <w:spacing w:line="276" w:lineRule="auto"/>
            </w:pPr>
            <w:r>
              <w:t>“Teken nog andere lijnen op je gekleurd papier</w:t>
            </w:r>
            <w:r w:rsidR="00E13819">
              <w:t>. Probeer heel het blad te vullen. Maak maar de gekste soorten lijnen!”</w:t>
            </w:r>
            <w:r w:rsidR="00E13819">
              <w:br/>
            </w:r>
            <w:r w:rsidR="00E13819">
              <w:br/>
            </w:r>
            <w:r w:rsidR="006A6E97" w:rsidRPr="00722320">
              <w:rPr>
                <w:u w:val="single"/>
              </w:rPr>
              <w:t>Stap 7:</w:t>
            </w:r>
            <w:r w:rsidR="006A6E97">
              <w:br/>
              <w:t>“</w:t>
            </w:r>
            <w:r w:rsidR="00722320">
              <w:t>Ruil je blad weer met een</w:t>
            </w:r>
            <w:r w:rsidR="006A6E97">
              <w:t xml:space="preserve"> groep</w:t>
            </w:r>
            <w:r w:rsidR="00722320">
              <w:t>je</w:t>
            </w:r>
            <w:r w:rsidR="006A6E97">
              <w:t xml:space="preserve">. Zorg dat het </w:t>
            </w:r>
            <w:r>
              <w:t xml:space="preserve">groepje een ander gekleurd blad heeft als dat van </w:t>
            </w:r>
            <w:r>
              <w:lastRenderedPageBreak/>
              <w:t>jullie.</w:t>
            </w:r>
            <w:r w:rsidR="006A6E97">
              <w:t>”</w:t>
            </w:r>
            <w:r w:rsidR="006A6E97">
              <w:br/>
            </w:r>
            <w:r w:rsidR="006A6E97">
              <w:br/>
            </w:r>
            <w:r w:rsidR="006A6E97" w:rsidRPr="00722320">
              <w:rPr>
                <w:u w:val="single"/>
              </w:rPr>
              <w:t>Stap 8:</w:t>
            </w:r>
            <w:r w:rsidR="006A6E97">
              <w:br/>
              <w:t>“Kijk goed naar</w:t>
            </w:r>
            <w:r>
              <w:t xml:space="preserve"> het papier</w:t>
            </w:r>
            <w:r w:rsidR="0074477B">
              <w:t xml:space="preserve"> en probeer er een kop</w:t>
            </w:r>
            <w:r>
              <w:t>/gezicht</w:t>
            </w:r>
            <w:r w:rsidR="006A6E97">
              <w:t xml:space="preserve"> in te herkennen. Als jullie iets zien, knip</w:t>
            </w:r>
            <w:r>
              <w:t xml:space="preserve">t </w:t>
            </w:r>
            <w:proofErr w:type="gramStart"/>
            <w:r>
              <w:t>één</w:t>
            </w:r>
            <w:proofErr w:type="gramEnd"/>
            <w:r>
              <w:t xml:space="preserve"> van de twee</w:t>
            </w:r>
            <w:r w:rsidR="006A6E97">
              <w:t xml:space="preserve"> dat uit.</w:t>
            </w:r>
            <w:r w:rsidR="001044DB">
              <w:t xml:space="preserve"> Vervolgens hou je de kop bij en geef</w:t>
            </w:r>
            <w:r>
              <w:t xml:space="preserve"> je</w:t>
            </w:r>
            <w:r w:rsidR="001044DB">
              <w:t xml:space="preserve"> het gekleurde blad weer aan de eigenaars.”</w:t>
            </w:r>
            <w:r w:rsidR="0074477B">
              <w:br/>
            </w:r>
          </w:p>
          <w:p w14:paraId="4AA9DC23" w14:textId="2BAF1CE3" w:rsidR="004F1FE4" w:rsidRDefault="001044DB" w:rsidP="00D909CD">
            <w:pPr>
              <w:spacing w:line="276" w:lineRule="auto"/>
            </w:pPr>
            <w:r w:rsidRPr="00D351FF">
              <w:rPr>
                <w:u w:val="single"/>
              </w:rPr>
              <w:t>Stap 9:</w:t>
            </w:r>
            <w:r>
              <w:br/>
              <w:t>“Nu</w:t>
            </w:r>
            <w:r w:rsidR="004F1FE4">
              <w:t xml:space="preserve"> ligt weer jullie eigen papier voor jullie, maar deze keer is er iets in geknipt. Dat is niet erg, want we gaan er nog meer in knippen! Ga nu op zoek naar een lijfje. Dat kan een buik en armen zijn. </w:t>
            </w:r>
            <w:r>
              <w:t>Gebruik je fantasie!</w:t>
            </w:r>
            <w:r w:rsidR="004F1FE4">
              <w:t>”</w:t>
            </w:r>
            <w:r>
              <w:t xml:space="preserve"> </w:t>
            </w:r>
          </w:p>
          <w:p w14:paraId="1C684F00" w14:textId="77777777" w:rsidR="004F1FE4" w:rsidRDefault="004F1FE4" w:rsidP="00D909CD">
            <w:pPr>
              <w:spacing w:line="276" w:lineRule="auto"/>
            </w:pPr>
            <w:r>
              <w:t>“</w:t>
            </w:r>
            <w:r w:rsidR="001044DB">
              <w:t>Als jull</w:t>
            </w:r>
            <w:r>
              <w:t>ie een lijfje herkennen, knipt diegene die nog niet had geknipt</w:t>
            </w:r>
            <w:r w:rsidR="001044DB">
              <w:t xml:space="preserve"> dat</w:t>
            </w:r>
            <w:r>
              <w:t xml:space="preserve"> lijfje</w:t>
            </w:r>
            <w:r w:rsidR="001044DB">
              <w:t xml:space="preserve"> uit. </w:t>
            </w:r>
            <w:r>
              <w:t xml:space="preserve">Uiteindelijk moeten er drie dingen voor je liggen: </w:t>
            </w:r>
            <w:r w:rsidR="001044DB">
              <w:t xml:space="preserve">een kop, een lijfje en de rest van het gekleurde blad. Waarschijnlijk blijft er niet </w:t>
            </w:r>
            <w:r w:rsidR="00D351FF">
              <w:t>veel van het gekleurde blad</w:t>
            </w:r>
            <w:r w:rsidR="001044DB">
              <w:t xml:space="preserve"> over. Dat is niet erg. Hou alles nog bij.”</w:t>
            </w:r>
            <w:r w:rsidR="001044DB">
              <w:br/>
            </w:r>
            <w:r w:rsidR="001044DB">
              <w:br/>
            </w:r>
            <w:r w:rsidR="00D351FF" w:rsidRPr="00D351FF">
              <w:rPr>
                <w:u w:val="single"/>
              </w:rPr>
              <w:t>Stap 10:</w:t>
            </w:r>
            <w:r w:rsidR="00D351FF">
              <w:br/>
              <w:t xml:space="preserve">“Als jullie een lijfje en een kop hebben, geef je het overschot </w:t>
            </w:r>
            <w:r w:rsidR="00377B84">
              <w:t xml:space="preserve">van het gekleurde blad </w:t>
            </w:r>
            <w:r w:rsidR="00D351FF">
              <w:t xml:space="preserve">nog eens door. </w:t>
            </w:r>
            <w:r>
              <w:t>Probeer het</w:t>
            </w:r>
            <w:r w:rsidR="00377B84">
              <w:t xml:space="preserve"> </w:t>
            </w:r>
            <w:r w:rsidR="00D351FF">
              <w:t xml:space="preserve">aan iemand </w:t>
            </w:r>
            <w:r>
              <w:t xml:space="preserve">te geven </w:t>
            </w:r>
            <w:r w:rsidR="00D351FF">
              <w:t>die nog niet die</w:t>
            </w:r>
            <w:r w:rsidR="00377B84">
              <w:t xml:space="preserve"> kleur heeft gehad.”</w:t>
            </w:r>
            <w:r w:rsidR="00377B84">
              <w:br/>
            </w:r>
            <w:r w:rsidR="00377B84">
              <w:br/>
            </w:r>
            <w:r w:rsidR="00377B84" w:rsidRPr="00ED2834">
              <w:rPr>
                <w:u w:val="single"/>
              </w:rPr>
              <w:t>Stap 11:</w:t>
            </w:r>
            <w:r>
              <w:t xml:space="preserve"> </w:t>
            </w:r>
            <w:r>
              <w:br/>
              <w:t xml:space="preserve">“Zoek nu </w:t>
            </w:r>
            <w:r w:rsidR="00377B84">
              <w:t xml:space="preserve">poten of klauwen </w:t>
            </w:r>
            <w:r>
              <w:t>in het laatste stukje papier, e</w:t>
            </w:r>
            <w:r w:rsidR="00377B84" w:rsidRPr="009A1039">
              <w:t>n knip dat ook uit.”</w:t>
            </w:r>
          </w:p>
          <w:p w14:paraId="4440FCA8" w14:textId="77777777" w:rsidR="004F1FE4" w:rsidRDefault="004F1FE4" w:rsidP="00D909CD">
            <w:pPr>
              <w:spacing w:line="276" w:lineRule="auto"/>
            </w:pPr>
          </w:p>
          <w:p w14:paraId="156115A3" w14:textId="4BC8FAAA" w:rsidR="004F1FE4" w:rsidRDefault="004F1FE4" w:rsidP="00D909CD">
            <w:pPr>
              <w:spacing w:line="276" w:lineRule="auto"/>
            </w:pPr>
            <w:r>
              <w:t xml:space="preserve">“Wat ga je met de snippers doen?” </w:t>
            </w:r>
            <w:r w:rsidRPr="004F1FE4">
              <w:rPr>
                <w:i/>
              </w:rPr>
              <w:t>(</w:t>
            </w:r>
            <w:proofErr w:type="gramStart"/>
            <w:r w:rsidRPr="004F1FE4">
              <w:rPr>
                <w:i/>
              </w:rPr>
              <w:t>in</w:t>
            </w:r>
            <w:proofErr w:type="gramEnd"/>
            <w:r w:rsidRPr="004F1FE4">
              <w:rPr>
                <w:i/>
              </w:rPr>
              <w:t xml:space="preserve"> de vuilnisbak gooien)</w:t>
            </w:r>
            <w:r>
              <w:t xml:space="preserve"> </w:t>
            </w:r>
            <w:r w:rsidR="00377B84" w:rsidRPr="009A1039">
              <w:br/>
            </w:r>
            <w:r>
              <w:t xml:space="preserve">Ofwel </w:t>
            </w:r>
            <w:r w:rsidR="00ED2834">
              <w:t>komt de leerk</w:t>
            </w:r>
            <w:r>
              <w:t xml:space="preserve">racht met de papiermand langs of anders gooit elk groepje hun eigen afval weg. </w:t>
            </w:r>
          </w:p>
          <w:p w14:paraId="730C5122" w14:textId="14943926" w:rsidR="006A6E97" w:rsidRPr="001044DB" w:rsidRDefault="00ED2834" w:rsidP="00D909CD">
            <w:pPr>
              <w:spacing w:line="276" w:lineRule="auto"/>
            </w:pPr>
            <w:r>
              <w:br/>
            </w:r>
            <w:r w:rsidRPr="00ED2834">
              <w:rPr>
                <w:u w:val="single"/>
              </w:rPr>
              <w:t>Stap 12:</w:t>
            </w:r>
          </w:p>
          <w:p w14:paraId="17F2B7E6" w14:textId="42C24C9D" w:rsidR="0089124E" w:rsidRDefault="004F1FE4" w:rsidP="00D909CD">
            <w:pPr>
              <w:spacing w:line="276" w:lineRule="auto"/>
            </w:pPr>
            <w:r>
              <w:t>“Normaal gezien heeft elk groepje</w:t>
            </w:r>
            <w:r w:rsidR="00ED2834">
              <w:t xml:space="preserve"> </w:t>
            </w:r>
            <w:r>
              <w:t xml:space="preserve">een kop, een lijf en poten voor zich liggen. </w:t>
            </w:r>
            <w:r w:rsidR="0089124E">
              <w:t xml:space="preserve">Probeer van </w:t>
            </w:r>
            <w:r w:rsidR="00E0008C">
              <w:t>die</w:t>
            </w:r>
            <w:r w:rsidR="00ED2834">
              <w:t xml:space="preserve"> drie </w:t>
            </w:r>
            <w:r w:rsidR="00E0008C">
              <w:t xml:space="preserve">stukjes een fantasiewezen </w:t>
            </w:r>
            <w:r w:rsidR="0089124E">
              <w:t xml:space="preserve">te </w:t>
            </w:r>
            <w:r w:rsidR="00ED2834">
              <w:t>m</w:t>
            </w:r>
            <w:r w:rsidR="00E0008C">
              <w:t xml:space="preserve">aken! </w:t>
            </w:r>
            <w:r>
              <w:t xml:space="preserve">Dat doe je door de delen bij elkaar te zetten. Waar zet je de kop? Waar gaan de poten of klauwen staan? …  </w:t>
            </w:r>
            <w:r w:rsidR="00E0008C">
              <w:t>Vertel aan</w:t>
            </w:r>
            <w:r w:rsidR="00AE604C">
              <w:t xml:space="preserve"> je partner</w:t>
            </w:r>
            <w:r w:rsidR="00E0008C">
              <w:t xml:space="preserve"> </w:t>
            </w:r>
            <w:r w:rsidR="009A1039">
              <w:t>wat j</w:t>
            </w:r>
            <w:r w:rsidR="00AE604C">
              <w:t>e ziet</w:t>
            </w:r>
            <w:r w:rsidR="009A1039">
              <w:t xml:space="preserve"> en </w:t>
            </w:r>
            <w:r w:rsidR="00AE604C">
              <w:t xml:space="preserve">beslis samen hoe </w:t>
            </w:r>
            <w:r w:rsidR="0089124E">
              <w:t xml:space="preserve">het monster eruit zal zien.” </w:t>
            </w:r>
            <w:r w:rsidR="00E0008C" w:rsidRPr="009A1039">
              <w:t xml:space="preserve">Ondertussen gaat de leerkracht rond. Ze luistert en kijkt naar de resultaten. </w:t>
            </w:r>
            <w:r w:rsidR="00E0008C" w:rsidRPr="009A1039">
              <w:br/>
            </w:r>
            <w:r w:rsidR="00E0008C" w:rsidRPr="009A1039">
              <w:br/>
            </w:r>
            <w:r w:rsidR="00E0008C" w:rsidRPr="009A1039">
              <w:rPr>
                <w:u w:val="single"/>
              </w:rPr>
              <w:t>Stap 13:</w:t>
            </w:r>
            <w:r w:rsidR="00E0008C">
              <w:br/>
            </w:r>
            <w:r w:rsidR="0089124E">
              <w:t xml:space="preserve">“Jullie hebben een monster gemaakt, maar hij kan elk moment loskomen omdat hij nog niet is geplakt! Daarom krijgt elk groepje een groot papier waar je je monster op mag kleven. Maar jullie krijgen nog een extra opdracht: zorg dat het monster twee randpunten van het papier raakt.”  </w:t>
            </w:r>
          </w:p>
          <w:p w14:paraId="598265EE" w14:textId="77777777" w:rsidR="0089124E" w:rsidRDefault="0089124E" w:rsidP="00D909CD">
            <w:pPr>
              <w:spacing w:line="276" w:lineRule="auto"/>
            </w:pPr>
            <w:r>
              <w:t xml:space="preserve">De leerkracht toont wat de leerlingen precies moeten doen. </w:t>
            </w:r>
          </w:p>
          <w:p w14:paraId="434736E1" w14:textId="77777777" w:rsidR="0089124E" w:rsidRDefault="0089124E" w:rsidP="00D909CD">
            <w:pPr>
              <w:spacing w:line="276" w:lineRule="auto"/>
            </w:pPr>
          </w:p>
          <w:p w14:paraId="312BB484" w14:textId="77777777" w:rsidR="00287A38" w:rsidRDefault="0089124E" w:rsidP="00D909CD">
            <w:pPr>
              <w:spacing w:line="276" w:lineRule="auto"/>
            </w:pPr>
            <w:r>
              <w:t xml:space="preserve">“Begin nog niet meteen te kleven! Kijk eerst hoe je het monster op het papier zet. Pas wanneer jullie met twee akkoord gaan, mag het monster geplakt worden.” </w:t>
            </w:r>
          </w:p>
          <w:p w14:paraId="730C5125" w14:textId="662EEC4A" w:rsidR="00D909CD" w:rsidRPr="0006437B" w:rsidRDefault="00D909CD" w:rsidP="00D909CD">
            <w:pPr>
              <w:spacing w:line="276" w:lineRule="auto"/>
              <w:rPr>
                <w:u w:val="single"/>
              </w:rPr>
            </w:pPr>
          </w:p>
        </w:tc>
      </w:tr>
      <w:tr w:rsidR="00B07A7E" w14:paraId="730C5129" w14:textId="77777777" w:rsidTr="00191F33">
        <w:tc>
          <w:tcPr>
            <w:tcW w:w="846" w:type="dxa"/>
            <w:shd w:val="clear" w:color="auto" w:fill="BFBFBF" w:themeFill="background1" w:themeFillShade="BF"/>
          </w:tcPr>
          <w:p w14:paraId="730C5127" w14:textId="5211DC88" w:rsidR="00B07A7E" w:rsidRDefault="003817E7">
            <w:r>
              <w:lastRenderedPageBreak/>
              <w:t>15</w:t>
            </w:r>
            <w:r w:rsidR="00B07A7E">
              <w:t>min.</w:t>
            </w:r>
          </w:p>
        </w:tc>
        <w:tc>
          <w:tcPr>
            <w:tcW w:w="9348" w:type="dxa"/>
            <w:shd w:val="clear" w:color="auto" w:fill="BFBFBF" w:themeFill="background1" w:themeFillShade="BF"/>
          </w:tcPr>
          <w:p w14:paraId="730C5128" w14:textId="7CBF0FC0" w:rsidR="00B07A7E" w:rsidRPr="00BB03E0" w:rsidRDefault="00B07A7E" w:rsidP="001727F6">
            <w:r w:rsidRPr="00B07A7E">
              <w:rPr>
                <w:rFonts w:ascii="Calibri" w:eastAsia="Times New Roman" w:hAnsi="Calibri" w:cs="Calibri"/>
                <w:b/>
                <w:bCs/>
                <w:smallCaps/>
                <w:sz w:val="24"/>
                <w:szCs w:val="24"/>
                <w:u w:val="single"/>
                <w:lang w:val="nl-NL" w:eastAsia="nl-NL"/>
              </w:rPr>
              <w:t>Fase 3</w:t>
            </w:r>
            <w:r w:rsidR="00BB03E0">
              <w:rPr>
                <w:rFonts w:ascii="Calibri" w:eastAsia="Times New Roman" w:hAnsi="Calibri" w:cs="Calibri"/>
                <w:b/>
                <w:bCs/>
                <w:smallCaps/>
                <w:sz w:val="24"/>
                <w:szCs w:val="24"/>
                <w:u w:val="single"/>
                <w:lang w:val="nl-NL" w:eastAsia="nl-NL"/>
              </w:rPr>
              <w:t xml:space="preserve">: </w:t>
            </w:r>
            <w:r w:rsidR="00D731D2">
              <w:rPr>
                <w:rFonts w:ascii="Calibri" w:eastAsia="Times New Roman" w:hAnsi="Calibri" w:cs="Calibri"/>
                <w:bCs/>
                <w:smallCaps/>
                <w:sz w:val="24"/>
                <w:szCs w:val="24"/>
                <w:lang w:val="nl-NL" w:eastAsia="nl-NL"/>
              </w:rPr>
              <w:t>Fantasiewezens beschouwen</w:t>
            </w:r>
            <w:r w:rsidR="00813E93">
              <w:rPr>
                <w:rFonts w:ascii="Calibri" w:eastAsia="Times New Roman" w:hAnsi="Calibri" w:cs="Calibri"/>
                <w:bCs/>
                <w:smallCaps/>
                <w:sz w:val="24"/>
                <w:szCs w:val="24"/>
                <w:lang w:val="nl-NL" w:eastAsia="nl-NL"/>
              </w:rPr>
              <w:t xml:space="preserve"> </w:t>
            </w:r>
          </w:p>
        </w:tc>
      </w:tr>
      <w:tr w:rsidR="00B07A7E" w14:paraId="730C5131" w14:textId="77777777" w:rsidTr="00191F33">
        <w:tc>
          <w:tcPr>
            <w:tcW w:w="846" w:type="dxa"/>
          </w:tcPr>
          <w:p w14:paraId="730C512A" w14:textId="77777777" w:rsidR="00B07A7E" w:rsidRDefault="00B07A7E"/>
        </w:tc>
        <w:tc>
          <w:tcPr>
            <w:tcW w:w="9348" w:type="dxa"/>
          </w:tcPr>
          <w:p w14:paraId="50B9F377" w14:textId="40B676BB" w:rsidR="00D731D2" w:rsidRPr="001727F6" w:rsidRDefault="008C2F8D" w:rsidP="00D909CD">
            <w:pPr>
              <w:spacing w:line="276" w:lineRule="auto"/>
            </w:pPr>
            <w:r>
              <w:t xml:space="preserve">Vervolgens worden de fantasiewezens </w:t>
            </w:r>
            <w:r w:rsidR="00AC148B">
              <w:t xml:space="preserve">met </w:t>
            </w:r>
            <w:r w:rsidR="00557872">
              <w:t xml:space="preserve">de groepjes </w:t>
            </w:r>
            <w:r w:rsidR="00AC148B" w:rsidRPr="009A1039">
              <w:t xml:space="preserve">verwisseld </w:t>
            </w:r>
            <w:r w:rsidRPr="009A1039">
              <w:t xml:space="preserve">zodat elk groepje een fantasiewezen van iemand anders heeft. </w:t>
            </w:r>
            <w:r w:rsidR="00D731D2">
              <w:br/>
            </w:r>
            <w:proofErr w:type="spellStart"/>
            <w:r w:rsidR="00D731D2" w:rsidRPr="00D731D2">
              <w:rPr>
                <w:u w:val="single"/>
              </w:rPr>
              <w:t>Duowerk</w:t>
            </w:r>
            <w:proofErr w:type="spellEnd"/>
          </w:p>
          <w:p w14:paraId="14EA0002" w14:textId="310A058E" w:rsidR="00D731D2" w:rsidRPr="009A1039" w:rsidRDefault="00D731D2" w:rsidP="00D909CD">
            <w:pPr>
              <w:spacing w:line="276" w:lineRule="auto"/>
            </w:pPr>
            <w:r>
              <w:lastRenderedPageBreak/>
              <w:t xml:space="preserve">“Nu hebben jullie allemaal een ander wezen voor jullie liggen… We gaan dat wezen eens goed bekijken. Ik stel aan jullie drie vragen die jullie binnen jullie groepje gaan beantwoorden. Straks gaan we de vragen samen bespreken.” </w:t>
            </w:r>
          </w:p>
          <w:p w14:paraId="730C512D" w14:textId="77777777" w:rsidR="00F55F43" w:rsidRDefault="00F55F43" w:rsidP="00D731D2">
            <w:pPr>
              <w:pStyle w:val="Lijstalinea"/>
              <w:numPr>
                <w:ilvl w:val="0"/>
                <w:numId w:val="20"/>
              </w:numPr>
              <w:spacing w:line="276" w:lineRule="auto"/>
            </w:pPr>
            <w:r w:rsidRPr="00F55F43">
              <w:t>Wat vind je leuk aan het fantasiewezen?</w:t>
            </w:r>
          </w:p>
          <w:p w14:paraId="730C512E" w14:textId="77777777" w:rsidR="00F55F43" w:rsidRDefault="00F55F43" w:rsidP="00D731D2">
            <w:pPr>
              <w:pStyle w:val="Lijstalinea"/>
              <w:numPr>
                <w:ilvl w:val="0"/>
                <w:numId w:val="20"/>
              </w:numPr>
              <w:spacing w:line="276" w:lineRule="auto"/>
            </w:pPr>
            <w:r w:rsidRPr="00F55F43">
              <w:t>Aan wat doet het je denken?</w:t>
            </w:r>
          </w:p>
          <w:p w14:paraId="730C512F" w14:textId="5049F5C7" w:rsidR="00F55F43" w:rsidRDefault="00F55F43" w:rsidP="00D731D2">
            <w:pPr>
              <w:pStyle w:val="Lijstalinea"/>
              <w:numPr>
                <w:ilvl w:val="0"/>
                <w:numId w:val="20"/>
              </w:numPr>
              <w:spacing w:line="276" w:lineRule="auto"/>
            </w:pPr>
            <w:r w:rsidRPr="00F55F43">
              <w:t xml:space="preserve">Verzin een leuke naam voor dit wezen! </w:t>
            </w:r>
          </w:p>
          <w:p w14:paraId="4066A62A" w14:textId="197D716C" w:rsidR="00D731D2" w:rsidRDefault="00D731D2" w:rsidP="00D731D2">
            <w:pPr>
              <w:spacing w:line="276" w:lineRule="auto"/>
              <w:rPr>
                <w:u w:val="single"/>
              </w:rPr>
            </w:pPr>
            <w:r>
              <w:br/>
            </w:r>
            <w:r w:rsidRPr="00D731D2">
              <w:rPr>
                <w:u w:val="single"/>
              </w:rPr>
              <w:t>Klassikaal</w:t>
            </w:r>
          </w:p>
          <w:p w14:paraId="730C5130" w14:textId="1684DFFE" w:rsidR="00BB03E0" w:rsidRDefault="00D37521" w:rsidP="00D37521">
            <w:pPr>
              <w:spacing w:line="276" w:lineRule="auto"/>
            </w:pPr>
            <w:r>
              <w:t xml:space="preserve">De leerkracht gaat bij een groepje staan en steekt het fantasiewezen in de lucht. Ze stelt de drie vragen aan het groepje. Vervolgens vraagt ze aan de klas: “Welk groepje heeft het fantasiewezen op dit papier beplakt?” </w:t>
            </w:r>
            <w:r>
              <w:br/>
            </w:r>
            <w:r>
              <w:br/>
              <w:t xml:space="preserve">Elk fantasiewezen wordt besproken door het groepje die het wezen zelf niet heeft gemaakt. Dit kan voor sommige kinderen een uitdaging zijn. Op deze manier ervaren ze dat iedereen aan het fantasiewezen heeft gewerkt. </w:t>
            </w:r>
            <w:r w:rsidR="003817E7">
              <w:t>Elke bijdrage was belangrijk voor het resultaat.</w:t>
            </w:r>
          </w:p>
        </w:tc>
      </w:tr>
      <w:tr w:rsidR="00B07A7E" w14:paraId="730C5134" w14:textId="77777777" w:rsidTr="00191F33">
        <w:tc>
          <w:tcPr>
            <w:tcW w:w="846" w:type="dxa"/>
            <w:shd w:val="clear" w:color="auto" w:fill="BFBFBF" w:themeFill="background1" w:themeFillShade="BF"/>
          </w:tcPr>
          <w:p w14:paraId="730C5132" w14:textId="1688A0F8" w:rsidR="00B07A7E" w:rsidRDefault="003817E7">
            <w:r>
              <w:lastRenderedPageBreak/>
              <w:t>15</w:t>
            </w:r>
            <w:r w:rsidR="00B07A7E">
              <w:t>min.</w:t>
            </w:r>
          </w:p>
        </w:tc>
        <w:tc>
          <w:tcPr>
            <w:tcW w:w="9348" w:type="dxa"/>
            <w:shd w:val="clear" w:color="auto" w:fill="BFBFBF" w:themeFill="background1" w:themeFillShade="BF"/>
          </w:tcPr>
          <w:p w14:paraId="730C5133" w14:textId="137B7CF4" w:rsidR="00B07A7E" w:rsidRPr="00E9377C" w:rsidRDefault="00B07A7E" w:rsidP="001727F6">
            <w:r w:rsidRPr="00B07A7E">
              <w:rPr>
                <w:rFonts w:ascii="Calibri" w:eastAsia="Times New Roman" w:hAnsi="Calibri" w:cs="Calibri"/>
                <w:b/>
                <w:bCs/>
                <w:smallCaps/>
                <w:sz w:val="24"/>
                <w:szCs w:val="24"/>
                <w:u w:val="single"/>
                <w:lang w:val="nl-NL" w:eastAsia="nl-NL"/>
              </w:rPr>
              <w:t>Fase 4</w:t>
            </w:r>
            <w:r w:rsidR="00E9377C">
              <w:rPr>
                <w:rFonts w:ascii="Calibri" w:eastAsia="Times New Roman" w:hAnsi="Calibri" w:cs="Calibri"/>
                <w:b/>
                <w:bCs/>
                <w:smallCaps/>
                <w:sz w:val="24"/>
                <w:szCs w:val="24"/>
                <w:u w:val="single"/>
                <w:lang w:val="nl-NL" w:eastAsia="nl-NL"/>
              </w:rPr>
              <w:t xml:space="preserve">: </w:t>
            </w:r>
            <w:r w:rsidR="00E9377C">
              <w:rPr>
                <w:rFonts w:ascii="Calibri" w:eastAsia="Times New Roman" w:hAnsi="Calibri" w:cs="Calibri"/>
                <w:bCs/>
                <w:smallCaps/>
                <w:sz w:val="24"/>
                <w:szCs w:val="24"/>
                <w:lang w:val="nl-NL" w:eastAsia="nl-NL"/>
              </w:rPr>
              <w:t>Fantasiewezens presenteren</w:t>
            </w:r>
            <w:r w:rsidR="00813E93">
              <w:rPr>
                <w:rFonts w:ascii="Calibri" w:eastAsia="Times New Roman" w:hAnsi="Calibri" w:cs="Calibri"/>
                <w:bCs/>
                <w:smallCaps/>
                <w:sz w:val="24"/>
                <w:szCs w:val="24"/>
                <w:lang w:val="nl-NL" w:eastAsia="nl-NL"/>
              </w:rPr>
              <w:t xml:space="preserve"> </w:t>
            </w:r>
          </w:p>
        </w:tc>
      </w:tr>
      <w:tr w:rsidR="00B07A7E" w14:paraId="730C5137" w14:textId="77777777" w:rsidTr="00191F33">
        <w:tc>
          <w:tcPr>
            <w:tcW w:w="846" w:type="dxa"/>
          </w:tcPr>
          <w:p w14:paraId="730C5135" w14:textId="77777777" w:rsidR="00B07A7E" w:rsidRDefault="00B07A7E"/>
        </w:tc>
        <w:tc>
          <w:tcPr>
            <w:tcW w:w="9348" w:type="dxa"/>
          </w:tcPr>
          <w:p w14:paraId="6BB6BE62" w14:textId="5D2F4D90" w:rsidR="00D37521" w:rsidRDefault="00D37521" w:rsidP="00FB6B7D">
            <w:pPr>
              <w:spacing w:line="276" w:lineRule="auto"/>
            </w:pPr>
            <w:r>
              <w:t xml:space="preserve">Vervolgens krijgen de groepjes weer hun zelfgemaakt fantasiewezen. Met de gekregen feedback krijgen ze even denktijd om hun eigen wezen te presenteren. De groepjes mogen zelf kiezen wat ze met de feedback gaan doen.  </w:t>
            </w:r>
          </w:p>
          <w:p w14:paraId="014B6350" w14:textId="77777777" w:rsidR="00B07A7E" w:rsidRDefault="00D37521" w:rsidP="00FB6B7D">
            <w:pPr>
              <w:spacing w:line="276" w:lineRule="auto"/>
            </w:pPr>
            <w:r>
              <w:br/>
              <w:t>Na een x-aantal minuten presenteert elk groepje hun wezen. Hierbij mogen</w:t>
            </w:r>
            <w:r w:rsidR="00E9377C">
              <w:t xml:space="preserve"> ze gebruik</w:t>
            </w:r>
            <w:r w:rsidR="003817E7">
              <w:t xml:space="preserve"> </w:t>
            </w:r>
            <w:r>
              <w:t>maken</w:t>
            </w:r>
            <w:r w:rsidR="00F55F43">
              <w:t xml:space="preserve"> van de vragen. Uiteraard mogen ze nog meer ove</w:t>
            </w:r>
            <w:r w:rsidR="003817E7">
              <w:t xml:space="preserve">r hun fantasiewezen vertellen. </w:t>
            </w:r>
          </w:p>
          <w:p w14:paraId="730C5136" w14:textId="7EA45485" w:rsidR="001727F6" w:rsidRDefault="001727F6" w:rsidP="00FB6B7D">
            <w:pPr>
              <w:spacing w:line="276" w:lineRule="auto"/>
            </w:pPr>
          </w:p>
        </w:tc>
      </w:tr>
      <w:tr w:rsidR="00E9377C" w:rsidRPr="00B07A7E" w14:paraId="730C513A" w14:textId="77777777" w:rsidTr="0038210F">
        <w:tc>
          <w:tcPr>
            <w:tcW w:w="846" w:type="dxa"/>
            <w:shd w:val="clear" w:color="auto" w:fill="BFBFBF" w:themeFill="background1" w:themeFillShade="BF"/>
          </w:tcPr>
          <w:p w14:paraId="730C5138" w14:textId="3CF2E6C4" w:rsidR="00E9377C" w:rsidRDefault="003817E7" w:rsidP="0038210F">
            <w:r>
              <w:t>5</w:t>
            </w:r>
            <w:r w:rsidR="00E9377C">
              <w:t>min.</w:t>
            </w:r>
          </w:p>
        </w:tc>
        <w:tc>
          <w:tcPr>
            <w:tcW w:w="9348" w:type="dxa"/>
            <w:shd w:val="clear" w:color="auto" w:fill="BFBFBF" w:themeFill="background1" w:themeFillShade="BF"/>
          </w:tcPr>
          <w:p w14:paraId="730C5139" w14:textId="185CD270" w:rsidR="00E9377C" w:rsidRPr="00DF64F6" w:rsidRDefault="00E9377C" w:rsidP="001727F6">
            <w:r>
              <w:rPr>
                <w:rFonts w:ascii="Calibri" w:eastAsia="Times New Roman" w:hAnsi="Calibri" w:cs="Calibri"/>
                <w:b/>
                <w:bCs/>
                <w:smallCaps/>
                <w:sz w:val="24"/>
                <w:szCs w:val="24"/>
                <w:u w:val="single"/>
                <w:lang w:val="nl-NL" w:eastAsia="nl-NL"/>
              </w:rPr>
              <w:t>Fase 5:</w:t>
            </w:r>
            <w:r w:rsidR="00DF64F6">
              <w:rPr>
                <w:rFonts w:ascii="Calibri" w:eastAsia="Times New Roman" w:hAnsi="Calibri" w:cs="Calibri"/>
                <w:b/>
                <w:bCs/>
                <w:smallCaps/>
                <w:sz w:val="24"/>
                <w:szCs w:val="24"/>
                <w:lang w:val="nl-NL" w:eastAsia="nl-NL"/>
              </w:rPr>
              <w:t xml:space="preserve"> </w:t>
            </w:r>
            <w:r w:rsidR="00DF64F6">
              <w:rPr>
                <w:rFonts w:ascii="Calibri" w:eastAsia="Times New Roman" w:hAnsi="Calibri" w:cs="Calibri"/>
                <w:bCs/>
                <w:smallCaps/>
                <w:sz w:val="24"/>
                <w:szCs w:val="24"/>
                <w:lang w:val="nl-NL" w:eastAsia="nl-NL"/>
              </w:rPr>
              <w:t>Reflectie</w:t>
            </w:r>
            <w:r w:rsidR="00756F73">
              <w:rPr>
                <w:rFonts w:ascii="Calibri" w:eastAsia="Times New Roman" w:hAnsi="Calibri" w:cs="Calibri"/>
                <w:bCs/>
                <w:smallCaps/>
                <w:sz w:val="24"/>
                <w:szCs w:val="24"/>
                <w:lang w:val="nl-NL" w:eastAsia="nl-NL"/>
              </w:rPr>
              <w:t xml:space="preserve"> </w:t>
            </w:r>
          </w:p>
        </w:tc>
      </w:tr>
      <w:tr w:rsidR="00E9377C" w14:paraId="730C5146" w14:textId="77777777" w:rsidTr="0038210F">
        <w:tc>
          <w:tcPr>
            <w:tcW w:w="846" w:type="dxa"/>
          </w:tcPr>
          <w:p w14:paraId="730C513B" w14:textId="77777777" w:rsidR="00E9377C" w:rsidRDefault="00E9377C" w:rsidP="0038210F"/>
        </w:tc>
        <w:tc>
          <w:tcPr>
            <w:tcW w:w="9348" w:type="dxa"/>
          </w:tcPr>
          <w:p w14:paraId="730C513C" w14:textId="77777777" w:rsidR="00DF64F6" w:rsidRDefault="00DF64F6" w:rsidP="00FB6B7D">
            <w:pPr>
              <w:spacing w:line="276" w:lineRule="auto"/>
            </w:pPr>
            <w:r>
              <w:t xml:space="preserve">De leerlingen vertellen over hun ervaringen. </w:t>
            </w:r>
          </w:p>
          <w:p w14:paraId="730C513D" w14:textId="77777777" w:rsidR="00DF64F6" w:rsidRDefault="00DF64F6" w:rsidP="00FB6B7D">
            <w:pPr>
              <w:pStyle w:val="Lijstalinea"/>
              <w:numPr>
                <w:ilvl w:val="0"/>
                <w:numId w:val="21"/>
              </w:numPr>
              <w:spacing w:line="276" w:lineRule="auto"/>
            </w:pPr>
            <w:r>
              <w:t>“Wat vond je moeilijk? Door wat kwam dat?”</w:t>
            </w:r>
          </w:p>
          <w:p w14:paraId="730C513E" w14:textId="77777777" w:rsidR="00DF64F6" w:rsidRDefault="00DF64F6" w:rsidP="00FB6B7D">
            <w:pPr>
              <w:pStyle w:val="Lijstalinea"/>
              <w:numPr>
                <w:ilvl w:val="0"/>
                <w:numId w:val="21"/>
              </w:numPr>
              <w:spacing w:line="276" w:lineRule="auto"/>
            </w:pPr>
            <w:r>
              <w:t>“Wat vond je leuk? Door wat kwam dat?”</w:t>
            </w:r>
          </w:p>
          <w:p w14:paraId="730C513F" w14:textId="77777777" w:rsidR="003F6469" w:rsidRDefault="00DF64F6" w:rsidP="00FB6B7D">
            <w:pPr>
              <w:pStyle w:val="Lijstalinea"/>
              <w:numPr>
                <w:ilvl w:val="0"/>
                <w:numId w:val="21"/>
              </w:numPr>
              <w:spacing w:line="276" w:lineRule="auto"/>
            </w:pPr>
            <w:r>
              <w:t>“Hoe verliep het groepswerk?”</w:t>
            </w:r>
          </w:p>
          <w:p w14:paraId="730C5145" w14:textId="34EE6F5C" w:rsidR="00287A38" w:rsidRDefault="003F6469" w:rsidP="00FB6B7D">
            <w:pPr>
              <w:pStyle w:val="Lijstalinea"/>
              <w:numPr>
                <w:ilvl w:val="0"/>
                <w:numId w:val="21"/>
              </w:numPr>
              <w:spacing w:line="276" w:lineRule="auto"/>
            </w:pPr>
            <w:r>
              <w:t>“Welke kunstenaars gebruiken ook gekke lijnen in hun kunstwerken?”</w:t>
            </w:r>
            <w:r w:rsidR="00D37521">
              <w:t xml:space="preserve"> (</w:t>
            </w:r>
            <w:r w:rsidR="00D37521">
              <w:sym w:font="Wingdings" w:char="F0E0"/>
            </w:r>
            <w:r w:rsidR="00D37521">
              <w:t xml:space="preserve"> indien de </w:t>
            </w:r>
            <w:proofErr w:type="spellStart"/>
            <w:r w:rsidR="00D37521">
              <w:t>lkr</w:t>
            </w:r>
            <w:proofErr w:type="spellEnd"/>
            <w:r w:rsidR="00D37521">
              <w:t xml:space="preserve">. </w:t>
            </w:r>
            <w:proofErr w:type="gramStart"/>
            <w:r w:rsidR="00D37521">
              <w:t>in</w:t>
            </w:r>
            <w:proofErr w:type="gramEnd"/>
            <w:r w:rsidR="00D37521">
              <w:t xml:space="preserve"> het begin de namen van de kunstenaars heeft vermeld) </w:t>
            </w:r>
          </w:p>
        </w:tc>
      </w:tr>
    </w:tbl>
    <w:p w14:paraId="730C5148" w14:textId="781A39E8" w:rsidR="00287A38" w:rsidRDefault="00287A38">
      <w:pPr>
        <w:rPr>
          <w:sz w:val="10"/>
        </w:rPr>
      </w:pPr>
    </w:p>
    <w:p w14:paraId="495C906C" w14:textId="2A003E89" w:rsidR="003817E7" w:rsidRPr="00812FDD" w:rsidRDefault="003817E7">
      <w:pPr>
        <w:rPr>
          <w:sz w:val="10"/>
        </w:rPr>
      </w:pPr>
    </w:p>
    <w:tbl>
      <w:tblPr>
        <w:tblStyle w:val="Tabelraster"/>
        <w:tblW w:w="0" w:type="auto"/>
        <w:tblLook w:val="04A0" w:firstRow="1" w:lastRow="0" w:firstColumn="1" w:lastColumn="0" w:noHBand="0" w:noVBand="1"/>
      </w:tblPr>
      <w:tblGrid>
        <w:gridCol w:w="10194"/>
      </w:tblGrid>
      <w:tr w:rsidR="00812FDD" w:rsidRPr="00FB6B7D" w14:paraId="730C514E" w14:textId="77777777" w:rsidTr="00812FDD">
        <w:tc>
          <w:tcPr>
            <w:tcW w:w="10194" w:type="dxa"/>
          </w:tcPr>
          <w:p w14:paraId="7BBD287B" w14:textId="638A272B" w:rsidR="00FB6B7D" w:rsidRDefault="00FB6B7D" w:rsidP="00D93EF2">
            <w:pPr>
              <w:rPr>
                <w:rFonts w:ascii="Calibri" w:eastAsia="Times New Roman" w:hAnsi="Calibri" w:cs="Calibri"/>
                <w:b/>
                <w:bCs/>
                <w:smallCaps/>
                <w:sz w:val="24"/>
                <w:szCs w:val="24"/>
                <w:u w:val="single"/>
                <w:lang w:val="nl-NL" w:eastAsia="nl-NL"/>
              </w:rPr>
            </w:pPr>
            <w:r>
              <w:rPr>
                <w:rFonts w:ascii="Calibri" w:eastAsia="Times New Roman" w:hAnsi="Calibri" w:cs="Calibri"/>
                <w:b/>
                <w:bCs/>
                <w:smallCaps/>
                <w:sz w:val="24"/>
                <w:szCs w:val="24"/>
                <w:u w:val="single"/>
                <w:lang w:val="nl-NL" w:eastAsia="nl-NL"/>
              </w:rPr>
              <w:t>Bronnen</w:t>
            </w:r>
            <w:r w:rsidR="00783060" w:rsidRPr="00783060">
              <w:rPr>
                <w:rFonts w:ascii="Calibri" w:eastAsia="Times New Roman" w:hAnsi="Calibri" w:cs="Calibri"/>
                <w:b/>
                <w:bCs/>
                <w:smallCaps/>
                <w:sz w:val="24"/>
                <w:szCs w:val="24"/>
                <w:u w:val="single"/>
                <w:lang w:val="nl-NL" w:eastAsia="nl-NL"/>
              </w:rPr>
              <w:t>:</w:t>
            </w:r>
          </w:p>
          <w:p w14:paraId="4DE129D1" w14:textId="4A0D75AE" w:rsidR="00FB6B7D" w:rsidRPr="00FB6B7D" w:rsidRDefault="00FB6B7D" w:rsidP="00FB6B7D">
            <w:pPr>
              <w:pStyle w:val="Lijstalinea"/>
              <w:numPr>
                <w:ilvl w:val="0"/>
                <w:numId w:val="22"/>
              </w:numPr>
              <w:rPr>
                <w:b/>
                <w:u w:val="single"/>
                <w:lang w:val="fr-FR"/>
              </w:rPr>
            </w:pPr>
            <w:proofErr w:type="spellStart"/>
            <w:proofErr w:type="gramStart"/>
            <w:r w:rsidRPr="00FB6B7D">
              <w:rPr>
                <w:b/>
                <w:u w:val="single"/>
                <w:lang w:val="fr-FR"/>
              </w:rPr>
              <w:t>Hogeschool</w:t>
            </w:r>
            <w:proofErr w:type="spellEnd"/>
            <w:r w:rsidRPr="00FB6B7D">
              <w:rPr>
                <w:b/>
                <w:u w:val="single"/>
                <w:lang w:val="fr-FR"/>
              </w:rPr>
              <w:t>:</w:t>
            </w:r>
            <w:proofErr w:type="gramEnd"/>
            <w:r w:rsidRPr="00FB6B7D">
              <w:rPr>
                <w:b/>
                <w:lang w:val="fr-FR"/>
              </w:rPr>
              <w:t xml:space="preserve"> </w:t>
            </w:r>
            <w:r w:rsidR="00D93EF2">
              <w:t xml:space="preserve">Van Den </w:t>
            </w:r>
            <w:proofErr w:type="spellStart"/>
            <w:r w:rsidR="00D93EF2">
              <w:t>Eynde</w:t>
            </w:r>
            <w:proofErr w:type="spellEnd"/>
            <w:r w:rsidR="00D93EF2">
              <w:t xml:space="preserve">. T., </w:t>
            </w:r>
            <w:r w:rsidR="00D93EF2" w:rsidRPr="00FB6B7D">
              <w:rPr>
                <w:i/>
              </w:rPr>
              <w:t>De lijnenkijkwijzer,</w:t>
            </w:r>
            <w:r w:rsidR="00D93EF2">
              <w:t xml:space="preserve"> Muzische beeldopvoeding, Hogeschool Thomas More Mechelen, 2014-2015.</w:t>
            </w:r>
          </w:p>
          <w:p w14:paraId="1BB52BFA" w14:textId="06C9B16D" w:rsidR="00FB6B7D" w:rsidRPr="00FB6B7D" w:rsidRDefault="00FB6B7D" w:rsidP="00FB6B7D">
            <w:pPr>
              <w:pStyle w:val="Lijstalinea"/>
              <w:numPr>
                <w:ilvl w:val="0"/>
                <w:numId w:val="22"/>
              </w:numPr>
              <w:rPr>
                <w:lang w:val="fr-FR"/>
              </w:rPr>
            </w:pPr>
            <w:proofErr w:type="spellStart"/>
            <w:proofErr w:type="gramStart"/>
            <w:r w:rsidRPr="00FB6B7D">
              <w:rPr>
                <w:b/>
                <w:u w:val="single"/>
                <w:lang w:val="fr-FR"/>
              </w:rPr>
              <w:t>Kunstenaars</w:t>
            </w:r>
            <w:proofErr w:type="spellEnd"/>
            <w:r w:rsidRPr="00FB6B7D">
              <w:rPr>
                <w:b/>
                <w:u w:val="single"/>
                <w:lang w:val="fr-FR"/>
              </w:rPr>
              <w:t>:</w:t>
            </w:r>
            <w:proofErr w:type="gramEnd"/>
            <w:r w:rsidRPr="00FB6B7D">
              <w:rPr>
                <w:b/>
                <w:lang w:val="fr-FR"/>
              </w:rPr>
              <w:t xml:space="preserve"> </w:t>
            </w:r>
            <w:r w:rsidRPr="00FB6B7D">
              <w:t xml:space="preserve">Frank Stella, </w:t>
            </w:r>
            <w:proofErr w:type="spellStart"/>
            <w:r w:rsidRPr="00FB6B7D">
              <w:t>Brice</w:t>
            </w:r>
            <w:proofErr w:type="spellEnd"/>
            <w:r w:rsidRPr="00FB6B7D">
              <w:t xml:space="preserve"> Marden, </w:t>
            </w:r>
            <w:proofErr w:type="spellStart"/>
            <w:r w:rsidR="00D37521" w:rsidRPr="00FB6B7D">
              <w:t>Antony</w:t>
            </w:r>
            <w:proofErr w:type="spellEnd"/>
            <w:r w:rsidR="00D37521" w:rsidRPr="00FB6B7D">
              <w:t xml:space="preserve"> </w:t>
            </w:r>
            <w:proofErr w:type="spellStart"/>
            <w:r w:rsidR="00D37521" w:rsidRPr="00FB6B7D">
              <w:t>Gormley</w:t>
            </w:r>
            <w:proofErr w:type="spellEnd"/>
            <w:r w:rsidR="00D37521" w:rsidRPr="00FB6B7D">
              <w:t>, Ryan Johnson, Saul Steinberg</w:t>
            </w:r>
            <w:r>
              <w:t xml:space="preserve"> en </w:t>
            </w:r>
            <w:r w:rsidR="00D37521" w:rsidRPr="00FB6B7D">
              <w:t xml:space="preserve">Paul </w:t>
            </w:r>
            <w:proofErr w:type="spellStart"/>
            <w:r w:rsidR="00D37521" w:rsidRPr="00FB6B7D">
              <w:t>Klee</w:t>
            </w:r>
            <w:proofErr w:type="spellEnd"/>
            <w:r>
              <w:t xml:space="preserve"> (gevonden via Pinterest)</w:t>
            </w:r>
          </w:p>
          <w:p w14:paraId="730C514D" w14:textId="63054EAB" w:rsidR="00812FDD" w:rsidRPr="00FB6B7D" w:rsidRDefault="00FB6B7D" w:rsidP="00FB6B7D">
            <w:pPr>
              <w:pStyle w:val="Lijstalinea"/>
              <w:numPr>
                <w:ilvl w:val="0"/>
                <w:numId w:val="22"/>
              </w:numPr>
              <w:rPr>
                <w:lang w:val="fr-FR"/>
              </w:rPr>
            </w:pPr>
            <w:proofErr w:type="spellStart"/>
            <w:r w:rsidRPr="00FB6B7D">
              <w:rPr>
                <w:b/>
                <w:u w:val="single"/>
                <w:lang w:val="fr-FR"/>
              </w:rPr>
              <w:t>Foto’s</w:t>
            </w:r>
            <w:proofErr w:type="spellEnd"/>
            <w:r w:rsidRPr="00FB6B7D">
              <w:rPr>
                <w:b/>
                <w:u w:val="single"/>
                <w:lang w:val="fr-FR"/>
              </w:rPr>
              <w:t xml:space="preserve"> </w:t>
            </w:r>
            <w:proofErr w:type="spellStart"/>
            <w:proofErr w:type="gramStart"/>
            <w:r w:rsidRPr="00FB6B7D">
              <w:rPr>
                <w:b/>
                <w:u w:val="single"/>
                <w:lang w:val="fr-FR"/>
              </w:rPr>
              <w:t>lijnen</w:t>
            </w:r>
            <w:proofErr w:type="spellEnd"/>
            <w:r w:rsidRPr="00FB6B7D">
              <w:t>:</w:t>
            </w:r>
            <w:proofErr w:type="gramEnd"/>
            <w:r w:rsidRPr="00FB6B7D">
              <w:t xml:space="preserve"> eigen</w:t>
            </w:r>
            <w:r w:rsidRPr="00FB6B7D">
              <w:rPr>
                <w:lang w:val="fr-FR"/>
              </w:rPr>
              <w:t xml:space="preserve"> </w:t>
            </w:r>
            <w:proofErr w:type="spellStart"/>
            <w:r w:rsidRPr="00FB6B7D">
              <w:rPr>
                <w:lang w:val="fr-FR"/>
              </w:rPr>
              <w:t>materiaal</w:t>
            </w:r>
            <w:proofErr w:type="spellEnd"/>
            <w:r w:rsidR="00653F31" w:rsidRPr="00FB6B7D">
              <w:br/>
            </w:r>
          </w:p>
        </w:tc>
      </w:tr>
    </w:tbl>
    <w:p w14:paraId="5C49DE06" w14:textId="59B05D6C" w:rsidR="00653F31" w:rsidRDefault="00653F31">
      <w:pPr>
        <w:rPr>
          <w:szCs w:val="2"/>
        </w:rPr>
      </w:pPr>
    </w:p>
    <w:p w14:paraId="5DFCEDF2" w14:textId="20A8931F" w:rsidR="001727F6" w:rsidRDefault="001727F6">
      <w:pPr>
        <w:rPr>
          <w:szCs w:val="2"/>
        </w:rPr>
      </w:pPr>
    </w:p>
    <w:p w14:paraId="7E20E14D" w14:textId="5D865E45" w:rsidR="001727F6" w:rsidRDefault="001727F6">
      <w:pPr>
        <w:rPr>
          <w:szCs w:val="2"/>
        </w:rPr>
      </w:pPr>
    </w:p>
    <w:p w14:paraId="06DB7807" w14:textId="556ED698" w:rsidR="001727F6" w:rsidRDefault="001727F6">
      <w:pPr>
        <w:rPr>
          <w:szCs w:val="2"/>
        </w:rPr>
      </w:pPr>
    </w:p>
    <w:p w14:paraId="182B71A5" w14:textId="4BCA8975" w:rsidR="001727F6" w:rsidRDefault="001727F6">
      <w:pPr>
        <w:rPr>
          <w:szCs w:val="2"/>
        </w:rPr>
      </w:pPr>
    </w:p>
    <w:p w14:paraId="340822EC" w14:textId="77777777" w:rsidR="001727F6" w:rsidRDefault="001727F6">
      <w:pPr>
        <w:rPr>
          <w:szCs w:val="2"/>
        </w:rPr>
      </w:pPr>
    </w:p>
    <w:p w14:paraId="70EF1EF5" w14:textId="1DE0794A" w:rsidR="00653F31" w:rsidRPr="00377384" w:rsidRDefault="00653F31">
      <w:pPr>
        <w:rPr>
          <w:b/>
          <w:szCs w:val="2"/>
          <w:u w:val="single"/>
        </w:rPr>
      </w:pPr>
      <w:r w:rsidRPr="00377384">
        <w:rPr>
          <w:b/>
          <w:szCs w:val="2"/>
          <w:u w:val="single"/>
        </w:rPr>
        <w:lastRenderedPageBreak/>
        <w:t xml:space="preserve">Bijlage 2: </w:t>
      </w:r>
      <w:r w:rsidRPr="00377384">
        <w:rPr>
          <w:b/>
          <w:szCs w:val="2"/>
        </w:rPr>
        <w:t>Kaartjes lijnen</w:t>
      </w:r>
    </w:p>
    <w:p w14:paraId="35C632E7" w14:textId="5F8FFE1D" w:rsidR="00653F31" w:rsidRDefault="003817E7">
      <w:pPr>
        <w:rPr>
          <w:szCs w:val="2"/>
        </w:rPr>
      </w:pPr>
      <w:r>
        <w:rPr>
          <w:noProof/>
          <w:lang w:eastAsia="nl-BE"/>
        </w:rPr>
        <w:drawing>
          <wp:anchor distT="0" distB="0" distL="114300" distR="114300" simplePos="0" relativeHeight="251615744" behindDoc="1" locked="0" layoutInCell="1" allowOverlap="1" wp14:anchorId="12EC6CA4" wp14:editId="58E18F73">
            <wp:simplePos x="0" y="0"/>
            <wp:positionH relativeFrom="margin">
              <wp:align>left</wp:align>
            </wp:positionH>
            <wp:positionV relativeFrom="paragraph">
              <wp:posOffset>297180</wp:posOffset>
            </wp:positionV>
            <wp:extent cx="1486535" cy="1501140"/>
            <wp:effectExtent l="0" t="0" r="0" b="3810"/>
            <wp:wrapTight wrapText="bothSides">
              <wp:wrapPolygon edited="0">
                <wp:start x="0" y="0"/>
                <wp:lineTo x="0" y="21381"/>
                <wp:lineTo x="21314" y="21381"/>
                <wp:lineTo x="21314" y="0"/>
                <wp:lineTo x="0" y="0"/>
              </wp:wrapPolygon>
            </wp:wrapTight>
            <wp:docPr id="21" name="Afbeelding 21" descr="C:\Users\Evelien\Downloads\12081364_10206318243586775_14353952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elien\Downloads\12081364_10206318243586775_1435395297_n.jpg"/>
                    <pic:cNvPicPr>
                      <a:picLocks noChangeAspect="1" noChangeArrowheads="1"/>
                    </pic:cNvPicPr>
                  </pic:nvPicPr>
                  <pic:blipFill>
                    <a:blip r:embed="rId9" cstate="print">
                      <a:grayscl/>
                    </a:blip>
                    <a:srcRect l="10983" t="32169" r="24981" b="32891"/>
                    <a:stretch>
                      <a:fillRect/>
                    </a:stretch>
                  </pic:blipFill>
                  <pic:spPr bwMode="auto">
                    <a:xfrm>
                      <a:off x="0" y="0"/>
                      <a:ext cx="1486535" cy="1501140"/>
                    </a:xfrm>
                    <a:prstGeom prst="rect">
                      <a:avLst/>
                    </a:prstGeom>
                    <a:noFill/>
                    <a:ln w="9525">
                      <a:noFill/>
                      <a:miter lim="800000"/>
                      <a:headEnd/>
                      <a:tailEnd/>
                    </a:ln>
                  </pic:spPr>
                </pic:pic>
              </a:graphicData>
            </a:graphic>
            <wp14:sizeRelV relativeFrom="margin">
              <wp14:pctHeight>0</wp14:pctHeight>
            </wp14:sizeRelV>
          </wp:anchor>
        </w:drawing>
      </w:r>
      <w:r>
        <w:rPr>
          <w:noProof/>
          <w:lang w:eastAsia="nl-BE"/>
        </w:rPr>
        <w:drawing>
          <wp:anchor distT="0" distB="0" distL="114300" distR="114300" simplePos="0" relativeHeight="251642368" behindDoc="1" locked="0" layoutInCell="1" allowOverlap="1" wp14:anchorId="7D1E1449" wp14:editId="4040DFD1">
            <wp:simplePos x="0" y="0"/>
            <wp:positionH relativeFrom="column">
              <wp:posOffset>1697355</wp:posOffset>
            </wp:positionH>
            <wp:positionV relativeFrom="paragraph">
              <wp:posOffset>297180</wp:posOffset>
            </wp:positionV>
            <wp:extent cx="1428115" cy="1459865"/>
            <wp:effectExtent l="0" t="0" r="635" b="6985"/>
            <wp:wrapTight wrapText="bothSides">
              <wp:wrapPolygon edited="0">
                <wp:start x="0" y="0"/>
                <wp:lineTo x="0" y="21421"/>
                <wp:lineTo x="21321" y="21421"/>
                <wp:lineTo x="21321" y="0"/>
                <wp:lineTo x="0" y="0"/>
              </wp:wrapPolygon>
            </wp:wrapTight>
            <wp:docPr id="15" name="Afbeelding 7" descr="cStpv6zyyzGyBhSINw7dVJY3RkYjOQYty4tz6g9fgZbxE8AYjGae9Yb9LXDGuezDD0g%3D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tpv6zyyzGyBhSINw7dVJY3RkYjOQYty4tz6g9fgZbxE8AYjGae9Yb9LXDGuezDD0g%3Dw300"/>
                    <pic:cNvPicPr>
                      <a:picLocks noChangeAspect="1" noChangeArrowheads="1"/>
                    </pic:cNvPicPr>
                  </pic:nvPicPr>
                  <pic:blipFill>
                    <a:blip r:embed="rId10" cstate="print">
                      <a:grayscl/>
                    </a:blip>
                    <a:srcRect l="12599" t="31496" r="37007" b="13071"/>
                    <a:stretch>
                      <a:fillRect/>
                    </a:stretch>
                  </pic:blipFill>
                  <pic:spPr bwMode="auto">
                    <a:xfrm>
                      <a:off x="0" y="0"/>
                      <a:ext cx="1428115" cy="1459865"/>
                    </a:xfrm>
                    <a:prstGeom prst="rect">
                      <a:avLst/>
                    </a:prstGeom>
                    <a:noFill/>
                    <a:ln w="9525" algn="in">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51584" behindDoc="1" locked="0" layoutInCell="1" allowOverlap="1" wp14:anchorId="5F5E042A" wp14:editId="16387B5F">
            <wp:simplePos x="0" y="0"/>
            <wp:positionH relativeFrom="column">
              <wp:posOffset>4986655</wp:posOffset>
            </wp:positionH>
            <wp:positionV relativeFrom="paragraph">
              <wp:posOffset>256540</wp:posOffset>
            </wp:positionV>
            <wp:extent cx="1382395" cy="1525270"/>
            <wp:effectExtent l="0" t="0" r="8255" b="0"/>
            <wp:wrapTight wrapText="bothSides">
              <wp:wrapPolygon edited="0">
                <wp:start x="0" y="0"/>
                <wp:lineTo x="0" y="21312"/>
                <wp:lineTo x="21431" y="21312"/>
                <wp:lineTo x="21431" y="0"/>
                <wp:lineTo x="0" y="0"/>
              </wp:wrapPolygon>
            </wp:wrapTight>
            <wp:docPr id="4" name="Afbeelding 6" descr="C:\Users\Evelien\Documents\school\2A\MUVO\LIJNENKIJKWIJZER\10720989_10203875359356196_4792517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elien\Documents\school\2A\MUVO\LIJNENKIJKWIJZER\10720989_10203875359356196_479251795_n.jpg"/>
                    <pic:cNvPicPr>
                      <a:picLocks noChangeAspect="1" noChangeArrowheads="1"/>
                    </pic:cNvPicPr>
                  </pic:nvPicPr>
                  <pic:blipFill>
                    <a:blip r:embed="rId11" cstate="print">
                      <a:grayscl/>
                    </a:blip>
                    <a:srcRect b="39286"/>
                    <a:stretch>
                      <a:fillRect/>
                    </a:stretch>
                  </pic:blipFill>
                  <pic:spPr bwMode="auto">
                    <a:xfrm>
                      <a:off x="0" y="0"/>
                      <a:ext cx="1382395" cy="1525270"/>
                    </a:xfrm>
                    <a:prstGeom prst="rect">
                      <a:avLst/>
                    </a:prstGeom>
                    <a:noFill/>
                    <a:ln w="9525">
                      <a:noFill/>
                      <a:miter lim="800000"/>
                      <a:headEnd/>
                      <a:tailEnd/>
                    </a:ln>
                  </pic:spPr>
                </pic:pic>
              </a:graphicData>
            </a:graphic>
            <wp14:sizeRelV relativeFrom="margin">
              <wp14:pctHeight>0</wp14:pctHeight>
            </wp14:sizeRelV>
          </wp:anchor>
        </w:drawing>
      </w:r>
    </w:p>
    <w:p w14:paraId="406B29EF" w14:textId="1A1CD92A" w:rsidR="00653F31" w:rsidRPr="00653F31" w:rsidRDefault="003817E7">
      <w:pPr>
        <w:rPr>
          <w:szCs w:val="2"/>
        </w:rPr>
      </w:pPr>
      <w:r>
        <w:rPr>
          <w:noProof/>
          <w:lang w:eastAsia="nl-BE"/>
        </w:rPr>
        <w:drawing>
          <wp:anchor distT="0" distB="0" distL="114300" distR="114300" simplePos="0" relativeHeight="251662848" behindDoc="1" locked="0" layoutInCell="1" allowOverlap="1" wp14:anchorId="2AAA8FA6" wp14:editId="79E31F55">
            <wp:simplePos x="0" y="0"/>
            <wp:positionH relativeFrom="margin">
              <wp:posOffset>4946015</wp:posOffset>
            </wp:positionH>
            <wp:positionV relativeFrom="paragraph">
              <wp:posOffset>1731010</wp:posOffset>
            </wp:positionV>
            <wp:extent cx="1396365" cy="1460500"/>
            <wp:effectExtent l="0" t="0" r="0" b="6350"/>
            <wp:wrapTight wrapText="bothSides">
              <wp:wrapPolygon edited="0">
                <wp:start x="0" y="0"/>
                <wp:lineTo x="0" y="21412"/>
                <wp:lineTo x="21217" y="21412"/>
                <wp:lineTo x="21217" y="0"/>
                <wp:lineTo x="0" y="0"/>
              </wp:wrapPolygon>
            </wp:wrapTight>
            <wp:docPr id="9" name="Afbeelding 9" descr="C:\Users\Evelien\Downloads\12047259_10206318239866682_367728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elien\Downloads\12047259_10206318239866682_36772826_n.jpg"/>
                    <pic:cNvPicPr>
                      <a:picLocks noChangeAspect="1" noChangeArrowheads="1"/>
                    </pic:cNvPicPr>
                  </pic:nvPicPr>
                  <pic:blipFill>
                    <a:blip r:embed="rId12" cstate="print">
                      <a:grayscl/>
                    </a:blip>
                    <a:srcRect l="18902" t="13253" r="-60" b="35972"/>
                    <a:stretch>
                      <a:fillRect/>
                    </a:stretch>
                  </pic:blipFill>
                  <pic:spPr bwMode="auto">
                    <a:xfrm>
                      <a:off x="0" y="0"/>
                      <a:ext cx="1396365" cy="1460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87424" behindDoc="1" locked="0" layoutInCell="1" allowOverlap="1" wp14:anchorId="408B8B58" wp14:editId="65B20B98">
            <wp:simplePos x="0" y="0"/>
            <wp:positionH relativeFrom="column">
              <wp:posOffset>3389630</wp:posOffset>
            </wp:positionH>
            <wp:positionV relativeFrom="paragraph">
              <wp:posOffset>1758315</wp:posOffset>
            </wp:positionV>
            <wp:extent cx="1391920" cy="1433830"/>
            <wp:effectExtent l="0" t="0" r="0" b="0"/>
            <wp:wrapTight wrapText="bothSides">
              <wp:wrapPolygon edited="0">
                <wp:start x="0" y="0"/>
                <wp:lineTo x="0" y="21236"/>
                <wp:lineTo x="21285" y="21236"/>
                <wp:lineTo x="21285" y="0"/>
                <wp:lineTo x="0" y="0"/>
              </wp:wrapPolygon>
            </wp:wrapTight>
            <wp:docPr id="12" name="Afbeelding 13" descr="C:\Users\Evelien\Documents\school\2A\MUVO\LIJNENKIJKWIJZER\10723322_10203875902889784_18251737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elien\Documents\school\2A\MUVO\LIJNENKIJKWIJZER\10723322_10203875902889784_1825173769_n.jpg"/>
                    <pic:cNvPicPr>
                      <a:picLocks noChangeAspect="1" noChangeArrowheads="1"/>
                    </pic:cNvPicPr>
                  </pic:nvPicPr>
                  <pic:blipFill>
                    <a:blip r:embed="rId13" cstate="print">
                      <a:grayscl/>
                    </a:blip>
                    <a:srcRect t="28333" r="12583" b="18716"/>
                    <a:stretch>
                      <a:fillRect/>
                    </a:stretch>
                  </pic:blipFill>
                  <pic:spPr bwMode="auto">
                    <a:xfrm>
                      <a:off x="0" y="0"/>
                      <a:ext cx="1391920" cy="1433830"/>
                    </a:xfrm>
                    <a:prstGeom prst="rect">
                      <a:avLst/>
                    </a:prstGeom>
                    <a:noFill/>
                    <a:ln w="9525">
                      <a:noFill/>
                      <a:miter lim="800000"/>
                      <a:headEnd/>
                      <a:tailEnd/>
                    </a:ln>
                  </pic:spPr>
                </pic:pic>
              </a:graphicData>
            </a:graphic>
            <wp14:sizeRelH relativeFrom="margin">
              <wp14:pctWidth>0</wp14:pctWidth>
            </wp14:sizeRelH>
          </wp:anchor>
        </w:drawing>
      </w:r>
      <w:r>
        <w:rPr>
          <w:noProof/>
          <w:lang w:eastAsia="nl-BE"/>
        </w:rPr>
        <w:drawing>
          <wp:anchor distT="0" distB="0" distL="114300" distR="114300" simplePos="0" relativeHeight="251721216" behindDoc="1" locked="0" layoutInCell="1" allowOverlap="1" wp14:anchorId="5C8EFDF4" wp14:editId="422A5941">
            <wp:simplePos x="0" y="0"/>
            <wp:positionH relativeFrom="column">
              <wp:posOffset>1693535</wp:posOffset>
            </wp:positionH>
            <wp:positionV relativeFrom="paragraph">
              <wp:posOffset>1769442</wp:posOffset>
            </wp:positionV>
            <wp:extent cx="1468755" cy="1433830"/>
            <wp:effectExtent l="19050" t="0" r="0" b="0"/>
            <wp:wrapTight wrapText="bothSides">
              <wp:wrapPolygon edited="0">
                <wp:start x="-280" y="0"/>
                <wp:lineTo x="-280" y="21236"/>
                <wp:lineTo x="21572" y="21236"/>
                <wp:lineTo x="21572" y="0"/>
                <wp:lineTo x="-280" y="0"/>
              </wp:wrapPolygon>
            </wp:wrapTight>
            <wp:docPr id="16" name="Afbeelding 24" descr="http://thumbs.dreamstime.com/z/slice-red-cabbage-153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humbs.dreamstime.com/z/slice-red-cabbage-1534949.jpg"/>
                    <pic:cNvPicPr>
                      <a:picLocks noChangeAspect="1" noChangeArrowheads="1"/>
                    </pic:cNvPicPr>
                  </pic:nvPicPr>
                  <pic:blipFill>
                    <a:blip r:embed="rId14" cstate="print">
                      <a:grayscl/>
                    </a:blip>
                    <a:srcRect l="33616" t="13080" r="23030" b="29484"/>
                    <a:stretch>
                      <a:fillRect/>
                    </a:stretch>
                  </pic:blipFill>
                  <pic:spPr bwMode="auto">
                    <a:xfrm>
                      <a:off x="0" y="0"/>
                      <a:ext cx="1468755" cy="1433830"/>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729408" behindDoc="1" locked="0" layoutInCell="1" allowOverlap="1" wp14:anchorId="73C14CDB" wp14:editId="19981889">
            <wp:simplePos x="0" y="0"/>
            <wp:positionH relativeFrom="margin">
              <wp:align>left</wp:align>
            </wp:positionH>
            <wp:positionV relativeFrom="paragraph">
              <wp:posOffset>1773479</wp:posOffset>
            </wp:positionV>
            <wp:extent cx="1454150" cy="1433830"/>
            <wp:effectExtent l="0" t="0" r="0" b="0"/>
            <wp:wrapTight wrapText="bothSides">
              <wp:wrapPolygon edited="0">
                <wp:start x="0" y="0"/>
                <wp:lineTo x="0" y="21236"/>
                <wp:lineTo x="21223" y="21236"/>
                <wp:lineTo x="21223" y="0"/>
                <wp:lineTo x="0" y="0"/>
              </wp:wrapPolygon>
            </wp:wrapTight>
            <wp:docPr id="20" name="Afbeelding 30" descr="http://www.femma.be/frontend/files/userfiles/images/Zingeving/mondh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emma.be/frontend/files/userfiles/images/Zingeving/mondhoek.jpg"/>
                    <pic:cNvPicPr>
                      <a:picLocks noChangeAspect="1" noChangeArrowheads="1"/>
                    </pic:cNvPicPr>
                  </pic:nvPicPr>
                  <pic:blipFill>
                    <a:blip r:embed="rId15" cstate="print"/>
                    <a:srcRect r="29487" b="-22"/>
                    <a:stretch>
                      <a:fillRect/>
                    </a:stretch>
                  </pic:blipFill>
                  <pic:spPr bwMode="auto">
                    <a:xfrm>
                      <a:off x="0" y="0"/>
                      <a:ext cx="1454150" cy="1433830"/>
                    </a:xfrm>
                    <a:prstGeom prst="rect">
                      <a:avLst/>
                    </a:prstGeom>
                    <a:noFill/>
                    <a:ln w="9525">
                      <a:noFill/>
                      <a:miter lim="800000"/>
                      <a:headEnd/>
                      <a:tailEnd/>
                    </a:ln>
                  </pic:spPr>
                </pic:pic>
              </a:graphicData>
            </a:graphic>
            <wp14:sizeRelH relativeFrom="margin">
              <wp14:pctWidth>0</wp14:pctWidth>
            </wp14:sizeRelH>
          </wp:anchor>
        </w:drawing>
      </w:r>
      <w:r w:rsidRPr="003817E7">
        <w:rPr>
          <w:noProof/>
          <w:sz w:val="28"/>
          <w:szCs w:val="2"/>
          <w:lang w:eastAsia="nl-BE"/>
        </w:rPr>
        <w:drawing>
          <wp:anchor distT="0" distB="0" distL="114300" distR="114300" simplePos="0" relativeHeight="251778560" behindDoc="0" locked="0" layoutInCell="1" allowOverlap="1" wp14:anchorId="21D38123" wp14:editId="69E8BC78">
            <wp:simplePos x="0" y="0"/>
            <wp:positionH relativeFrom="column">
              <wp:posOffset>3333315</wp:posOffset>
            </wp:positionH>
            <wp:positionV relativeFrom="paragraph">
              <wp:posOffset>8644</wp:posOffset>
            </wp:positionV>
            <wp:extent cx="1465270" cy="1484630"/>
            <wp:effectExtent l="0" t="0" r="1905" b="1270"/>
            <wp:wrapThrough wrapText="bothSides">
              <wp:wrapPolygon edited="0">
                <wp:start x="0" y="0"/>
                <wp:lineTo x="0" y="21341"/>
                <wp:lineTo x="21347" y="21341"/>
                <wp:lineTo x="21347" y="0"/>
                <wp:lineTo x="0" y="0"/>
              </wp:wrapPolygon>
            </wp:wrapThrough>
            <wp:docPr id="32" name="Afbeelding 32" descr="C:\Users\Cleme\OneDrive\Documenten\2 BALO\Muvo 3\lijnenfoto'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me\OneDrive\Documenten\2 BALO\Muvo 3\lijnenfoto's\7.JPG"/>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465270"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796B1" w14:textId="61ED2DB0" w:rsidR="00653F31" w:rsidRDefault="00BB03E0" w:rsidP="00653F31">
      <w:proofErr w:type="spellStart"/>
      <w:r>
        <w:rPr>
          <w:sz w:val="2"/>
          <w:szCs w:val="2"/>
        </w:rPr>
        <w:t>Bijla</w:t>
      </w:r>
      <w:r w:rsidR="00653F31">
        <w:rPr>
          <w:sz w:val="2"/>
          <w:szCs w:val="2"/>
        </w:rPr>
        <w:t>Bijla</w:t>
      </w:r>
      <w:proofErr w:type="spellEnd"/>
      <w:r w:rsidR="00653F31" w:rsidRPr="00653F31">
        <w:rPr>
          <w:noProof/>
        </w:rPr>
        <w:t xml:space="preserve"> </w:t>
      </w:r>
    </w:p>
    <w:p w14:paraId="1C3CEAA8" w14:textId="778D0628" w:rsidR="00653F31" w:rsidRDefault="00A05CFD" w:rsidP="00653F31">
      <w:r>
        <w:rPr>
          <w:noProof/>
          <w:lang w:eastAsia="nl-BE"/>
        </w:rPr>
        <w:drawing>
          <wp:anchor distT="0" distB="0" distL="114300" distR="114300" simplePos="0" relativeHeight="251605504" behindDoc="1" locked="0" layoutInCell="1" allowOverlap="1" wp14:anchorId="3885461D" wp14:editId="669C7877">
            <wp:simplePos x="0" y="0"/>
            <wp:positionH relativeFrom="margin">
              <wp:posOffset>4866640</wp:posOffset>
            </wp:positionH>
            <wp:positionV relativeFrom="paragraph">
              <wp:posOffset>173990</wp:posOffset>
            </wp:positionV>
            <wp:extent cx="1533525" cy="1400810"/>
            <wp:effectExtent l="9208" t="0" r="0" b="0"/>
            <wp:wrapTight wrapText="bothSides">
              <wp:wrapPolygon edited="0">
                <wp:start x="21470" y="-142"/>
                <wp:lineTo x="273" y="-142"/>
                <wp:lineTo x="273" y="21301"/>
                <wp:lineTo x="21470" y="21301"/>
                <wp:lineTo x="21470" y="-142"/>
              </wp:wrapPolygon>
            </wp:wrapTight>
            <wp:docPr id="13" name="Afbeelding 13" descr="C:\Users\Evelien\Downloads\12047561_10206318241426721_1663778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velien\Downloads\12047561_10206318241426721_1663778752_n.jpg"/>
                    <pic:cNvPicPr>
                      <a:picLocks noChangeAspect="1" noChangeArrowheads="1"/>
                    </pic:cNvPicPr>
                  </pic:nvPicPr>
                  <pic:blipFill>
                    <a:blip r:embed="rId17" cstate="print">
                      <a:grayscl/>
                    </a:blip>
                    <a:srcRect l="51919" t="36219" r="571" b="35351"/>
                    <a:stretch>
                      <a:fillRect/>
                    </a:stretch>
                  </pic:blipFill>
                  <pic:spPr bwMode="auto">
                    <a:xfrm rot="16200000">
                      <a:off x="0" y="0"/>
                      <a:ext cx="1533525" cy="1400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98688" behindDoc="1" locked="0" layoutInCell="1" allowOverlap="1" wp14:anchorId="40B55084" wp14:editId="4E8BB599">
            <wp:simplePos x="0" y="0"/>
            <wp:positionH relativeFrom="column">
              <wp:posOffset>1633220</wp:posOffset>
            </wp:positionH>
            <wp:positionV relativeFrom="paragraph">
              <wp:posOffset>146050</wp:posOffset>
            </wp:positionV>
            <wp:extent cx="1504315" cy="1486535"/>
            <wp:effectExtent l="8890" t="0" r="9525" b="9525"/>
            <wp:wrapTight wrapText="bothSides">
              <wp:wrapPolygon edited="0">
                <wp:start x="128" y="21729"/>
                <wp:lineTo x="21463" y="21729"/>
                <wp:lineTo x="21463" y="138"/>
                <wp:lineTo x="128" y="138"/>
                <wp:lineTo x="128" y="21729"/>
              </wp:wrapPolygon>
            </wp:wrapTight>
            <wp:docPr id="8" name="Afbeelding 15" descr="C:\Users\Evelien\Documents\school\2A\MUVO\LIJNENKIJKWIJZER\10719526_10203875899609702_13216520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velien\Documents\school\2A\MUVO\LIJNENKIJKWIJZER\10719526_10203875899609702_1321652021_n.jpg"/>
                    <pic:cNvPicPr>
                      <a:picLocks noChangeAspect="1" noChangeArrowheads="1"/>
                    </pic:cNvPicPr>
                  </pic:nvPicPr>
                  <pic:blipFill>
                    <a:blip r:embed="rId18" cstate="print">
                      <a:grayscl/>
                    </a:blip>
                    <a:srcRect l="13519" t="12083" r="25185" b="50523"/>
                    <a:stretch>
                      <a:fillRect/>
                    </a:stretch>
                  </pic:blipFill>
                  <pic:spPr bwMode="auto">
                    <a:xfrm rot="5400000">
                      <a:off x="0" y="0"/>
                      <a:ext cx="1504315" cy="1486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27008" behindDoc="1" locked="0" layoutInCell="1" allowOverlap="1" wp14:anchorId="31C49B71" wp14:editId="352E68AA">
            <wp:simplePos x="0" y="0"/>
            <wp:positionH relativeFrom="column">
              <wp:posOffset>3335020</wp:posOffset>
            </wp:positionH>
            <wp:positionV relativeFrom="paragraph">
              <wp:posOffset>108585</wp:posOffset>
            </wp:positionV>
            <wp:extent cx="1439545" cy="1555750"/>
            <wp:effectExtent l="0" t="0" r="8255" b="6350"/>
            <wp:wrapTight wrapText="bothSides">
              <wp:wrapPolygon edited="0">
                <wp:start x="0" y="0"/>
                <wp:lineTo x="0" y="21424"/>
                <wp:lineTo x="21438" y="21424"/>
                <wp:lineTo x="21438" y="0"/>
                <wp:lineTo x="0" y="0"/>
              </wp:wrapPolygon>
            </wp:wrapTight>
            <wp:docPr id="11" name="Afbeelding 11" descr="C:\Users\Evelien\Downloads\12048968_10206318239746679_7423206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elien\Downloads\12048968_10206318239746679_742320618_n.jpg"/>
                    <pic:cNvPicPr>
                      <a:picLocks noChangeAspect="1" noChangeArrowheads="1"/>
                    </pic:cNvPicPr>
                  </pic:nvPicPr>
                  <pic:blipFill>
                    <a:blip r:embed="rId19" cstate="print"/>
                    <a:srcRect l="37972" t="42398" r="31004"/>
                    <a:stretch>
                      <a:fillRect/>
                    </a:stretch>
                  </pic:blipFill>
                  <pic:spPr bwMode="auto">
                    <a:xfrm>
                      <a:off x="0" y="0"/>
                      <a:ext cx="1439545" cy="1555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17E7" w:rsidRPr="003817E7">
        <w:rPr>
          <w:noProof/>
          <w:szCs w:val="2"/>
          <w:lang w:eastAsia="nl-BE"/>
        </w:rPr>
        <w:drawing>
          <wp:anchor distT="0" distB="0" distL="114300" distR="114300" simplePos="0" relativeHeight="251779584" behindDoc="0" locked="0" layoutInCell="1" allowOverlap="1" wp14:anchorId="1D58B6B2" wp14:editId="292DD786">
            <wp:simplePos x="0" y="0"/>
            <wp:positionH relativeFrom="margin">
              <wp:align>left</wp:align>
            </wp:positionH>
            <wp:positionV relativeFrom="paragraph">
              <wp:posOffset>133483</wp:posOffset>
            </wp:positionV>
            <wp:extent cx="1477926" cy="1505585"/>
            <wp:effectExtent l="0" t="0" r="8255" b="0"/>
            <wp:wrapNone/>
            <wp:docPr id="33" name="Afbeelding 33" descr="C:\Users\Cleme\OneDrive\Documenten\2 BALO\Muvo 3\lijnenfot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me\OneDrive\Documenten\2 BALO\Muvo 3\lijnenfoto's\5.JPG"/>
                    <pic:cNvPicPr>
                      <a:picLocks noChangeAspect="1" noChangeArrowheads="1"/>
                    </pic:cNvPicPr>
                  </pic:nvPicPr>
                  <pic:blipFill>
                    <a:blip r:embed="rId20"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77926"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C5153" w14:textId="03EEEFD4" w:rsidR="0063769E" w:rsidRDefault="00653F31">
      <w:pPr>
        <w:rPr>
          <w:sz w:val="28"/>
          <w:szCs w:val="2"/>
        </w:rPr>
      </w:pPr>
      <w:r>
        <w:rPr>
          <w:noProof/>
          <w:lang w:eastAsia="nl-BE"/>
        </w:rPr>
        <w:drawing>
          <wp:anchor distT="0" distB="0" distL="114300" distR="114300" simplePos="0" relativeHeight="251760128" behindDoc="0" locked="0" layoutInCell="1" allowOverlap="1" wp14:anchorId="6802E727" wp14:editId="034028F2">
            <wp:simplePos x="0" y="0"/>
            <wp:positionH relativeFrom="column">
              <wp:posOffset>-3169920</wp:posOffset>
            </wp:positionH>
            <wp:positionV relativeFrom="paragraph">
              <wp:posOffset>2795905</wp:posOffset>
            </wp:positionV>
            <wp:extent cx="1384662" cy="1489166"/>
            <wp:effectExtent l="0" t="0" r="6350" b="0"/>
            <wp:wrapNone/>
            <wp:docPr id="5" name="Picture 1" descr="C:\Users\cleo\Documents\2 BALO\Muvo 3\lijnenfoto's\IMG_4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o\Documents\2 BALO\Muvo 3\lijnenfoto's\IMG_448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4662" cy="1489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E1D91" w14:textId="50684533" w:rsidR="0063769E" w:rsidRPr="0063769E" w:rsidRDefault="0063769E" w:rsidP="0063769E">
      <w:pPr>
        <w:rPr>
          <w:sz w:val="28"/>
          <w:szCs w:val="2"/>
        </w:rPr>
      </w:pPr>
    </w:p>
    <w:p w14:paraId="3AC9F0DA" w14:textId="4C5AF4D8" w:rsidR="0063769E" w:rsidRPr="0063769E" w:rsidRDefault="0063769E" w:rsidP="0063769E">
      <w:pPr>
        <w:rPr>
          <w:sz w:val="28"/>
          <w:szCs w:val="2"/>
        </w:rPr>
      </w:pPr>
    </w:p>
    <w:p w14:paraId="09F378E1" w14:textId="492858E2" w:rsidR="0063769E" w:rsidRPr="0063769E" w:rsidRDefault="0063769E" w:rsidP="0063769E">
      <w:pPr>
        <w:rPr>
          <w:sz w:val="28"/>
          <w:szCs w:val="2"/>
        </w:rPr>
      </w:pPr>
    </w:p>
    <w:p w14:paraId="750E383D" w14:textId="4CA61FBA" w:rsidR="0063769E" w:rsidRDefault="0063769E" w:rsidP="0063769E">
      <w:pPr>
        <w:rPr>
          <w:sz w:val="28"/>
          <w:szCs w:val="2"/>
        </w:rPr>
      </w:pPr>
    </w:p>
    <w:p w14:paraId="4F030B34" w14:textId="401959B8" w:rsidR="0063769E" w:rsidRPr="0063769E" w:rsidRDefault="0063769E" w:rsidP="0063769E">
      <w:pPr>
        <w:rPr>
          <w:sz w:val="28"/>
          <w:szCs w:val="2"/>
        </w:rPr>
      </w:pPr>
      <w:r>
        <w:rPr>
          <w:sz w:val="28"/>
          <w:szCs w:val="2"/>
        </w:rPr>
        <w:br w:type="page"/>
      </w:r>
      <w:r w:rsidR="00D37521">
        <w:rPr>
          <w:noProof/>
          <w:lang w:eastAsia="nl-BE"/>
        </w:rPr>
        <w:lastRenderedPageBreak/>
        <mc:AlternateContent>
          <mc:Choice Requires="wps">
            <w:drawing>
              <wp:anchor distT="0" distB="0" distL="114300" distR="114300" simplePos="0" relativeHeight="251776512" behindDoc="0" locked="0" layoutInCell="1" allowOverlap="1" wp14:anchorId="6D137B0A" wp14:editId="42D03E11">
                <wp:simplePos x="0" y="0"/>
                <wp:positionH relativeFrom="margin">
                  <wp:posOffset>-123825</wp:posOffset>
                </wp:positionH>
                <wp:positionV relativeFrom="paragraph">
                  <wp:posOffset>-330835</wp:posOffset>
                </wp:positionV>
                <wp:extent cx="3000375" cy="313055"/>
                <wp:effectExtent l="0" t="0" r="28575" b="10795"/>
                <wp:wrapNone/>
                <wp:docPr id="14" name="Tekstvak 14"/>
                <wp:cNvGraphicFramePr/>
                <a:graphic xmlns:a="http://schemas.openxmlformats.org/drawingml/2006/main">
                  <a:graphicData uri="http://schemas.microsoft.com/office/word/2010/wordprocessingShape">
                    <wps:wsp>
                      <wps:cNvSpPr txBox="1"/>
                      <wps:spPr>
                        <a:xfrm>
                          <a:off x="0" y="0"/>
                          <a:ext cx="3000375" cy="313055"/>
                        </a:xfrm>
                        <a:prstGeom prst="rect">
                          <a:avLst/>
                        </a:prstGeom>
                        <a:solidFill>
                          <a:sysClr val="window" lastClr="FFFFFF"/>
                        </a:solidFill>
                        <a:ln w="6350">
                          <a:solidFill>
                            <a:sysClr val="window" lastClr="FFFFFF"/>
                          </a:solidFill>
                        </a:ln>
                      </wps:spPr>
                      <wps:txbx>
                        <w:txbxContent>
                          <w:p w14:paraId="161E8958" w14:textId="45196077" w:rsidR="00D37521" w:rsidRPr="003E102F" w:rsidRDefault="00D37521" w:rsidP="00D37521">
                            <w:pPr>
                              <w:rPr>
                                <w:b/>
                                <w:sz w:val="18"/>
                              </w:rPr>
                            </w:pPr>
                            <w:proofErr w:type="spellStart"/>
                            <w:r w:rsidRPr="003E102F">
                              <w:rPr>
                                <w:b/>
                                <w:szCs w:val="2"/>
                                <w:u w:val="single"/>
                                <w:lang w:val="en-US"/>
                              </w:rPr>
                              <w:t>Bijlage</w:t>
                            </w:r>
                            <w:proofErr w:type="spellEnd"/>
                            <w:r w:rsidRPr="003E102F">
                              <w:rPr>
                                <w:b/>
                                <w:szCs w:val="2"/>
                                <w:u w:val="single"/>
                                <w:lang w:val="en-US"/>
                              </w:rPr>
                              <w:t xml:space="preserve"> 1:</w:t>
                            </w:r>
                            <w:r w:rsidRPr="003E102F">
                              <w:rPr>
                                <w:b/>
                                <w:szCs w:val="2"/>
                                <w:lang w:val="en-US"/>
                              </w:rPr>
                              <w:t xml:space="preserve"> </w:t>
                            </w:r>
                            <w:proofErr w:type="spellStart"/>
                            <w:r w:rsidRPr="003E102F">
                              <w:rPr>
                                <w:b/>
                                <w:szCs w:val="2"/>
                                <w:lang w:val="en-US"/>
                              </w:rPr>
                              <w:t>Afbeeldingen</w:t>
                            </w:r>
                            <w:proofErr w:type="spellEnd"/>
                            <w:r w:rsidRPr="003E102F">
                              <w:rPr>
                                <w:b/>
                                <w:szCs w:val="2"/>
                                <w:lang w:val="en-US"/>
                              </w:rPr>
                              <w:t xml:space="preserve"> van </w:t>
                            </w:r>
                            <w:proofErr w:type="spellStart"/>
                            <w:r w:rsidRPr="003E102F">
                              <w:rPr>
                                <w:b/>
                                <w:szCs w:val="2"/>
                                <w:lang w:val="en-US"/>
                              </w:rPr>
                              <w:t>kunstenaars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37B0A" id="Tekstvak 14" o:spid="_x0000_s1027" type="#_x0000_t202" style="position:absolute;margin-left:-9.75pt;margin-top:-26.05pt;width:236.25pt;height:24.6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" fillcolor="window" strokecolor="window" strokeweight=".5pt">
                <v:textbox>
                  <w:txbxContent>
                    <w:p w14:paraId="161E8958" w14:textId="45196077" w:rsidR="00D37521" w:rsidRPr="003E102F" w:rsidRDefault="00D37521" w:rsidP="00D37521">
                      <w:pPr>
                        <w:rPr>
                          <w:b/>
                          <w:sz w:val="18"/>
                        </w:rPr>
                      </w:pPr>
                      <w:proofErr w:type="spellStart"/>
                      <w:r w:rsidRPr="003E102F">
                        <w:rPr>
                          <w:b/>
                          <w:szCs w:val="2"/>
                          <w:u w:val="single"/>
                          <w:lang w:val="en-US"/>
                        </w:rPr>
                        <w:t>Bijlage</w:t>
                      </w:r>
                      <w:proofErr w:type="spellEnd"/>
                      <w:r w:rsidRPr="003E102F">
                        <w:rPr>
                          <w:b/>
                          <w:szCs w:val="2"/>
                          <w:u w:val="single"/>
                          <w:lang w:val="en-US"/>
                        </w:rPr>
                        <w:t xml:space="preserve"> 1:</w:t>
                      </w:r>
                      <w:r w:rsidRPr="003E102F">
                        <w:rPr>
                          <w:b/>
                          <w:szCs w:val="2"/>
                          <w:lang w:val="en-US"/>
                        </w:rPr>
                        <w:t xml:space="preserve"> </w:t>
                      </w:r>
                      <w:proofErr w:type="spellStart"/>
                      <w:r w:rsidRPr="003E102F">
                        <w:rPr>
                          <w:b/>
                          <w:szCs w:val="2"/>
                          <w:lang w:val="en-US"/>
                        </w:rPr>
                        <w:t>Afbeeldingen</w:t>
                      </w:r>
                      <w:proofErr w:type="spellEnd"/>
                      <w:r w:rsidRPr="003E102F">
                        <w:rPr>
                          <w:b/>
                          <w:szCs w:val="2"/>
                          <w:lang w:val="en-US"/>
                        </w:rPr>
                        <w:t xml:space="preserve"> van </w:t>
                      </w:r>
                      <w:proofErr w:type="spellStart"/>
                      <w:r w:rsidRPr="003E102F">
                        <w:rPr>
                          <w:b/>
                          <w:szCs w:val="2"/>
                          <w:lang w:val="en-US"/>
                        </w:rPr>
                        <w:t>kunstenaars</w:t>
                      </w:r>
                      <w:proofErr w:type="spellEnd"/>
                    </w:p>
                  </w:txbxContent>
                </v:textbox>
                <w10:wrap anchorx="margin"/>
              </v:shape>
            </w:pict>
          </mc:Fallback>
        </mc:AlternateContent>
      </w:r>
      <w:r w:rsidR="00086D6A" w:rsidRPr="00086D6A">
        <w:rPr>
          <w:noProof/>
          <w:sz w:val="20"/>
          <w:lang w:eastAsia="nl-BE"/>
        </w:rPr>
        <w:drawing>
          <wp:anchor distT="0" distB="0" distL="114300" distR="114300" simplePos="0" relativeHeight="251764224" behindDoc="0" locked="0" layoutInCell="1" allowOverlap="1" wp14:anchorId="19D00DA2" wp14:editId="13712688">
            <wp:simplePos x="0" y="0"/>
            <wp:positionH relativeFrom="margin">
              <wp:posOffset>-340360</wp:posOffset>
            </wp:positionH>
            <wp:positionV relativeFrom="paragraph">
              <wp:posOffset>412116</wp:posOffset>
            </wp:positionV>
            <wp:extent cx="3548593" cy="2228850"/>
            <wp:effectExtent l="19050" t="19050" r="13970" b="19050"/>
            <wp:wrapNone/>
            <wp:docPr id="22" name="Afbeelding 2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0934" cy="2230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86D6A">
        <w:rPr>
          <w:sz w:val="24"/>
          <w:szCs w:val="2"/>
        </w:rPr>
        <w:t>Frank Stella</w:t>
      </w:r>
      <w:r w:rsidR="00086D6A" w:rsidRPr="0000403E">
        <w:rPr>
          <w:sz w:val="24"/>
          <w:szCs w:val="2"/>
        </w:rPr>
        <w:t xml:space="preserve">                                                                                  </w:t>
      </w:r>
      <w:proofErr w:type="spellStart"/>
      <w:r w:rsidR="00086D6A" w:rsidRPr="0000403E">
        <w:rPr>
          <w:sz w:val="24"/>
          <w:szCs w:val="2"/>
        </w:rPr>
        <w:t>Brice</w:t>
      </w:r>
      <w:proofErr w:type="spellEnd"/>
      <w:r w:rsidR="00086D6A" w:rsidRPr="0000403E">
        <w:rPr>
          <w:sz w:val="24"/>
          <w:szCs w:val="2"/>
        </w:rPr>
        <w:t xml:space="preserve"> Marden</w:t>
      </w:r>
    </w:p>
    <w:p w14:paraId="68AFA82C" w14:textId="4F72A5B7" w:rsidR="0063769E" w:rsidRPr="0063769E" w:rsidRDefault="00086D6A" w:rsidP="0063769E">
      <w:pPr>
        <w:rPr>
          <w:sz w:val="28"/>
          <w:szCs w:val="2"/>
        </w:rPr>
      </w:pPr>
      <w:r>
        <w:rPr>
          <w:noProof/>
          <w:lang w:eastAsia="nl-BE"/>
        </w:rPr>
        <w:drawing>
          <wp:anchor distT="0" distB="0" distL="114300" distR="114300" simplePos="0" relativeHeight="251761152" behindDoc="0" locked="0" layoutInCell="1" allowOverlap="1" wp14:anchorId="521468FF" wp14:editId="38D4A2F0">
            <wp:simplePos x="0" y="0"/>
            <wp:positionH relativeFrom="page">
              <wp:posOffset>3819525</wp:posOffset>
            </wp:positionH>
            <wp:positionV relativeFrom="paragraph">
              <wp:posOffset>66675</wp:posOffset>
            </wp:positionV>
            <wp:extent cx="3616960" cy="2287492"/>
            <wp:effectExtent l="19050" t="19050" r="21590" b="17780"/>
            <wp:wrapNone/>
            <wp:docPr id="18" name="Afbeelding 18" descr="Afbeeldingsresultaat voor Brice M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rice Mard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6960" cy="228749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3769E" w:rsidRPr="0063769E">
        <w:rPr>
          <w:noProof/>
          <w:lang w:eastAsia="nl-BE"/>
        </w:rPr>
        <w:t xml:space="preserve"> </w:t>
      </w:r>
    </w:p>
    <w:p w14:paraId="0EAD318A" w14:textId="7B90860D" w:rsidR="0063769E" w:rsidRPr="0063769E" w:rsidRDefault="0063769E" w:rsidP="0063769E">
      <w:pPr>
        <w:rPr>
          <w:sz w:val="28"/>
          <w:szCs w:val="2"/>
        </w:rPr>
      </w:pPr>
    </w:p>
    <w:p w14:paraId="0D746A75" w14:textId="2503947D" w:rsidR="0063769E" w:rsidRDefault="0063769E" w:rsidP="0063769E">
      <w:pPr>
        <w:rPr>
          <w:sz w:val="28"/>
          <w:szCs w:val="2"/>
        </w:rPr>
      </w:pPr>
    </w:p>
    <w:p w14:paraId="578AE949" w14:textId="77777777" w:rsidR="0063769E" w:rsidRPr="0063769E" w:rsidRDefault="0063769E" w:rsidP="0063769E">
      <w:pPr>
        <w:rPr>
          <w:sz w:val="28"/>
          <w:szCs w:val="2"/>
        </w:rPr>
      </w:pPr>
    </w:p>
    <w:p w14:paraId="1B6972C1" w14:textId="0C39F260" w:rsidR="0063769E" w:rsidRPr="0063769E" w:rsidRDefault="0063769E" w:rsidP="0063769E">
      <w:pPr>
        <w:rPr>
          <w:sz w:val="28"/>
          <w:szCs w:val="2"/>
        </w:rPr>
      </w:pPr>
    </w:p>
    <w:p w14:paraId="12FC011A" w14:textId="74524343" w:rsidR="0063769E" w:rsidRPr="0063769E" w:rsidRDefault="0063769E" w:rsidP="0063769E">
      <w:pPr>
        <w:rPr>
          <w:sz w:val="28"/>
          <w:szCs w:val="2"/>
        </w:rPr>
      </w:pPr>
    </w:p>
    <w:p w14:paraId="1A05348C" w14:textId="3B23188F" w:rsidR="0063769E" w:rsidRPr="0063769E" w:rsidRDefault="00086D6A" w:rsidP="0063769E">
      <w:pPr>
        <w:rPr>
          <w:sz w:val="28"/>
          <w:szCs w:val="2"/>
        </w:rPr>
      </w:pPr>
      <w:r>
        <w:rPr>
          <w:noProof/>
          <w:lang w:eastAsia="nl-BE"/>
        </w:rPr>
        <mc:AlternateContent>
          <mc:Choice Requires="wps">
            <w:drawing>
              <wp:anchor distT="0" distB="0" distL="114300" distR="114300" simplePos="0" relativeHeight="251774464" behindDoc="0" locked="0" layoutInCell="1" allowOverlap="1" wp14:anchorId="45E6F885" wp14:editId="3C005448">
                <wp:simplePos x="0" y="0"/>
                <wp:positionH relativeFrom="margin">
                  <wp:posOffset>-330835</wp:posOffset>
                </wp:positionH>
                <wp:positionV relativeFrom="paragraph">
                  <wp:posOffset>381000</wp:posOffset>
                </wp:positionV>
                <wp:extent cx="2665730" cy="304800"/>
                <wp:effectExtent l="0" t="0" r="20320" b="19050"/>
                <wp:wrapNone/>
                <wp:docPr id="31" name="Tekstvak 31"/>
                <wp:cNvGraphicFramePr/>
                <a:graphic xmlns:a="http://schemas.openxmlformats.org/drawingml/2006/main">
                  <a:graphicData uri="http://schemas.microsoft.com/office/word/2010/wordprocessingShape">
                    <wps:wsp>
                      <wps:cNvSpPr txBox="1"/>
                      <wps:spPr>
                        <a:xfrm>
                          <a:off x="0" y="0"/>
                          <a:ext cx="2665730" cy="304800"/>
                        </a:xfrm>
                        <a:prstGeom prst="rect">
                          <a:avLst/>
                        </a:prstGeom>
                        <a:solidFill>
                          <a:schemeClr val="lt1"/>
                        </a:solidFill>
                        <a:ln w="6350">
                          <a:solidFill>
                            <a:schemeClr val="bg1"/>
                          </a:solidFill>
                        </a:ln>
                      </wps:spPr>
                      <wps:txbx>
                        <w:txbxContent>
                          <w:p w14:paraId="03C62E4E" w14:textId="5162FB57" w:rsidR="00086D6A" w:rsidRPr="00086D6A" w:rsidRDefault="00086D6A" w:rsidP="00086D6A">
                            <w:pPr>
                              <w:rPr>
                                <w:sz w:val="24"/>
                                <w:szCs w:val="2"/>
                                <w:lang w:val="en-US"/>
                              </w:rPr>
                            </w:pPr>
                            <w:r w:rsidRPr="00086D6A">
                              <w:rPr>
                                <w:sz w:val="24"/>
                                <w:szCs w:val="2"/>
                                <w:lang w:val="en-US"/>
                              </w:rPr>
                              <w:t xml:space="preserve">Antony </w:t>
                            </w:r>
                            <w:proofErr w:type="spellStart"/>
                            <w:r w:rsidRPr="00086D6A">
                              <w:rPr>
                                <w:sz w:val="24"/>
                                <w:szCs w:val="2"/>
                                <w:lang w:val="en-US"/>
                              </w:rPr>
                              <w:t>Gormley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6F885" id="Tekstvak 31" o:spid="_x0000_s1028" type="#_x0000_t202" style="position:absolute;margin-left:-26.05pt;margin-top:30pt;width:209.9pt;height:24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" fillcolor="white [3201]" strokecolor="white [3212]" strokeweight=".5pt">
                <v:textbox>
                  <w:txbxContent>
                    <w:p w14:paraId="03C62E4E" w14:textId="5162FB57" w:rsidR="00086D6A" w:rsidRPr="00086D6A" w:rsidRDefault="00086D6A" w:rsidP="00086D6A">
                      <w:pPr>
                        <w:rPr>
                          <w:sz w:val="24"/>
                          <w:szCs w:val="2"/>
                          <w:lang w:val="en-US"/>
                        </w:rPr>
                      </w:pPr>
                      <w:r w:rsidRPr="00086D6A">
                        <w:rPr>
                          <w:sz w:val="24"/>
                          <w:szCs w:val="2"/>
                          <w:lang w:val="en-US"/>
                        </w:rPr>
                        <w:t xml:space="preserve">Antony </w:t>
                      </w:r>
                      <w:proofErr w:type="spellStart"/>
                      <w:r w:rsidRPr="00086D6A">
                        <w:rPr>
                          <w:sz w:val="24"/>
                          <w:szCs w:val="2"/>
                          <w:lang w:val="en-US"/>
                        </w:rPr>
                        <w:t>Gormley</w:t>
                      </w:r>
                      <w:proofErr w:type="spellEnd"/>
                    </w:p>
                  </w:txbxContent>
                </v:textbox>
                <w10:wrap anchorx="margin"/>
              </v:shape>
            </w:pict>
          </mc:Fallback>
        </mc:AlternateContent>
      </w:r>
    </w:p>
    <w:p w14:paraId="0A1662B9" w14:textId="464E0BAF" w:rsidR="0063769E" w:rsidRPr="0063769E" w:rsidRDefault="00086D6A" w:rsidP="0063769E">
      <w:pPr>
        <w:rPr>
          <w:sz w:val="28"/>
          <w:szCs w:val="2"/>
        </w:rPr>
      </w:pPr>
      <w:r>
        <w:rPr>
          <w:noProof/>
          <w:lang w:eastAsia="nl-BE"/>
        </w:rPr>
        <w:drawing>
          <wp:anchor distT="0" distB="0" distL="114300" distR="114300" simplePos="0" relativeHeight="251766272" behindDoc="0" locked="0" layoutInCell="1" allowOverlap="1" wp14:anchorId="1CB9F9BA" wp14:editId="73A48E59">
            <wp:simplePos x="0" y="0"/>
            <wp:positionH relativeFrom="margin">
              <wp:posOffset>-305908</wp:posOffset>
            </wp:positionH>
            <wp:positionV relativeFrom="paragraph">
              <wp:posOffset>389240</wp:posOffset>
            </wp:positionV>
            <wp:extent cx="2666084" cy="6336203"/>
            <wp:effectExtent l="19050" t="19050" r="20320" b="26670"/>
            <wp:wrapNone/>
            <wp:docPr id="25" name="Afbeelding 25" descr="figures by Antony Gorm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 by Antony Gormley: "/>
                    <pic:cNvPicPr>
                      <a:picLocks noChangeAspect="1" noChangeArrowheads="1"/>
                    </pic:cNvPicPr>
                  </pic:nvPicPr>
                  <pic:blipFill rotWithShape="1">
                    <a:blip r:embed="rId24">
                      <a:extLst>
                        <a:ext uri="{28A0092B-C50C-407E-A947-70E740481C1C}">
                          <a14:useLocalDpi xmlns:a14="http://schemas.microsoft.com/office/drawing/2010/main" val="0"/>
                        </a:ext>
                      </a:extLst>
                    </a:blip>
                    <a:srcRect l="34948" b="22830"/>
                    <a:stretch/>
                  </pic:blipFill>
                  <pic:spPr bwMode="auto">
                    <a:xfrm>
                      <a:off x="0" y="0"/>
                      <a:ext cx="2666084" cy="6336203"/>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14300" distR="114300" simplePos="0" relativeHeight="251770368" behindDoc="0" locked="0" layoutInCell="1" allowOverlap="1" wp14:anchorId="15AD6747" wp14:editId="65FFFBD1">
                <wp:simplePos x="0" y="0"/>
                <wp:positionH relativeFrom="column">
                  <wp:posOffset>2510642</wp:posOffset>
                </wp:positionH>
                <wp:positionV relativeFrom="paragraph">
                  <wp:posOffset>70337</wp:posOffset>
                </wp:positionV>
                <wp:extent cx="2264735" cy="313449"/>
                <wp:effectExtent l="0" t="0" r="21590" b="10795"/>
                <wp:wrapNone/>
                <wp:docPr id="29" name="Tekstvak 29"/>
                <wp:cNvGraphicFramePr/>
                <a:graphic xmlns:a="http://schemas.openxmlformats.org/drawingml/2006/main">
                  <a:graphicData uri="http://schemas.microsoft.com/office/word/2010/wordprocessingShape">
                    <wps:wsp>
                      <wps:cNvSpPr txBox="1"/>
                      <wps:spPr>
                        <a:xfrm>
                          <a:off x="0" y="0"/>
                          <a:ext cx="2264735" cy="313449"/>
                        </a:xfrm>
                        <a:prstGeom prst="rect">
                          <a:avLst/>
                        </a:prstGeom>
                        <a:solidFill>
                          <a:schemeClr val="lt1"/>
                        </a:solidFill>
                        <a:ln w="6350">
                          <a:solidFill>
                            <a:schemeClr val="bg1"/>
                          </a:solidFill>
                        </a:ln>
                      </wps:spPr>
                      <wps:txbx>
                        <w:txbxContent>
                          <w:p w14:paraId="7997DC31" w14:textId="77777777" w:rsidR="00086D6A" w:rsidRPr="00086D6A" w:rsidRDefault="00086D6A" w:rsidP="00086D6A">
                            <w:pPr>
                              <w:rPr>
                                <w:sz w:val="24"/>
                                <w:szCs w:val="2"/>
                                <w:lang w:val="en-US"/>
                              </w:rPr>
                            </w:pPr>
                            <w:r w:rsidRPr="00086D6A">
                              <w:rPr>
                                <w:sz w:val="24"/>
                                <w:szCs w:val="2"/>
                                <w:lang w:val="en-US"/>
                              </w:rPr>
                              <w:t>Ryan Johnson </w:t>
                            </w:r>
                          </w:p>
                          <w:p w14:paraId="622C5A01" w14:textId="5E3012FB" w:rsidR="00086D6A" w:rsidRPr="00086D6A" w:rsidRDefault="00086D6A" w:rsidP="00086D6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D6747" id="Tekstvak 29" o:spid="_x0000_s1029" type="#_x0000_t202" style="position:absolute;margin-left:197.7pt;margin-top:5.55pt;width:178.35pt;height:24.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" fillcolor="white [3201]" strokecolor="white [3212]" strokeweight=".5pt">
                <v:textbox>
                  <w:txbxContent>
                    <w:p w14:paraId="7997DC31" w14:textId="77777777" w:rsidR="00086D6A" w:rsidRPr="00086D6A" w:rsidRDefault="00086D6A" w:rsidP="00086D6A">
                      <w:pPr>
                        <w:rPr>
                          <w:sz w:val="24"/>
                          <w:szCs w:val="2"/>
                          <w:lang w:val="en-US"/>
                        </w:rPr>
                      </w:pPr>
                      <w:r w:rsidRPr="00086D6A">
                        <w:rPr>
                          <w:sz w:val="24"/>
                          <w:szCs w:val="2"/>
                          <w:lang w:val="en-US"/>
                        </w:rPr>
                        <w:t>Ryan Johnson </w:t>
                      </w:r>
                    </w:p>
                    <w:p w14:paraId="622C5A01" w14:textId="5E3012FB" w:rsidR="00086D6A" w:rsidRPr="00086D6A" w:rsidRDefault="00086D6A" w:rsidP="00086D6A">
                      <w:pPr>
                        <w:rPr>
                          <w:sz w:val="20"/>
                        </w:rPr>
                      </w:pPr>
                    </w:p>
                  </w:txbxContent>
                </v:textbox>
              </v:shape>
            </w:pict>
          </mc:Fallback>
        </mc:AlternateContent>
      </w:r>
      <w:r>
        <w:rPr>
          <w:noProof/>
          <w:lang w:eastAsia="nl-BE"/>
        </w:rPr>
        <mc:AlternateContent>
          <mc:Choice Requires="wps">
            <w:drawing>
              <wp:anchor distT="0" distB="0" distL="114300" distR="114300" simplePos="0" relativeHeight="251768320" behindDoc="0" locked="0" layoutInCell="1" allowOverlap="1" wp14:anchorId="41310A62" wp14:editId="10533AA2">
                <wp:simplePos x="0" y="0"/>
                <wp:positionH relativeFrom="page">
                  <wp:align>right</wp:align>
                </wp:positionH>
                <wp:positionV relativeFrom="paragraph">
                  <wp:posOffset>71312</wp:posOffset>
                </wp:positionV>
                <wp:extent cx="2112010" cy="313449"/>
                <wp:effectExtent l="0" t="0" r="21590" b="10795"/>
                <wp:wrapNone/>
                <wp:docPr id="28" name="Tekstvak 28"/>
                <wp:cNvGraphicFramePr/>
                <a:graphic xmlns:a="http://schemas.openxmlformats.org/drawingml/2006/main">
                  <a:graphicData uri="http://schemas.microsoft.com/office/word/2010/wordprocessingShape">
                    <wps:wsp>
                      <wps:cNvSpPr txBox="1"/>
                      <wps:spPr>
                        <a:xfrm>
                          <a:off x="0" y="0"/>
                          <a:ext cx="2112010" cy="313449"/>
                        </a:xfrm>
                        <a:prstGeom prst="rect">
                          <a:avLst/>
                        </a:prstGeom>
                        <a:solidFill>
                          <a:schemeClr val="lt1"/>
                        </a:solidFill>
                        <a:ln w="6350">
                          <a:solidFill>
                            <a:schemeClr val="bg1"/>
                          </a:solidFill>
                        </a:ln>
                      </wps:spPr>
                      <wps:txbx>
                        <w:txbxContent>
                          <w:p w14:paraId="3FB1BDE2" w14:textId="09EB3830" w:rsidR="00086D6A" w:rsidRPr="00086D6A" w:rsidRDefault="00086D6A">
                            <w:pPr>
                              <w:rPr>
                                <w:sz w:val="20"/>
                              </w:rPr>
                            </w:pPr>
                            <w:r w:rsidRPr="00086D6A">
                              <w:rPr>
                                <w:sz w:val="24"/>
                                <w:szCs w:val="2"/>
                                <w:lang w:val="en-US"/>
                              </w:rPr>
                              <w:t>Saul Steinberg</w:t>
                            </w:r>
                            <w:r w:rsidRPr="00086D6A">
                              <w:rPr>
                                <w:noProof/>
                                <w:sz w:val="20"/>
                                <w:lang w:val="en-US" w:eastAsia="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10A62" id="Tekstvak 28" o:spid="_x0000_s1030" type="#_x0000_t202" style="position:absolute;margin-left:115.1pt;margin-top:5.6pt;width:166.3pt;height:24.7pt;z-index:25176832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" fillcolor="white [3201]" strokecolor="white [3212]" strokeweight=".5pt">
                <v:textbox>
                  <w:txbxContent>
                    <w:p w14:paraId="3FB1BDE2" w14:textId="09EB3830" w:rsidR="00086D6A" w:rsidRPr="00086D6A" w:rsidRDefault="00086D6A">
                      <w:pPr>
                        <w:rPr>
                          <w:sz w:val="20"/>
                        </w:rPr>
                      </w:pPr>
                      <w:r w:rsidRPr="00086D6A">
                        <w:rPr>
                          <w:sz w:val="24"/>
                          <w:szCs w:val="2"/>
                          <w:lang w:val="en-US"/>
                        </w:rPr>
                        <w:t>Saul Steinberg</w:t>
                      </w:r>
                      <w:r w:rsidRPr="00086D6A">
                        <w:rPr>
                          <w:noProof/>
                          <w:sz w:val="20"/>
                          <w:lang w:val="en-US" w:eastAsia="nl-BE"/>
                        </w:rPr>
                        <w:t xml:space="preserve">                                                    </w:t>
                      </w:r>
                    </w:p>
                  </w:txbxContent>
                </v:textbox>
                <w10:wrap anchorx="page"/>
              </v:shape>
            </w:pict>
          </mc:Fallback>
        </mc:AlternateContent>
      </w:r>
    </w:p>
    <w:p w14:paraId="0C12937D" w14:textId="0F718476" w:rsidR="0063769E" w:rsidRPr="0063769E" w:rsidRDefault="00086D6A" w:rsidP="0063769E">
      <w:pPr>
        <w:rPr>
          <w:sz w:val="28"/>
          <w:szCs w:val="2"/>
        </w:rPr>
      </w:pPr>
      <w:r>
        <w:rPr>
          <w:noProof/>
          <w:lang w:eastAsia="nl-BE"/>
        </w:rPr>
        <w:drawing>
          <wp:anchor distT="0" distB="0" distL="114300" distR="114300" simplePos="0" relativeHeight="251763200" behindDoc="0" locked="0" layoutInCell="1" allowOverlap="1" wp14:anchorId="2D6DFA40" wp14:editId="1085773F">
            <wp:simplePos x="0" y="0"/>
            <wp:positionH relativeFrom="column">
              <wp:posOffset>4967280</wp:posOffset>
            </wp:positionH>
            <wp:positionV relativeFrom="paragraph">
              <wp:posOffset>85740</wp:posOffset>
            </wp:positionV>
            <wp:extent cx="1889760" cy="2838893"/>
            <wp:effectExtent l="19050" t="19050" r="15240" b="19050"/>
            <wp:wrapNone/>
            <wp:docPr id="7" name="Afbeelding 7" descr="Afbeeldingsresultaat voor saul stei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aul steinber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1052" cy="28408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67296" behindDoc="0" locked="0" layoutInCell="1" allowOverlap="1" wp14:anchorId="2FE63A10" wp14:editId="3C4B6C89">
            <wp:simplePos x="0" y="0"/>
            <wp:positionH relativeFrom="margin">
              <wp:posOffset>2563805</wp:posOffset>
            </wp:positionH>
            <wp:positionV relativeFrom="paragraph">
              <wp:posOffset>89314</wp:posOffset>
            </wp:positionV>
            <wp:extent cx="2243470" cy="2824374"/>
            <wp:effectExtent l="19050" t="19050" r="23495" b="14605"/>
            <wp:wrapNone/>
            <wp:docPr id="26" name="Afbeelding 26" descr="Ryan Johnson Sculp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an Johnson Sculptur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3470" cy="282437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5366233" w14:textId="0D6936BE" w:rsidR="0063769E" w:rsidRPr="0063769E" w:rsidRDefault="0063769E" w:rsidP="0063769E">
      <w:pPr>
        <w:rPr>
          <w:sz w:val="28"/>
          <w:szCs w:val="2"/>
        </w:rPr>
      </w:pPr>
    </w:p>
    <w:p w14:paraId="16B29251" w14:textId="7340EB23" w:rsidR="0063769E" w:rsidRPr="0000403E" w:rsidRDefault="0063769E" w:rsidP="0063769E">
      <w:pPr>
        <w:rPr>
          <w:sz w:val="28"/>
          <w:szCs w:val="2"/>
        </w:rPr>
      </w:pPr>
      <w:r w:rsidRPr="0000403E">
        <w:rPr>
          <w:sz w:val="28"/>
          <w:szCs w:val="2"/>
        </w:rPr>
        <w:t xml:space="preserve">           </w:t>
      </w:r>
    </w:p>
    <w:p w14:paraId="3AFA5871" w14:textId="1D9516EB" w:rsidR="0063769E" w:rsidRPr="0000403E" w:rsidRDefault="0063769E" w:rsidP="0063769E">
      <w:pPr>
        <w:rPr>
          <w:sz w:val="28"/>
          <w:szCs w:val="2"/>
        </w:rPr>
      </w:pPr>
    </w:p>
    <w:p w14:paraId="28D62C69" w14:textId="6B781498" w:rsidR="0063769E" w:rsidRPr="0000403E" w:rsidRDefault="0063769E" w:rsidP="0063769E">
      <w:pPr>
        <w:rPr>
          <w:sz w:val="28"/>
          <w:szCs w:val="2"/>
        </w:rPr>
      </w:pPr>
    </w:p>
    <w:p w14:paraId="30BF971D" w14:textId="641FC5F5" w:rsidR="0063769E" w:rsidRPr="0000403E" w:rsidRDefault="0063769E" w:rsidP="0063769E">
      <w:pPr>
        <w:rPr>
          <w:sz w:val="28"/>
          <w:szCs w:val="2"/>
        </w:rPr>
      </w:pPr>
    </w:p>
    <w:p w14:paraId="5F3ED297" w14:textId="3DB2CC38" w:rsidR="0063769E" w:rsidRPr="0000403E" w:rsidRDefault="0063769E" w:rsidP="0063769E">
      <w:pPr>
        <w:rPr>
          <w:sz w:val="28"/>
          <w:szCs w:val="2"/>
        </w:rPr>
      </w:pPr>
    </w:p>
    <w:p w14:paraId="13894692" w14:textId="30044D2C" w:rsidR="0063769E" w:rsidRPr="0000403E" w:rsidRDefault="0063769E" w:rsidP="0063769E">
      <w:pPr>
        <w:rPr>
          <w:sz w:val="28"/>
          <w:szCs w:val="2"/>
        </w:rPr>
      </w:pPr>
    </w:p>
    <w:p w14:paraId="0357A588" w14:textId="6954C978" w:rsidR="0063769E" w:rsidRPr="0000403E" w:rsidRDefault="00086D6A" w:rsidP="0063769E">
      <w:pPr>
        <w:rPr>
          <w:sz w:val="28"/>
          <w:szCs w:val="2"/>
        </w:rPr>
      </w:pPr>
      <w:r>
        <w:rPr>
          <w:noProof/>
          <w:lang w:eastAsia="nl-BE"/>
        </w:rPr>
        <mc:AlternateContent>
          <mc:Choice Requires="wps">
            <w:drawing>
              <wp:anchor distT="0" distB="0" distL="114300" distR="114300" simplePos="0" relativeHeight="251772416" behindDoc="0" locked="0" layoutInCell="1" allowOverlap="1" wp14:anchorId="1A0A590E" wp14:editId="776E81D6">
                <wp:simplePos x="0" y="0"/>
                <wp:positionH relativeFrom="column">
                  <wp:posOffset>2560320</wp:posOffset>
                </wp:positionH>
                <wp:positionV relativeFrom="paragraph">
                  <wp:posOffset>259080</wp:posOffset>
                </wp:positionV>
                <wp:extent cx="2583638" cy="313055"/>
                <wp:effectExtent l="0" t="0" r="26670" b="10795"/>
                <wp:wrapNone/>
                <wp:docPr id="30" name="Tekstvak 30"/>
                <wp:cNvGraphicFramePr/>
                <a:graphic xmlns:a="http://schemas.openxmlformats.org/drawingml/2006/main">
                  <a:graphicData uri="http://schemas.microsoft.com/office/word/2010/wordprocessingShape">
                    <wps:wsp>
                      <wps:cNvSpPr txBox="1"/>
                      <wps:spPr>
                        <a:xfrm>
                          <a:off x="0" y="0"/>
                          <a:ext cx="2583638" cy="313055"/>
                        </a:xfrm>
                        <a:prstGeom prst="rect">
                          <a:avLst/>
                        </a:prstGeom>
                        <a:solidFill>
                          <a:sysClr val="window" lastClr="FFFFFF"/>
                        </a:solidFill>
                        <a:ln w="6350">
                          <a:solidFill>
                            <a:sysClr val="window" lastClr="FFFFFF"/>
                          </a:solidFill>
                        </a:ln>
                      </wps:spPr>
                      <wps:txbx>
                        <w:txbxContent>
                          <w:p w14:paraId="2FF8E204" w14:textId="382DFB48" w:rsidR="00086D6A" w:rsidRPr="00086D6A" w:rsidRDefault="00086D6A" w:rsidP="00086D6A">
                            <w:pPr>
                              <w:rPr>
                                <w:sz w:val="24"/>
                                <w:szCs w:val="2"/>
                                <w:lang w:val="en-US"/>
                              </w:rPr>
                            </w:pPr>
                            <w:r>
                              <w:rPr>
                                <w:sz w:val="24"/>
                                <w:szCs w:val="2"/>
                                <w:lang w:val="en-US"/>
                              </w:rPr>
                              <w:t>Paul Klee</w:t>
                            </w:r>
                          </w:p>
                          <w:p w14:paraId="7A0376CF" w14:textId="77777777" w:rsidR="00086D6A" w:rsidRPr="00086D6A" w:rsidRDefault="00086D6A" w:rsidP="00086D6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A590E" id="Tekstvak 30" o:spid="_x0000_s1031" type="#_x0000_t202" style="position:absolute;margin-left:201.6pt;margin-top:20.4pt;width:203.45pt;height:24.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" fillcolor="window" strokecolor="window" strokeweight=".5pt">
                <v:textbox>
                  <w:txbxContent>
                    <w:p w14:paraId="2FF8E204" w14:textId="382DFB48" w:rsidR="00086D6A" w:rsidRPr="00086D6A" w:rsidRDefault="00086D6A" w:rsidP="00086D6A">
                      <w:pPr>
                        <w:rPr>
                          <w:sz w:val="24"/>
                          <w:szCs w:val="2"/>
                          <w:lang w:val="en-US"/>
                        </w:rPr>
                      </w:pPr>
                      <w:r>
                        <w:rPr>
                          <w:sz w:val="24"/>
                          <w:szCs w:val="2"/>
                          <w:lang w:val="en-US"/>
                        </w:rPr>
                        <w:t>Paul Klee</w:t>
                      </w:r>
                    </w:p>
                    <w:p w14:paraId="7A0376CF" w14:textId="77777777" w:rsidR="00086D6A" w:rsidRPr="00086D6A" w:rsidRDefault="00086D6A" w:rsidP="00086D6A">
                      <w:pPr>
                        <w:rPr>
                          <w:sz w:val="20"/>
                        </w:rPr>
                      </w:pPr>
                    </w:p>
                  </w:txbxContent>
                </v:textbox>
              </v:shape>
            </w:pict>
          </mc:Fallback>
        </mc:AlternateContent>
      </w:r>
    </w:p>
    <w:p w14:paraId="50678E47" w14:textId="26DEF25C" w:rsidR="0063769E" w:rsidRPr="0000403E" w:rsidRDefault="00086D6A" w:rsidP="0063769E">
      <w:pPr>
        <w:rPr>
          <w:sz w:val="28"/>
          <w:szCs w:val="2"/>
        </w:rPr>
      </w:pPr>
      <w:r>
        <w:rPr>
          <w:noProof/>
          <w:lang w:eastAsia="nl-BE"/>
        </w:rPr>
        <w:drawing>
          <wp:anchor distT="0" distB="0" distL="114300" distR="114300" simplePos="0" relativeHeight="251765248" behindDoc="0" locked="0" layoutInCell="1" allowOverlap="1" wp14:anchorId="208B4AA5" wp14:editId="3F79451E">
            <wp:simplePos x="0" y="0"/>
            <wp:positionH relativeFrom="margin">
              <wp:posOffset>2679065</wp:posOffset>
            </wp:positionH>
            <wp:positionV relativeFrom="paragraph">
              <wp:posOffset>267970</wp:posOffset>
            </wp:positionV>
            <wp:extent cx="2517140" cy="3097530"/>
            <wp:effectExtent l="19050" t="19050" r="16510" b="26670"/>
            <wp:wrapNone/>
            <wp:docPr id="24" name="Afbeelding 24" descr="wowgreat: “(via Bad band - Paul Klee -Cote de provenc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wgreat: “(via Bad band - Paul Klee -Cote de provence) ”: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7452" cy="309791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FAB602" w14:textId="0B4877A6" w:rsidR="0063769E" w:rsidRPr="0000403E" w:rsidRDefault="0063769E" w:rsidP="0063769E">
      <w:pPr>
        <w:rPr>
          <w:sz w:val="28"/>
          <w:szCs w:val="2"/>
        </w:rPr>
      </w:pPr>
    </w:p>
    <w:p w14:paraId="3A59489C" w14:textId="3AEBA0BD" w:rsidR="0063769E" w:rsidRPr="0000403E" w:rsidRDefault="0063769E" w:rsidP="0063769E">
      <w:pPr>
        <w:jc w:val="center"/>
        <w:rPr>
          <w:sz w:val="28"/>
          <w:szCs w:val="2"/>
        </w:rPr>
      </w:pPr>
    </w:p>
    <w:p w14:paraId="7AD7C3AF" w14:textId="032194C9" w:rsidR="00086D6A" w:rsidRPr="0000403E" w:rsidRDefault="00086D6A">
      <w:pPr>
        <w:rPr>
          <w:sz w:val="28"/>
          <w:szCs w:val="2"/>
        </w:rPr>
      </w:pPr>
    </w:p>
    <w:sectPr w:rsidR="00086D6A" w:rsidRPr="0000403E" w:rsidSect="00500530">
      <w:footerReference w:type="default" r:id="rId28"/>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DF2F8" w14:textId="77777777" w:rsidR="00386B17" w:rsidRDefault="00386B17" w:rsidP="00E0008C">
      <w:pPr>
        <w:spacing w:after="0" w:line="240" w:lineRule="auto"/>
      </w:pPr>
      <w:r>
        <w:separator/>
      </w:r>
    </w:p>
  </w:endnote>
  <w:endnote w:type="continuationSeparator" w:id="0">
    <w:p w14:paraId="0D3C9C76" w14:textId="77777777" w:rsidR="00386B17" w:rsidRDefault="00386B17" w:rsidP="00E00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036507"/>
      <w:docPartObj>
        <w:docPartGallery w:val="Page Numbers (Bottom of Page)"/>
        <w:docPartUnique/>
      </w:docPartObj>
    </w:sdtPr>
    <w:sdtEndPr>
      <w:rPr>
        <w:noProof/>
      </w:rPr>
    </w:sdtEndPr>
    <w:sdtContent>
      <w:p w14:paraId="730C515E" w14:textId="09954046" w:rsidR="00E0008C" w:rsidRDefault="00E0008C">
        <w:pPr>
          <w:pStyle w:val="Voettekst"/>
          <w:jc w:val="right"/>
        </w:pPr>
        <w:r>
          <w:fldChar w:fldCharType="begin"/>
        </w:r>
        <w:r>
          <w:instrText xml:space="preserve"> PAGE   \* MERGEFORMAT </w:instrText>
        </w:r>
        <w:r>
          <w:fldChar w:fldCharType="separate"/>
        </w:r>
        <w:r w:rsidR="00377384">
          <w:rPr>
            <w:noProof/>
          </w:rPr>
          <w:t>3</w:t>
        </w:r>
        <w:r>
          <w:rPr>
            <w:noProof/>
          </w:rPr>
          <w:fldChar w:fldCharType="end"/>
        </w:r>
      </w:p>
    </w:sdtContent>
  </w:sdt>
  <w:p w14:paraId="730C515F" w14:textId="77777777" w:rsidR="00E0008C" w:rsidRDefault="00E000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C8843" w14:textId="77777777" w:rsidR="00386B17" w:rsidRDefault="00386B17" w:rsidP="00E0008C">
      <w:pPr>
        <w:spacing w:after="0" w:line="240" w:lineRule="auto"/>
      </w:pPr>
      <w:r>
        <w:separator/>
      </w:r>
    </w:p>
  </w:footnote>
  <w:footnote w:type="continuationSeparator" w:id="0">
    <w:p w14:paraId="02A47487" w14:textId="77777777" w:rsidR="00386B17" w:rsidRDefault="00386B17" w:rsidP="00E000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2510"/>
    <w:multiLevelType w:val="hybridMultilevel"/>
    <w:tmpl w:val="6E90E3A6"/>
    <w:lvl w:ilvl="0" w:tplc="D0503908">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6017327"/>
    <w:multiLevelType w:val="hybridMultilevel"/>
    <w:tmpl w:val="0290C46E"/>
    <w:lvl w:ilvl="0" w:tplc="24AE974E">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9B17373"/>
    <w:multiLevelType w:val="hybridMultilevel"/>
    <w:tmpl w:val="A530B6A0"/>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52D0E00"/>
    <w:multiLevelType w:val="hybridMultilevel"/>
    <w:tmpl w:val="B518FF2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8116A34"/>
    <w:multiLevelType w:val="hybridMultilevel"/>
    <w:tmpl w:val="209450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F803A19"/>
    <w:multiLevelType w:val="hybridMultilevel"/>
    <w:tmpl w:val="3D207064"/>
    <w:lvl w:ilvl="0" w:tplc="8424CE5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2DD3CFA"/>
    <w:multiLevelType w:val="hybridMultilevel"/>
    <w:tmpl w:val="77DA7CAE"/>
    <w:lvl w:ilvl="0" w:tplc="B9CEC2D8">
      <w:start w:val="1"/>
      <w:numFmt w:val="bullet"/>
      <w:lvlText w:val="-"/>
      <w:lvlJc w:val="left"/>
      <w:pPr>
        <w:ind w:left="786" w:hanging="360"/>
      </w:pPr>
      <w:rPr>
        <w:rFonts w:ascii="Calibri" w:eastAsia="Times New Roman"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2620447D"/>
    <w:multiLevelType w:val="hybridMultilevel"/>
    <w:tmpl w:val="88B63EAA"/>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2C8A6680"/>
    <w:multiLevelType w:val="hybridMultilevel"/>
    <w:tmpl w:val="FC923894"/>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2E8156E7"/>
    <w:multiLevelType w:val="hybridMultilevel"/>
    <w:tmpl w:val="032CFE58"/>
    <w:lvl w:ilvl="0" w:tplc="A6464088">
      <w:numFmt w:val="bullet"/>
      <w:lvlText w:val="-"/>
      <w:lvlJc w:val="left"/>
      <w:pPr>
        <w:ind w:left="365"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06A04D4"/>
    <w:multiLevelType w:val="hybridMultilevel"/>
    <w:tmpl w:val="DA0ED664"/>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36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33370CC5"/>
    <w:multiLevelType w:val="hybridMultilevel"/>
    <w:tmpl w:val="32508D74"/>
    <w:lvl w:ilvl="0" w:tplc="0813000F">
      <w:start w:val="1"/>
      <w:numFmt w:val="decimal"/>
      <w:lvlText w:val="%1."/>
      <w:lvlJc w:val="left"/>
      <w:pPr>
        <w:ind w:left="360" w:hanging="360"/>
      </w:pPr>
      <w:rPr>
        <w:rFont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35BA5967"/>
    <w:multiLevelType w:val="hybridMultilevel"/>
    <w:tmpl w:val="1EA2AD80"/>
    <w:lvl w:ilvl="0" w:tplc="2D0A5F16">
      <w:start w:val="1"/>
      <w:numFmt w:val="bullet"/>
      <w:lvlText w:val="o"/>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4A155033"/>
    <w:multiLevelType w:val="hybridMultilevel"/>
    <w:tmpl w:val="DF1E04D6"/>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4E8338DB"/>
    <w:multiLevelType w:val="hybridMultilevel"/>
    <w:tmpl w:val="B9B4CCD0"/>
    <w:lvl w:ilvl="0" w:tplc="0409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5" w15:restartNumberingAfterBreak="0">
    <w:nsid w:val="52AE2683"/>
    <w:multiLevelType w:val="hybridMultilevel"/>
    <w:tmpl w:val="A6105252"/>
    <w:lvl w:ilvl="0" w:tplc="B4C8F0E8">
      <w:start w:val="1"/>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56D43CB0"/>
    <w:multiLevelType w:val="hybridMultilevel"/>
    <w:tmpl w:val="B4629066"/>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57604C9B"/>
    <w:multiLevelType w:val="hybridMultilevel"/>
    <w:tmpl w:val="3098B5A8"/>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15:restartNumberingAfterBreak="0">
    <w:nsid w:val="589C2676"/>
    <w:multiLevelType w:val="hybridMultilevel"/>
    <w:tmpl w:val="7D14C85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EE96AC3"/>
    <w:multiLevelType w:val="hybridMultilevel"/>
    <w:tmpl w:val="40B609B2"/>
    <w:lvl w:ilvl="0" w:tplc="4D7C1FBA">
      <w:start w:val="1"/>
      <w:numFmt w:val="bullet"/>
      <w:lvlText w:val=""/>
      <w:lvlJc w:val="left"/>
      <w:pPr>
        <w:ind w:left="360" w:hanging="360"/>
      </w:pPr>
      <w:rPr>
        <w:rFonts w:ascii="Wingdings" w:hAnsi="Wingdings" w:hint="default"/>
        <w:color w:val="475A8D" w:themeColor="accent6"/>
      </w:rPr>
    </w:lvl>
    <w:lvl w:ilvl="1" w:tplc="08130003" w:tentative="1">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36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622C0B3E"/>
    <w:multiLevelType w:val="hybridMultilevel"/>
    <w:tmpl w:val="D43CA260"/>
    <w:lvl w:ilvl="0" w:tplc="0813000B">
      <w:start w:val="1"/>
      <w:numFmt w:val="bullet"/>
      <w:lvlText w:val=""/>
      <w:lvlJc w:val="left"/>
      <w:pPr>
        <w:ind w:left="502" w:hanging="360"/>
      </w:pPr>
      <w:rPr>
        <w:rFonts w:ascii="Wingdings" w:hAnsi="Wingdings"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1" w15:restartNumberingAfterBreak="0">
    <w:nsid w:val="641F4979"/>
    <w:multiLevelType w:val="hybridMultilevel"/>
    <w:tmpl w:val="BF5A5F46"/>
    <w:lvl w:ilvl="0" w:tplc="0813000F">
      <w:start w:val="1"/>
      <w:numFmt w:val="decimal"/>
      <w:lvlText w:val="%1."/>
      <w:lvlJc w:val="left"/>
      <w:pPr>
        <w:ind w:left="927" w:hanging="360"/>
      </w:pPr>
    </w:lvl>
    <w:lvl w:ilvl="1" w:tplc="08130019" w:tentative="1">
      <w:start w:val="1"/>
      <w:numFmt w:val="lowerLetter"/>
      <w:lvlText w:val="%2."/>
      <w:lvlJc w:val="left"/>
      <w:pPr>
        <w:ind w:left="1647" w:hanging="360"/>
      </w:pPr>
    </w:lvl>
    <w:lvl w:ilvl="2" w:tplc="0813001B" w:tentative="1">
      <w:start w:val="1"/>
      <w:numFmt w:val="lowerRoman"/>
      <w:lvlText w:val="%3."/>
      <w:lvlJc w:val="right"/>
      <w:pPr>
        <w:ind w:left="2367" w:hanging="180"/>
      </w:pPr>
    </w:lvl>
    <w:lvl w:ilvl="3" w:tplc="0813000F" w:tentative="1">
      <w:start w:val="1"/>
      <w:numFmt w:val="decimal"/>
      <w:lvlText w:val="%4."/>
      <w:lvlJc w:val="left"/>
      <w:pPr>
        <w:ind w:left="3087" w:hanging="360"/>
      </w:pPr>
    </w:lvl>
    <w:lvl w:ilvl="4" w:tplc="08130019" w:tentative="1">
      <w:start w:val="1"/>
      <w:numFmt w:val="lowerLetter"/>
      <w:lvlText w:val="%5."/>
      <w:lvlJc w:val="left"/>
      <w:pPr>
        <w:ind w:left="3807" w:hanging="360"/>
      </w:pPr>
    </w:lvl>
    <w:lvl w:ilvl="5" w:tplc="0813001B" w:tentative="1">
      <w:start w:val="1"/>
      <w:numFmt w:val="lowerRoman"/>
      <w:lvlText w:val="%6."/>
      <w:lvlJc w:val="right"/>
      <w:pPr>
        <w:ind w:left="4527" w:hanging="180"/>
      </w:pPr>
    </w:lvl>
    <w:lvl w:ilvl="6" w:tplc="0813000F" w:tentative="1">
      <w:start w:val="1"/>
      <w:numFmt w:val="decimal"/>
      <w:lvlText w:val="%7."/>
      <w:lvlJc w:val="left"/>
      <w:pPr>
        <w:ind w:left="5247" w:hanging="360"/>
      </w:pPr>
    </w:lvl>
    <w:lvl w:ilvl="7" w:tplc="08130019" w:tentative="1">
      <w:start w:val="1"/>
      <w:numFmt w:val="lowerLetter"/>
      <w:lvlText w:val="%8."/>
      <w:lvlJc w:val="left"/>
      <w:pPr>
        <w:ind w:left="5967" w:hanging="360"/>
      </w:pPr>
    </w:lvl>
    <w:lvl w:ilvl="8" w:tplc="0813001B" w:tentative="1">
      <w:start w:val="1"/>
      <w:numFmt w:val="lowerRoman"/>
      <w:lvlText w:val="%9."/>
      <w:lvlJc w:val="right"/>
      <w:pPr>
        <w:ind w:left="6687" w:hanging="180"/>
      </w:pPr>
    </w:lvl>
  </w:abstractNum>
  <w:abstractNum w:abstractNumId="22" w15:restartNumberingAfterBreak="0">
    <w:nsid w:val="644F7870"/>
    <w:multiLevelType w:val="hybridMultilevel"/>
    <w:tmpl w:val="61E29A62"/>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64CD5924"/>
    <w:multiLevelType w:val="hybridMultilevel"/>
    <w:tmpl w:val="03461544"/>
    <w:lvl w:ilvl="0" w:tplc="07AA5220">
      <w:numFmt w:val="bullet"/>
      <w:lvlText w:val="-"/>
      <w:lvlJc w:val="left"/>
      <w:pPr>
        <w:ind w:left="360" w:hanging="360"/>
      </w:pPr>
      <w:rPr>
        <w:rFonts w:ascii="Calibri" w:eastAsiaTheme="minorHAnsi" w:hAnsi="Calibri" w:cs="Calibri" w:hint="default"/>
        <w:u w:val="none"/>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725036B8"/>
    <w:multiLevelType w:val="hybridMultilevel"/>
    <w:tmpl w:val="D8282460"/>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79A91313"/>
    <w:multiLevelType w:val="hybridMultilevel"/>
    <w:tmpl w:val="0C7895BE"/>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79DC43D4"/>
    <w:multiLevelType w:val="hybridMultilevel"/>
    <w:tmpl w:val="B536755A"/>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7AA730CA"/>
    <w:multiLevelType w:val="hybridMultilevel"/>
    <w:tmpl w:val="6A76A2BE"/>
    <w:lvl w:ilvl="0" w:tplc="FD20394C">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8" w15:restartNumberingAfterBreak="0">
    <w:nsid w:val="7F7C08C2"/>
    <w:multiLevelType w:val="hybridMultilevel"/>
    <w:tmpl w:val="3E7EBEB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3"/>
  </w:num>
  <w:num w:numId="4">
    <w:abstractNumId w:val="25"/>
  </w:num>
  <w:num w:numId="5">
    <w:abstractNumId w:val="9"/>
  </w:num>
  <w:num w:numId="6">
    <w:abstractNumId w:val="0"/>
  </w:num>
  <w:num w:numId="7">
    <w:abstractNumId w:val="20"/>
  </w:num>
  <w:num w:numId="8">
    <w:abstractNumId w:val="28"/>
  </w:num>
  <w:num w:numId="9">
    <w:abstractNumId w:val="18"/>
  </w:num>
  <w:num w:numId="10">
    <w:abstractNumId w:val="4"/>
  </w:num>
  <w:num w:numId="11">
    <w:abstractNumId w:val="23"/>
  </w:num>
  <w:num w:numId="12">
    <w:abstractNumId w:val="5"/>
  </w:num>
  <w:num w:numId="13">
    <w:abstractNumId w:val="27"/>
  </w:num>
  <w:num w:numId="14">
    <w:abstractNumId w:val="1"/>
  </w:num>
  <w:num w:numId="15">
    <w:abstractNumId w:val="15"/>
  </w:num>
  <w:num w:numId="16">
    <w:abstractNumId w:val="6"/>
  </w:num>
  <w:num w:numId="17">
    <w:abstractNumId w:val="26"/>
  </w:num>
  <w:num w:numId="18">
    <w:abstractNumId w:val="16"/>
  </w:num>
  <w:num w:numId="19">
    <w:abstractNumId w:val="24"/>
  </w:num>
  <w:num w:numId="20">
    <w:abstractNumId w:val="17"/>
  </w:num>
  <w:num w:numId="21">
    <w:abstractNumId w:val="2"/>
  </w:num>
  <w:num w:numId="22">
    <w:abstractNumId w:val="22"/>
  </w:num>
  <w:num w:numId="23">
    <w:abstractNumId w:val="10"/>
  </w:num>
  <w:num w:numId="24">
    <w:abstractNumId w:val="21"/>
  </w:num>
  <w:num w:numId="25">
    <w:abstractNumId w:val="8"/>
  </w:num>
  <w:num w:numId="26">
    <w:abstractNumId w:val="3"/>
  </w:num>
  <w:num w:numId="27">
    <w:abstractNumId w:val="7"/>
  </w:num>
  <w:num w:numId="28">
    <w:abstractNumId w:val="11"/>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08B"/>
    <w:rsid w:val="0000403E"/>
    <w:rsid w:val="000108C8"/>
    <w:rsid w:val="0006437B"/>
    <w:rsid w:val="000656DC"/>
    <w:rsid w:val="00081CB6"/>
    <w:rsid w:val="00086D6A"/>
    <w:rsid w:val="000965DD"/>
    <w:rsid w:val="001044DB"/>
    <w:rsid w:val="001727F6"/>
    <w:rsid w:val="00191F33"/>
    <w:rsid w:val="001C3B9B"/>
    <w:rsid w:val="001E07A0"/>
    <w:rsid w:val="00205148"/>
    <w:rsid w:val="00282460"/>
    <w:rsid w:val="00283E8D"/>
    <w:rsid w:val="00286494"/>
    <w:rsid w:val="00287A38"/>
    <w:rsid w:val="00294EC4"/>
    <w:rsid w:val="002B71D0"/>
    <w:rsid w:val="002C5023"/>
    <w:rsid w:val="0030008B"/>
    <w:rsid w:val="00325913"/>
    <w:rsid w:val="003348B9"/>
    <w:rsid w:val="00377384"/>
    <w:rsid w:val="00377B84"/>
    <w:rsid w:val="003817E7"/>
    <w:rsid w:val="00386B17"/>
    <w:rsid w:val="00392D09"/>
    <w:rsid w:val="003E102F"/>
    <w:rsid w:val="003F2E2F"/>
    <w:rsid w:val="003F6469"/>
    <w:rsid w:val="00435751"/>
    <w:rsid w:val="00485F2A"/>
    <w:rsid w:val="00487800"/>
    <w:rsid w:val="004A5A53"/>
    <w:rsid w:val="004F1FE4"/>
    <w:rsid w:val="00500530"/>
    <w:rsid w:val="00557872"/>
    <w:rsid w:val="00591D1C"/>
    <w:rsid w:val="0063769E"/>
    <w:rsid w:val="00653F31"/>
    <w:rsid w:val="00664A1C"/>
    <w:rsid w:val="00664CF5"/>
    <w:rsid w:val="0069018C"/>
    <w:rsid w:val="006A6E97"/>
    <w:rsid w:val="006A7345"/>
    <w:rsid w:val="006B0196"/>
    <w:rsid w:val="006C3135"/>
    <w:rsid w:val="006C6F77"/>
    <w:rsid w:val="006E11B7"/>
    <w:rsid w:val="006E304C"/>
    <w:rsid w:val="006E3BDC"/>
    <w:rsid w:val="00705D56"/>
    <w:rsid w:val="007120D3"/>
    <w:rsid w:val="00722320"/>
    <w:rsid w:val="0074477B"/>
    <w:rsid w:val="00756F73"/>
    <w:rsid w:val="00774519"/>
    <w:rsid w:val="00783060"/>
    <w:rsid w:val="007C050C"/>
    <w:rsid w:val="00812FDD"/>
    <w:rsid w:val="00813E93"/>
    <w:rsid w:val="0081487C"/>
    <w:rsid w:val="00830D28"/>
    <w:rsid w:val="0089124E"/>
    <w:rsid w:val="008C2F8D"/>
    <w:rsid w:val="008D2264"/>
    <w:rsid w:val="00942D0B"/>
    <w:rsid w:val="009A1039"/>
    <w:rsid w:val="009B0EA1"/>
    <w:rsid w:val="00A05CFD"/>
    <w:rsid w:val="00A078AD"/>
    <w:rsid w:val="00A17860"/>
    <w:rsid w:val="00A249E2"/>
    <w:rsid w:val="00A83181"/>
    <w:rsid w:val="00AC148B"/>
    <w:rsid w:val="00AC5920"/>
    <w:rsid w:val="00AD0457"/>
    <w:rsid w:val="00AE604C"/>
    <w:rsid w:val="00B07A7E"/>
    <w:rsid w:val="00B76222"/>
    <w:rsid w:val="00B87925"/>
    <w:rsid w:val="00BA6C5F"/>
    <w:rsid w:val="00BB03E0"/>
    <w:rsid w:val="00BC328C"/>
    <w:rsid w:val="00BC40FC"/>
    <w:rsid w:val="00BE5524"/>
    <w:rsid w:val="00C66D58"/>
    <w:rsid w:val="00C7050F"/>
    <w:rsid w:val="00CB39B4"/>
    <w:rsid w:val="00CE339D"/>
    <w:rsid w:val="00CF1A9E"/>
    <w:rsid w:val="00D07EE0"/>
    <w:rsid w:val="00D351FF"/>
    <w:rsid w:val="00D37521"/>
    <w:rsid w:val="00D731D2"/>
    <w:rsid w:val="00D909CD"/>
    <w:rsid w:val="00D93EF2"/>
    <w:rsid w:val="00DC1A4C"/>
    <w:rsid w:val="00DD0C6D"/>
    <w:rsid w:val="00DD26AB"/>
    <w:rsid w:val="00DF64F6"/>
    <w:rsid w:val="00E0008C"/>
    <w:rsid w:val="00E13819"/>
    <w:rsid w:val="00E80570"/>
    <w:rsid w:val="00E91427"/>
    <w:rsid w:val="00E9377C"/>
    <w:rsid w:val="00EB3973"/>
    <w:rsid w:val="00EB48D1"/>
    <w:rsid w:val="00EC536B"/>
    <w:rsid w:val="00ED2834"/>
    <w:rsid w:val="00F35B38"/>
    <w:rsid w:val="00F536A9"/>
    <w:rsid w:val="00F55F43"/>
    <w:rsid w:val="00FA2F96"/>
    <w:rsid w:val="00FB6B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C50D5"/>
  <w15:docId w15:val="{C7E8EE0E-5752-4067-ABDC-8642EFDCF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500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00530"/>
    <w:pPr>
      <w:ind w:left="720"/>
      <w:contextualSpacing/>
    </w:pPr>
  </w:style>
  <w:style w:type="paragraph" w:customStyle="1" w:styleId="Aan">
    <w:name w:val="Aan:"/>
    <w:basedOn w:val="Standaard"/>
    <w:uiPriority w:val="99"/>
    <w:rsid w:val="00B07A7E"/>
    <w:pPr>
      <w:tabs>
        <w:tab w:val="left" w:pos="1418"/>
      </w:tabs>
      <w:spacing w:after="0" w:line="240" w:lineRule="auto"/>
    </w:pPr>
    <w:rPr>
      <w:rFonts w:ascii="Maiandra GD" w:eastAsia="Times New Roman" w:hAnsi="Maiandra GD" w:cs="Maiandra GD"/>
      <w:b/>
      <w:bCs/>
      <w:lang w:val="en-US" w:eastAsia="nl-NL"/>
    </w:rPr>
  </w:style>
  <w:style w:type="paragraph" w:styleId="Ballontekst">
    <w:name w:val="Balloon Text"/>
    <w:basedOn w:val="Standaard"/>
    <w:link w:val="BallontekstChar"/>
    <w:uiPriority w:val="99"/>
    <w:semiHidden/>
    <w:unhideWhenUsed/>
    <w:rsid w:val="003000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008B"/>
    <w:rPr>
      <w:rFonts w:ascii="Tahoma" w:hAnsi="Tahoma" w:cs="Tahoma"/>
      <w:sz w:val="16"/>
      <w:szCs w:val="16"/>
    </w:rPr>
  </w:style>
  <w:style w:type="paragraph" w:styleId="Koptekst">
    <w:name w:val="header"/>
    <w:basedOn w:val="Standaard"/>
    <w:link w:val="KoptekstChar"/>
    <w:uiPriority w:val="99"/>
    <w:unhideWhenUsed/>
    <w:rsid w:val="00E000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008C"/>
  </w:style>
  <w:style w:type="paragraph" w:styleId="Voettekst">
    <w:name w:val="footer"/>
    <w:basedOn w:val="Standaard"/>
    <w:link w:val="VoettekstChar"/>
    <w:uiPriority w:val="99"/>
    <w:unhideWhenUsed/>
    <w:rsid w:val="00E000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008C"/>
  </w:style>
  <w:style w:type="character" w:styleId="Hyperlink">
    <w:name w:val="Hyperlink"/>
    <w:basedOn w:val="Standaardalinea-lettertype"/>
    <w:uiPriority w:val="99"/>
    <w:unhideWhenUsed/>
    <w:rsid w:val="007120D3"/>
    <w:rPr>
      <w:color w:val="8DC765" w:themeColor="hyperlink"/>
      <w:u w:val="single"/>
    </w:rPr>
  </w:style>
  <w:style w:type="character" w:customStyle="1" w:styleId="apple-converted-space">
    <w:name w:val="apple-converted-space"/>
    <w:basedOn w:val="Standaardalinea-lettertype"/>
    <w:rsid w:val="00C66D58"/>
  </w:style>
  <w:style w:type="character" w:styleId="Nadruk">
    <w:name w:val="Emphasis"/>
    <w:basedOn w:val="Standaardalinea-lettertype"/>
    <w:uiPriority w:val="20"/>
    <w:qFormat/>
    <w:rsid w:val="00C66D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78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eo\rommel\Documents\Downloads\LV-sjabloon.dotx" TargetMode="External"/></Relationships>
</file>

<file path=word/theme/theme1.xml><?xml version="1.0" encoding="utf-8"?>
<a:theme xmlns:a="http://schemas.openxmlformats.org/drawingml/2006/main" name="Kantoorthema">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65F87-7037-4A1B-9294-F57C43450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LV-sjabloon</Template>
  <TotalTime>261</TotalTime>
  <Pages>7</Pages>
  <Words>1827</Words>
  <Characters>10050</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cleo</dc:creator>
  <cp:lastModifiedBy>Clémentine Pelckmans</cp:lastModifiedBy>
  <cp:revision>17</cp:revision>
  <dcterms:created xsi:type="dcterms:W3CDTF">2017-01-02T16:20:00Z</dcterms:created>
  <dcterms:modified xsi:type="dcterms:W3CDTF">2017-02-15T13:36:00Z</dcterms:modified>
</cp:coreProperties>
</file>